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27612" w14:textId="77777777" w:rsidR="00C5384F" w:rsidRPr="00C5384F" w:rsidRDefault="00C5384F" w:rsidP="00F6467A">
      <w:pPr>
        <w:pStyle w:val="BasistekstHabeo"/>
        <w:rPr>
          <w:rFonts w:eastAsia="Calibri"/>
          <w:lang w:eastAsia="en-US"/>
        </w:rPr>
      </w:pPr>
    </w:p>
    <w:tbl>
      <w:tblPr>
        <w:tblpPr w:leftFromText="31680" w:rightFromText="31680" w:vertAnchor="page" w:horzAnchor="margin" w:tblpY="1083"/>
        <w:tblW w:w="87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60"/>
      </w:tblGrid>
      <w:tr w:rsidR="00C5384F" w:rsidRPr="004F7846" w14:paraId="63C04ED4" w14:textId="77777777" w:rsidTr="003836FB">
        <w:trPr>
          <w:trHeight w:hRule="exact" w:val="440"/>
        </w:trPr>
        <w:tc>
          <w:tcPr>
            <w:tcW w:w="8760" w:type="dxa"/>
          </w:tcPr>
          <w:p w14:paraId="2FF84D75" w14:textId="77777777" w:rsidR="00C5384F" w:rsidRPr="00F900CF" w:rsidRDefault="007E049D" w:rsidP="003836FB">
            <w:pPr>
              <w:pStyle w:val="VoorbladnaamorganisatieHabeo"/>
              <w:rPr>
                <w:color w:val="FF7753"/>
              </w:rPr>
            </w:pPr>
            <w:r w:rsidRPr="00F900CF">
              <w:rPr>
                <w:color w:val="FF7753"/>
              </w:rPr>
              <w:t>Naam organisatie</w:t>
            </w:r>
          </w:p>
        </w:tc>
      </w:tr>
      <w:tr w:rsidR="00C5384F" w:rsidRPr="004F7846" w14:paraId="1A05293B" w14:textId="77777777" w:rsidTr="003836FB">
        <w:tc>
          <w:tcPr>
            <w:tcW w:w="8760" w:type="dxa"/>
            <w:tcMar>
              <w:bottom w:w="80" w:type="dxa"/>
            </w:tcMar>
          </w:tcPr>
          <w:p w14:paraId="639D063C" w14:textId="77777777" w:rsidR="00C5384F" w:rsidRPr="00F900CF" w:rsidRDefault="007E049D" w:rsidP="003836FB">
            <w:pPr>
              <w:pStyle w:val="TitelHabeo"/>
              <w:rPr>
                <w:b/>
                <w:bCs/>
                <w:color w:val="4E0935"/>
              </w:rPr>
            </w:pPr>
            <w:r w:rsidRPr="00F900CF">
              <w:rPr>
                <w:b/>
                <w:bCs/>
                <w:color w:val="4E0935"/>
              </w:rPr>
              <w:t>Titel (max. 3 regels)</w:t>
            </w:r>
          </w:p>
        </w:tc>
      </w:tr>
      <w:tr w:rsidR="00C5384F" w:rsidRPr="004F7846" w14:paraId="7932CAEB" w14:textId="77777777" w:rsidTr="003836FB">
        <w:tc>
          <w:tcPr>
            <w:tcW w:w="8760" w:type="dxa"/>
            <w:tcMar>
              <w:top w:w="274" w:type="dxa"/>
            </w:tcMar>
          </w:tcPr>
          <w:p w14:paraId="530B7275" w14:textId="77777777" w:rsidR="00C5384F" w:rsidRPr="00F900CF" w:rsidRDefault="007E049D" w:rsidP="003836FB">
            <w:pPr>
              <w:pStyle w:val="SubtitelHabeo"/>
              <w:rPr>
                <w:color w:val="4E0935"/>
              </w:rPr>
            </w:pPr>
            <w:r w:rsidRPr="00F900CF">
              <w:rPr>
                <w:color w:val="4E0935"/>
              </w:rPr>
              <w:t>Subtitel</w:t>
            </w:r>
          </w:p>
        </w:tc>
      </w:tr>
    </w:tbl>
    <w:p w14:paraId="2C9F8019" w14:textId="77777777" w:rsidR="008D19EC" w:rsidRPr="00F6467A" w:rsidRDefault="008D19EC" w:rsidP="00F6467A">
      <w:pPr>
        <w:pStyle w:val="BasistekstHabeo"/>
      </w:pPr>
    </w:p>
    <w:p w14:paraId="7E021A1E" w14:textId="77777777" w:rsidR="00DB02EE" w:rsidRDefault="00DB02EE" w:rsidP="00F6467A">
      <w:pPr>
        <w:pStyle w:val="BasistekstHabeo"/>
      </w:pPr>
      <w:r>
        <w:br w:type="page"/>
      </w:r>
    </w:p>
    <w:p w14:paraId="31B0E557" w14:textId="77777777" w:rsidR="00CC3A3F" w:rsidRPr="00F900CF" w:rsidRDefault="00B819AE" w:rsidP="00086162">
      <w:pPr>
        <w:pStyle w:val="Kop1zondernummernietinTOCHabeo0"/>
        <w:spacing w:afterLines="60" w:after="144"/>
        <w:rPr>
          <w:color w:val="FF7753"/>
        </w:rPr>
      </w:pPr>
      <w:r w:rsidRPr="00F900CF">
        <w:rPr>
          <w:color w:val="FF7753"/>
        </w:rPr>
        <w:lastRenderedPageBreak/>
        <w:t>Inhoudsopgave</w:t>
      </w:r>
    </w:p>
    <w:p w14:paraId="6A5AF892" w14:textId="77777777" w:rsidR="007159F5" w:rsidRDefault="00453ABE" w:rsidP="00086162">
      <w:pPr>
        <w:pStyle w:val="Inhopg4"/>
        <w:spacing w:afterLines="60" w:after="144"/>
        <w:rPr>
          <w:rFonts w:asciiTheme="minorHAnsi" w:eastAsiaTheme="minorEastAsia" w:hAnsiTheme="minorHAnsi" w:cstheme="minorBidi"/>
          <w:b w:val="0"/>
          <w:noProof/>
          <w:color w:val="auto"/>
          <w:kern w:val="2"/>
          <w:sz w:val="24"/>
          <w:szCs w:val="24"/>
          <w:lang w:val="en-GB" w:eastAsia="en-GB"/>
          <w14:ligatures w14:val="standardContextual"/>
        </w:rPr>
      </w:pPr>
      <w:r>
        <w:rPr>
          <w:rFonts w:cstheme="minorBidi"/>
        </w:rPr>
        <w:fldChar w:fldCharType="begin"/>
      </w:r>
      <w:r>
        <w:instrText xml:space="preserve"> TOC \n "0-0" \h \w \z \t "Kop 1 </w:instrText>
      </w:r>
      <w:r w:rsidR="008C757B">
        <w:instrText>Habeo+</w:instrText>
      </w:r>
      <w:r>
        <w:instrText xml:space="preserve">;1;Kop 2 </w:instrText>
      </w:r>
      <w:r w:rsidR="008C757B">
        <w:instrText>Habeo+</w:instrText>
      </w:r>
      <w:r>
        <w:instrText xml:space="preserve">;2;Kop 1 zonder nummer </w:instrText>
      </w:r>
      <w:r w:rsidR="008C757B">
        <w:instrText>Habeo+</w:instrText>
      </w:r>
      <w:r>
        <w:instrText xml:space="preserve">;4;Kop 2 zonder nummer </w:instrText>
      </w:r>
      <w:r w:rsidR="008C757B">
        <w:instrText>Habeo+</w:instrText>
      </w:r>
      <w:r>
        <w:instrText xml:space="preserve">;5;Bijlage kop 1 </w:instrText>
      </w:r>
      <w:r w:rsidR="008C757B">
        <w:instrText>Habeo+</w:instrText>
      </w:r>
      <w:r>
        <w:instrText xml:space="preserve">;7;Bijlage kop 2 </w:instrText>
      </w:r>
      <w:r w:rsidR="008C757B">
        <w:instrText>Habeo+</w:instrText>
      </w:r>
      <w:r>
        <w:instrText xml:space="preserve">;8" \t "Kop 1 </w:instrText>
      </w:r>
      <w:r w:rsidR="008C757B">
        <w:instrText>Habeo+</w:instrText>
      </w:r>
      <w:r>
        <w:instrText xml:space="preserve">,1,Kop 2 </w:instrText>
      </w:r>
      <w:r w:rsidR="008C757B">
        <w:instrText>Habeo+</w:instrText>
      </w:r>
      <w:r>
        <w:instrText xml:space="preserve">,2,Kop 1 zonder nummer </w:instrText>
      </w:r>
      <w:r w:rsidR="008C757B">
        <w:instrText>Habeo+</w:instrText>
      </w:r>
      <w:r>
        <w:instrText xml:space="preserve">,4,Kop 2 zonder nummer </w:instrText>
      </w:r>
      <w:r w:rsidR="008C757B">
        <w:instrText>Habeo+</w:instrText>
      </w:r>
      <w:r>
        <w:instrText xml:space="preserve">,5,Bijlage kop 1 </w:instrText>
      </w:r>
      <w:r w:rsidR="008C757B">
        <w:instrText>Habeo+</w:instrText>
      </w:r>
      <w:r>
        <w:instrText xml:space="preserve">,7,Bijlage kop 2 </w:instrText>
      </w:r>
      <w:r w:rsidR="008C757B">
        <w:instrText>Habeo+</w:instrText>
      </w:r>
      <w:r>
        <w:instrText xml:space="preserve">,8" </w:instrText>
      </w:r>
      <w:r>
        <w:rPr>
          <w:rFonts w:cstheme="minorBidi"/>
        </w:rPr>
        <w:fldChar w:fldCharType="separate"/>
      </w:r>
      <w:hyperlink w:anchor="_Toc203637123" w:history="1">
        <w:r w:rsidR="007159F5" w:rsidRPr="007E3EFB">
          <w:rPr>
            <w:rStyle w:val="Hyperlink"/>
            <w:noProof/>
          </w:rPr>
          <w:t>Inleiding</w:t>
        </w:r>
        <w:r w:rsidR="007159F5">
          <w:rPr>
            <w:noProof/>
            <w:webHidden/>
          </w:rPr>
          <w:tab/>
        </w:r>
        <w:r w:rsidR="007159F5">
          <w:rPr>
            <w:noProof/>
            <w:webHidden/>
          </w:rPr>
          <w:fldChar w:fldCharType="begin"/>
        </w:r>
        <w:r w:rsidR="007159F5">
          <w:rPr>
            <w:noProof/>
            <w:webHidden/>
          </w:rPr>
          <w:instrText xml:space="preserve"> PAGEREF _Toc203637123 \h </w:instrText>
        </w:r>
        <w:r w:rsidR="007159F5">
          <w:rPr>
            <w:noProof/>
            <w:webHidden/>
          </w:rPr>
        </w:r>
        <w:r w:rsidR="007159F5">
          <w:rPr>
            <w:noProof/>
            <w:webHidden/>
          </w:rPr>
          <w:fldChar w:fldCharType="separate"/>
        </w:r>
        <w:r w:rsidR="007159F5">
          <w:rPr>
            <w:noProof/>
            <w:webHidden/>
          </w:rPr>
          <w:t>3</w:t>
        </w:r>
        <w:r w:rsidR="007159F5">
          <w:rPr>
            <w:noProof/>
            <w:webHidden/>
          </w:rPr>
          <w:fldChar w:fldCharType="end"/>
        </w:r>
      </w:hyperlink>
    </w:p>
    <w:p w14:paraId="3EFEDB32" w14:textId="77777777" w:rsidR="007159F5" w:rsidRDefault="007159F5" w:rsidP="00086162">
      <w:pPr>
        <w:pStyle w:val="Inhopg1"/>
        <w:spacing w:afterLines="60" w:after="144"/>
        <w:rPr>
          <w:rFonts w:asciiTheme="minorHAnsi" w:eastAsiaTheme="minorEastAsia" w:hAnsiTheme="minorHAnsi" w:cstheme="minorBidi"/>
          <w:b w:val="0"/>
          <w:noProof/>
          <w:color w:val="auto"/>
          <w:kern w:val="2"/>
          <w:sz w:val="24"/>
          <w:szCs w:val="24"/>
          <w:lang w:val="en-GB" w:eastAsia="en-GB"/>
          <w14:ligatures w14:val="standardContextual"/>
        </w:rPr>
      </w:pPr>
      <w:hyperlink w:anchor="_Toc203637124" w:history="1">
        <w:r w:rsidRPr="007E3EFB">
          <w:rPr>
            <w:rStyle w:val="Hyperlink"/>
            <w:noProof/>
          </w:rPr>
          <w:t>1.</w:t>
        </w:r>
        <w:r w:rsidRPr="007E3EFB">
          <w:rPr>
            <w:rStyle w:val="Hyperlink"/>
            <w:noProof/>
          </w:rPr>
          <w:tab/>
          <w:t>Kop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_Toc203637124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22BE50E" w14:textId="77777777" w:rsidR="007159F5" w:rsidRDefault="007159F5" w:rsidP="00086162">
      <w:pPr>
        <w:pStyle w:val="Inhopg2"/>
        <w:spacing w:afterLines="60" w:after="144"/>
        <w:rPr>
          <w:rFonts w:asciiTheme="minorHAnsi" w:eastAsiaTheme="minorEastAsia" w:hAnsiTheme="minorHAnsi"/>
          <w:noProof/>
          <w:color w:val="auto"/>
          <w:kern w:val="2"/>
          <w:sz w:val="24"/>
          <w:szCs w:val="24"/>
          <w:lang w:val="en-GB" w:eastAsia="en-GB"/>
          <w14:ligatures w14:val="standardContextual"/>
        </w:rPr>
      </w:pPr>
      <w:hyperlink w:anchor="_Toc203637125" w:history="1">
        <w:r w:rsidRPr="007E3EFB">
          <w:rPr>
            <w:rStyle w:val="Hyperlink"/>
            <w:noProof/>
          </w:rPr>
          <w:t>1.1</w:t>
        </w:r>
        <w:r w:rsidRPr="007E3EFB">
          <w:rPr>
            <w:rStyle w:val="Hyperlink"/>
            <w:noProof/>
          </w:rPr>
          <w:tab/>
          <w:t>Kop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_Toc203637125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8FF2665" w14:textId="77777777" w:rsidR="007159F5" w:rsidRDefault="007159F5" w:rsidP="00086162">
      <w:pPr>
        <w:pStyle w:val="Inhopg5"/>
        <w:spacing w:afterLines="60" w:after="144"/>
        <w:rPr>
          <w:rFonts w:asciiTheme="minorHAnsi" w:eastAsiaTheme="minorEastAsia" w:hAnsiTheme="minorHAnsi"/>
          <w:noProof/>
          <w:color w:val="auto"/>
          <w:kern w:val="2"/>
          <w:sz w:val="24"/>
          <w:szCs w:val="24"/>
          <w:lang w:val="en-GB" w:eastAsia="en-GB"/>
          <w14:ligatures w14:val="standardContextual"/>
        </w:rPr>
      </w:pPr>
      <w:hyperlink w:anchor="_Toc203637126" w:history="1">
        <w:r w:rsidRPr="007E3EFB">
          <w:rPr>
            <w:rStyle w:val="Hyperlink"/>
            <w:noProof/>
          </w:rPr>
          <w:t>Kop 2 zonder nummer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_Toc203637126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F70E880" w14:textId="77777777" w:rsidR="008C757B" w:rsidRPr="002A4782" w:rsidRDefault="00453ABE" w:rsidP="00086162">
      <w:pPr>
        <w:pStyle w:val="BasistekstHabeo"/>
        <w:spacing w:afterLines="60" w:after="144"/>
      </w:pPr>
      <w:r>
        <w:fldChar w:fldCharType="end"/>
      </w:r>
    </w:p>
    <w:p w14:paraId="5994616C" w14:textId="77777777" w:rsidR="00B819AE" w:rsidRPr="00F900CF" w:rsidRDefault="00453ABE" w:rsidP="00086162">
      <w:pPr>
        <w:pStyle w:val="Kop1zondernummerHabeo"/>
        <w:spacing w:afterLines="60" w:after="144"/>
        <w:rPr>
          <w:color w:val="FF7753"/>
        </w:rPr>
      </w:pPr>
      <w:bookmarkStart w:id="0" w:name="_Toc203637123"/>
      <w:r w:rsidRPr="00F900CF">
        <w:rPr>
          <w:color w:val="FF7753"/>
        </w:rPr>
        <w:t>Inleiding</w:t>
      </w:r>
      <w:bookmarkEnd w:id="0"/>
    </w:p>
    <w:p w14:paraId="2C6A4DDE" w14:textId="77777777" w:rsidR="00822AB0" w:rsidRPr="00822AB0" w:rsidRDefault="00032144" w:rsidP="00086162">
      <w:pPr>
        <w:pStyle w:val="BasistekstHabeo"/>
        <w:spacing w:afterLines="60" w:after="144"/>
      </w:pPr>
      <w:r>
        <w:t>Dit is een inleiding</w:t>
      </w:r>
    </w:p>
    <w:p w14:paraId="053A0B21" w14:textId="77777777" w:rsidR="00B819AE" w:rsidRPr="00F900CF" w:rsidRDefault="008B4992" w:rsidP="00086162">
      <w:pPr>
        <w:pStyle w:val="Kop1"/>
        <w:spacing w:afterLines="60" w:after="144"/>
        <w:rPr>
          <w:color w:val="FF7753"/>
        </w:rPr>
      </w:pPr>
      <w:bookmarkStart w:id="1" w:name="_Toc203637124"/>
      <w:r w:rsidRPr="00F900CF">
        <w:rPr>
          <w:color w:val="FF7753"/>
        </w:rPr>
        <w:t>Kop 1</w:t>
      </w:r>
      <w:bookmarkEnd w:id="1"/>
    </w:p>
    <w:p w14:paraId="1EC99D6C" w14:textId="77777777" w:rsidR="00B819AE" w:rsidRDefault="008B4992" w:rsidP="00086162">
      <w:pPr>
        <w:pStyle w:val="Kop2"/>
        <w:spacing w:afterLines="60" w:after="144"/>
      </w:pPr>
      <w:bookmarkStart w:id="2" w:name="_Toc203637125"/>
      <w:r>
        <w:t>Kop 2</w:t>
      </w:r>
      <w:bookmarkEnd w:id="2"/>
    </w:p>
    <w:p w14:paraId="37A9070F" w14:textId="77777777" w:rsidR="00934D77" w:rsidRDefault="008B4992" w:rsidP="00086162">
      <w:pPr>
        <w:pStyle w:val="BasistekstHabeo"/>
        <w:spacing w:afterLines="60" w:after="144"/>
      </w:pPr>
      <w:r>
        <w:t>Basistekst</w:t>
      </w:r>
    </w:p>
    <w:p w14:paraId="6A80A795" w14:textId="77777777" w:rsidR="00677A9F" w:rsidRDefault="00677A9F" w:rsidP="00086162">
      <w:pPr>
        <w:pStyle w:val="Kop2zondernummerHabeo"/>
        <w:spacing w:before="0" w:afterLines="60" w:after="144"/>
      </w:pPr>
      <w:bookmarkStart w:id="3" w:name="_Toc203637126"/>
      <w:r>
        <w:t>Kop 2 zonder nummer</w:t>
      </w:r>
      <w:bookmarkEnd w:id="3"/>
    </w:p>
    <w:p w14:paraId="64A9F6DD" w14:textId="77777777" w:rsidR="00127AA9" w:rsidRDefault="00127AA9" w:rsidP="00086162">
      <w:pPr>
        <w:pStyle w:val="Opsommingplusje1eniveauHabeo"/>
        <w:spacing w:afterLines="60" w:after="144"/>
      </w:pPr>
      <w:r>
        <w:t xml:space="preserve">Opsomming </w:t>
      </w:r>
      <w:r w:rsidR="008A3723">
        <w:t>plusje</w:t>
      </w:r>
      <w:r>
        <w:t xml:space="preserve"> 1</w:t>
      </w:r>
      <w:r w:rsidRPr="00127AA9">
        <w:rPr>
          <w:vertAlign w:val="superscript"/>
        </w:rPr>
        <w:t>e</w:t>
      </w:r>
      <w:r>
        <w:t xml:space="preserve"> niveau</w:t>
      </w:r>
    </w:p>
    <w:p w14:paraId="6770602A" w14:textId="77777777" w:rsidR="00127AA9" w:rsidRDefault="00127AA9" w:rsidP="00086162">
      <w:pPr>
        <w:pStyle w:val="Opsommingplusje2eniveauHabeo"/>
        <w:spacing w:afterLines="60" w:after="144"/>
      </w:pPr>
      <w:r>
        <w:t xml:space="preserve">Opsomming </w:t>
      </w:r>
      <w:r w:rsidR="008A3723">
        <w:t>plusje</w:t>
      </w:r>
      <w:r>
        <w:t xml:space="preserve"> 2</w:t>
      </w:r>
      <w:r w:rsidRPr="00127AA9">
        <w:rPr>
          <w:vertAlign w:val="superscript"/>
        </w:rPr>
        <w:t>e</w:t>
      </w:r>
      <w:r>
        <w:t xml:space="preserve"> niveau</w:t>
      </w:r>
    </w:p>
    <w:p w14:paraId="5D2609F7" w14:textId="77777777" w:rsidR="004E5BA5" w:rsidRDefault="004E5BA5" w:rsidP="00086162">
      <w:pPr>
        <w:pStyle w:val="Opsommingplusje3eniveauHabeo"/>
        <w:spacing w:afterLines="60" w:after="144"/>
      </w:pPr>
      <w:r>
        <w:t xml:space="preserve">Opsomming </w:t>
      </w:r>
      <w:r w:rsidR="008A3723">
        <w:t>plusje</w:t>
      </w:r>
      <w:r>
        <w:t xml:space="preserve"> 3</w:t>
      </w:r>
      <w:r w:rsidRPr="00127AA9">
        <w:rPr>
          <w:vertAlign w:val="superscript"/>
        </w:rPr>
        <w:t>e</w:t>
      </w:r>
      <w:r>
        <w:t xml:space="preserve"> niveau</w:t>
      </w:r>
    </w:p>
    <w:p w14:paraId="1759395A" w14:textId="77777777" w:rsidR="001C23F3" w:rsidRDefault="001C23F3" w:rsidP="00086162">
      <w:pPr>
        <w:pStyle w:val="Opsommingnummer1eniveauHabeo"/>
        <w:spacing w:afterLines="60" w:after="144"/>
      </w:pPr>
      <w:r>
        <w:t>Opsomming nummer 1</w:t>
      </w:r>
      <w:r w:rsidRPr="001C23F3">
        <w:rPr>
          <w:vertAlign w:val="superscript"/>
        </w:rPr>
        <w:t>e</w:t>
      </w:r>
      <w:r>
        <w:t xml:space="preserve"> niveau</w:t>
      </w:r>
    </w:p>
    <w:p w14:paraId="54F9E565" w14:textId="77777777" w:rsidR="001C23F3" w:rsidRDefault="001C23F3" w:rsidP="00086162">
      <w:pPr>
        <w:pStyle w:val="Opsommingnummer2eniveauHabeo"/>
        <w:spacing w:afterLines="60" w:after="144"/>
      </w:pPr>
      <w:r>
        <w:t>Opsomming nummer 2</w:t>
      </w:r>
      <w:r w:rsidRPr="001C23F3">
        <w:rPr>
          <w:vertAlign w:val="superscript"/>
        </w:rPr>
        <w:t>e</w:t>
      </w:r>
      <w:r>
        <w:t xml:space="preserve"> niveau</w:t>
      </w:r>
    </w:p>
    <w:p w14:paraId="11E23A45" w14:textId="77777777" w:rsidR="004E5BA5" w:rsidRDefault="004E5BA5" w:rsidP="00086162">
      <w:pPr>
        <w:pStyle w:val="Opsommingnummer3eniveauHabeo"/>
        <w:spacing w:afterLines="60" w:after="144"/>
      </w:pPr>
      <w:r>
        <w:t>Opsomming nummer 3</w:t>
      </w:r>
      <w:r w:rsidRPr="001C23F3">
        <w:rPr>
          <w:vertAlign w:val="superscript"/>
        </w:rPr>
        <w:t>e</w:t>
      </w:r>
      <w:r>
        <w:t xml:space="preserve"> niveau</w:t>
      </w:r>
    </w:p>
    <w:p w14:paraId="2EE23618" w14:textId="77777777" w:rsidR="001A5DF5" w:rsidRDefault="001A5DF5" w:rsidP="00086162">
      <w:pPr>
        <w:pStyle w:val="Opsommingletter1eniveauHabeo"/>
        <w:spacing w:afterLines="60" w:after="144"/>
      </w:pPr>
      <w:r>
        <w:t>Opsomming letter 1</w:t>
      </w:r>
      <w:r w:rsidRPr="001A5DF5">
        <w:rPr>
          <w:vertAlign w:val="superscript"/>
        </w:rPr>
        <w:t>e</w:t>
      </w:r>
      <w:r>
        <w:t xml:space="preserve"> niveau</w:t>
      </w:r>
    </w:p>
    <w:p w14:paraId="37420612" w14:textId="77777777" w:rsidR="001A5DF5" w:rsidRDefault="001A5DF5" w:rsidP="00086162">
      <w:pPr>
        <w:pStyle w:val="Opsommingletter2eniveauHabeo"/>
        <w:spacing w:afterLines="60" w:after="144"/>
      </w:pPr>
      <w:r>
        <w:t>Opsomming letter 2</w:t>
      </w:r>
      <w:r w:rsidRPr="001A5DF5">
        <w:rPr>
          <w:vertAlign w:val="superscript"/>
        </w:rPr>
        <w:t>e</w:t>
      </w:r>
      <w:r>
        <w:t xml:space="preserve"> niveau</w:t>
      </w:r>
    </w:p>
    <w:p w14:paraId="7AEFA1B9" w14:textId="77777777" w:rsidR="004E5BA5" w:rsidRDefault="004E5BA5" w:rsidP="00086162">
      <w:pPr>
        <w:pStyle w:val="Opsommingletter3eniveauHabeo"/>
        <w:spacing w:afterLines="60" w:after="144"/>
      </w:pPr>
      <w:r>
        <w:t>Opsomming letter 3</w:t>
      </w:r>
      <w:r w:rsidRPr="001A5DF5">
        <w:rPr>
          <w:vertAlign w:val="superscript"/>
        </w:rPr>
        <w:t>e</w:t>
      </w:r>
      <w:r>
        <w:t xml:space="preserve"> niveau</w:t>
      </w:r>
    </w:p>
    <w:p w14:paraId="561C3775" w14:textId="77777777" w:rsidR="00C52940" w:rsidRDefault="00C52940" w:rsidP="00086162">
      <w:pPr>
        <w:pStyle w:val="BasistekstHabeo"/>
        <w:spacing w:afterLines="60" w:after="144"/>
      </w:pPr>
    </w:p>
    <w:p w14:paraId="13886A15" w14:textId="77777777" w:rsidR="00F900CF" w:rsidRDefault="00F900CF" w:rsidP="008324D3">
      <w:pPr>
        <w:pStyle w:val="BasistekstHabeo"/>
      </w:pPr>
    </w:p>
    <w:p w14:paraId="735A74A7" w14:textId="77777777" w:rsidR="00F900CF" w:rsidRDefault="00F900CF" w:rsidP="008324D3">
      <w:pPr>
        <w:pStyle w:val="BasistekstHabeo"/>
      </w:pPr>
    </w:p>
    <w:p w14:paraId="703A2061" w14:textId="77777777" w:rsidR="00F900CF" w:rsidRDefault="00F900CF" w:rsidP="008324D3">
      <w:pPr>
        <w:pStyle w:val="BasistekstHabeo"/>
      </w:pPr>
    </w:p>
    <w:p w14:paraId="00F910DE" w14:textId="77777777" w:rsidR="00F900CF" w:rsidRDefault="00F900CF" w:rsidP="008324D3">
      <w:pPr>
        <w:pStyle w:val="BasistekstHabeo"/>
      </w:pPr>
    </w:p>
    <w:p w14:paraId="6E08D037" w14:textId="77777777" w:rsidR="00F900CF" w:rsidRDefault="00F900CF" w:rsidP="008324D3">
      <w:pPr>
        <w:pStyle w:val="BasistekstHabeo"/>
      </w:pPr>
    </w:p>
    <w:p w14:paraId="6328B754" w14:textId="77777777" w:rsidR="00F900CF" w:rsidRDefault="00F900CF" w:rsidP="008324D3">
      <w:pPr>
        <w:pStyle w:val="BasistekstHabeo"/>
      </w:pPr>
    </w:p>
    <w:p w14:paraId="2C0E05BB" w14:textId="77777777" w:rsidR="00F900CF" w:rsidRDefault="00F900CF" w:rsidP="008324D3">
      <w:pPr>
        <w:pStyle w:val="BasistekstHabeo"/>
      </w:pPr>
    </w:p>
    <w:p w14:paraId="30FEA635" w14:textId="77777777" w:rsidR="00F900CF" w:rsidRDefault="00F900CF" w:rsidP="008324D3">
      <w:pPr>
        <w:pStyle w:val="BasistekstHabeo"/>
      </w:pPr>
    </w:p>
    <w:p w14:paraId="343B1FD6" w14:textId="77777777" w:rsidR="00F900CF" w:rsidRDefault="00F900CF" w:rsidP="008324D3">
      <w:pPr>
        <w:pStyle w:val="BasistekstHabeo"/>
      </w:pPr>
    </w:p>
    <w:tbl>
      <w:tblPr>
        <w:tblStyle w:val="Habeobordeaux1"/>
        <w:tblW w:w="0" w:type="auto"/>
        <w:tblLook w:val="04A0" w:firstRow="1" w:lastRow="0" w:firstColumn="1" w:lastColumn="0" w:noHBand="0" w:noVBand="1"/>
      </w:tblPr>
      <w:tblGrid>
        <w:gridCol w:w="2208"/>
        <w:gridCol w:w="2208"/>
        <w:gridCol w:w="2209"/>
        <w:gridCol w:w="2209"/>
      </w:tblGrid>
      <w:tr w:rsidR="00F900CF" w14:paraId="38C9159F" w14:textId="77777777" w:rsidTr="00FA58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8" w:type="dxa"/>
          </w:tcPr>
          <w:p w14:paraId="5B4133C0" w14:textId="77777777" w:rsidR="00F900CF" w:rsidRDefault="00F900CF" w:rsidP="00FA5844">
            <w:pPr>
              <w:pStyle w:val="BasistekstHabeo"/>
            </w:pPr>
            <w:r>
              <w:lastRenderedPageBreak/>
              <w:t>Kopje</w:t>
            </w:r>
          </w:p>
        </w:tc>
        <w:tc>
          <w:tcPr>
            <w:tcW w:w="2208" w:type="dxa"/>
          </w:tcPr>
          <w:p w14:paraId="6F6B32E0" w14:textId="77777777" w:rsidR="00F900CF" w:rsidRDefault="00F900CF" w:rsidP="00FA5844">
            <w:pPr>
              <w:pStyle w:val="BasistekstHabe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Kopje</w:t>
            </w:r>
          </w:p>
        </w:tc>
        <w:tc>
          <w:tcPr>
            <w:tcW w:w="2209" w:type="dxa"/>
          </w:tcPr>
          <w:p w14:paraId="7E8BAB50" w14:textId="77777777" w:rsidR="00F900CF" w:rsidRDefault="00F900CF" w:rsidP="00FA5844">
            <w:pPr>
              <w:pStyle w:val="BasistekstHabe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Kopje</w:t>
            </w:r>
          </w:p>
        </w:tc>
        <w:tc>
          <w:tcPr>
            <w:tcW w:w="2209" w:type="dxa"/>
          </w:tcPr>
          <w:p w14:paraId="4F382AA7" w14:textId="77777777" w:rsidR="00F900CF" w:rsidRDefault="00F900CF" w:rsidP="00FA5844">
            <w:pPr>
              <w:pStyle w:val="BasistekstHabe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Kopje</w:t>
            </w:r>
          </w:p>
        </w:tc>
      </w:tr>
      <w:tr w:rsidR="00F900CF" w14:paraId="768F6B72" w14:textId="77777777" w:rsidTr="00FA5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8" w:type="dxa"/>
          </w:tcPr>
          <w:p w14:paraId="154F3D25" w14:textId="77777777" w:rsidR="00F900CF" w:rsidRDefault="00F900CF" w:rsidP="00FA5844">
            <w:pPr>
              <w:pStyle w:val="BasistekstHabeo"/>
            </w:pPr>
            <w:r>
              <w:t>Eerste kolom aangevinkt</w:t>
            </w:r>
          </w:p>
        </w:tc>
        <w:tc>
          <w:tcPr>
            <w:tcW w:w="2208" w:type="dxa"/>
          </w:tcPr>
          <w:p w14:paraId="1BE979C1" w14:textId="77777777" w:rsidR="00F900CF" w:rsidRDefault="00F900CF" w:rsidP="00FA5844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Tekst</w:t>
            </w:r>
          </w:p>
        </w:tc>
        <w:tc>
          <w:tcPr>
            <w:tcW w:w="2209" w:type="dxa"/>
          </w:tcPr>
          <w:p w14:paraId="66F09543" w14:textId="77777777" w:rsidR="00F900CF" w:rsidRDefault="00F900CF" w:rsidP="00FA5844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Tekst</w:t>
            </w:r>
          </w:p>
        </w:tc>
        <w:tc>
          <w:tcPr>
            <w:tcW w:w="2209" w:type="dxa"/>
          </w:tcPr>
          <w:p w14:paraId="369B155D" w14:textId="77777777" w:rsidR="00F900CF" w:rsidRDefault="00F900CF" w:rsidP="00FA5844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Tekst</w:t>
            </w:r>
          </w:p>
        </w:tc>
      </w:tr>
      <w:tr w:rsidR="00F900CF" w14:paraId="1926C532" w14:textId="77777777" w:rsidTr="00FA584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8" w:type="dxa"/>
          </w:tcPr>
          <w:p w14:paraId="7719EC5F" w14:textId="77777777" w:rsidR="00F900CF" w:rsidRDefault="00F900CF" w:rsidP="00FA5844">
            <w:pPr>
              <w:pStyle w:val="BasistekstHabeo"/>
            </w:pPr>
          </w:p>
        </w:tc>
        <w:tc>
          <w:tcPr>
            <w:tcW w:w="2208" w:type="dxa"/>
          </w:tcPr>
          <w:p w14:paraId="388DF15F" w14:textId="77777777" w:rsidR="00F900CF" w:rsidRDefault="00F900CF" w:rsidP="00FA5844">
            <w:pPr>
              <w:pStyle w:val="BasistekstHabe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209" w:type="dxa"/>
          </w:tcPr>
          <w:p w14:paraId="3871A2E7" w14:textId="77777777" w:rsidR="00F900CF" w:rsidRDefault="00F900CF" w:rsidP="00FA5844">
            <w:pPr>
              <w:pStyle w:val="BasistekstHabe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209" w:type="dxa"/>
          </w:tcPr>
          <w:p w14:paraId="7A834624" w14:textId="77777777" w:rsidR="00F900CF" w:rsidRDefault="00F900CF" w:rsidP="00FA5844">
            <w:pPr>
              <w:pStyle w:val="BasistekstHabe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F900CF" w14:paraId="447AF767" w14:textId="77777777" w:rsidTr="00FA5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8" w:type="dxa"/>
          </w:tcPr>
          <w:p w14:paraId="7F67DB36" w14:textId="77777777" w:rsidR="00F900CF" w:rsidRDefault="00F900CF" w:rsidP="00FA5844">
            <w:pPr>
              <w:pStyle w:val="BasistekstHabeo"/>
            </w:pPr>
          </w:p>
        </w:tc>
        <w:tc>
          <w:tcPr>
            <w:tcW w:w="2208" w:type="dxa"/>
          </w:tcPr>
          <w:p w14:paraId="4E51B4D5" w14:textId="77777777" w:rsidR="00F900CF" w:rsidRDefault="00F900CF" w:rsidP="00FA5844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09" w:type="dxa"/>
          </w:tcPr>
          <w:p w14:paraId="2F931FEE" w14:textId="77777777" w:rsidR="00F900CF" w:rsidRDefault="00F900CF" w:rsidP="00FA5844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09" w:type="dxa"/>
          </w:tcPr>
          <w:p w14:paraId="3A3CAB0D" w14:textId="77777777" w:rsidR="00F900CF" w:rsidRDefault="00F900CF" w:rsidP="00FA5844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3C71F08D" w14:textId="77777777" w:rsidR="00F900CF" w:rsidRDefault="00F900CF" w:rsidP="008324D3">
      <w:pPr>
        <w:pStyle w:val="BasistekstHabeo"/>
      </w:pPr>
    </w:p>
    <w:tbl>
      <w:tblPr>
        <w:tblStyle w:val="TabelmetopmaakbruinHabeo"/>
        <w:tblW w:w="0" w:type="auto"/>
        <w:tblLook w:val="04A0" w:firstRow="1" w:lastRow="0" w:firstColumn="1" w:lastColumn="0" w:noHBand="0" w:noVBand="1"/>
      </w:tblPr>
      <w:tblGrid>
        <w:gridCol w:w="2209"/>
        <w:gridCol w:w="2209"/>
        <w:gridCol w:w="2210"/>
        <w:gridCol w:w="2210"/>
      </w:tblGrid>
      <w:tr w:rsidR="00107738" w:rsidRPr="00FD0458" w14:paraId="3064757F" w14:textId="77777777" w:rsidTr="00025D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9" w:type="dxa"/>
          </w:tcPr>
          <w:p w14:paraId="7A262BA8" w14:textId="77777777" w:rsidR="00107738" w:rsidRPr="00FD0458" w:rsidRDefault="00107738" w:rsidP="003E366A">
            <w:pPr>
              <w:pStyle w:val="BasistekstHabeo"/>
            </w:pPr>
            <w:r w:rsidRPr="00FD0458">
              <w:t>Kopje</w:t>
            </w:r>
          </w:p>
        </w:tc>
        <w:tc>
          <w:tcPr>
            <w:tcW w:w="2209" w:type="dxa"/>
          </w:tcPr>
          <w:p w14:paraId="2565D574" w14:textId="77777777" w:rsidR="00107738" w:rsidRPr="00FD0458" w:rsidRDefault="00107738" w:rsidP="003E366A">
            <w:pPr>
              <w:pStyle w:val="BasistekstHabe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D0458">
              <w:t>Kopje</w:t>
            </w:r>
          </w:p>
        </w:tc>
        <w:tc>
          <w:tcPr>
            <w:tcW w:w="2210" w:type="dxa"/>
          </w:tcPr>
          <w:p w14:paraId="4EBA7BB6" w14:textId="77777777" w:rsidR="00107738" w:rsidRPr="00FD0458" w:rsidRDefault="00107738" w:rsidP="003E366A">
            <w:pPr>
              <w:pStyle w:val="BasistekstHabe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D0458">
              <w:t>Kopje</w:t>
            </w:r>
          </w:p>
        </w:tc>
        <w:tc>
          <w:tcPr>
            <w:tcW w:w="2210" w:type="dxa"/>
          </w:tcPr>
          <w:p w14:paraId="6328D446" w14:textId="77777777" w:rsidR="00107738" w:rsidRPr="00FD0458" w:rsidRDefault="00107738" w:rsidP="003E366A">
            <w:pPr>
              <w:pStyle w:val="BasistekstHabe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D0458">
              <w:t>Kopje</w:t>
            </w:r>
          </w:p>
        </w:tc>
      </w:tr>
      <w:tr w:rsidR="00107738" w:rsidRPr="00FD0458" w14:paraId="67009923" w14:textId="77777777" w:rsidTr="00025D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9" w:type="dxa"/>
          </w:tcPr>
          <w:p w14:paraId="18FC4A7A" w14:textId="77777777" w:rsidR="00107738" w:rsidRPr="00FD0458" w:rsidRDefault="00107738" w:rsidP="00107738">
            <w:pPr>
              <w:pStyle w:val="BasistekstHabeo"/>
            </w:pPr>
            <w:r w:rsidRPr="00FD0458">
              <w:t>Eerste kolom</w:t>
            </w:r>
            <w:r w:rsidRPr="00FD0458">
              <w:br/>
              <w:t>aangevinkt</w:t>
            </w:r>
          </w:p>
        </w:tc>
        <w:tc>
          <w:tcPr>
            <w:tcW w:w="2209" w:type="dxa"/>
          </w:tcPr>
          <w:p w14:paraId="21C1ECC9" w14:textId="77777777" w:rsidR="00107738" w:rsidRPr="00FD0458" w:rsidRDefault="00CC6FB5" w:rsidP="003E366A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0458">
              <w:t>Tekst</w:t>
            </w:r>
          </w:p>
        </w:tc>
        <w:tc>
          <w:tcPr>
            <w:tcW w:w="2210" w:type="dxa"/>
          </w:tcPr>
          <w:p w14:paraId="27A592EB" w14:textId="77777777" w:rsidR="00107738" w:rsidRPr="00FD0458" w:rsidRDefault="006646AF" w:rsidP="003E366A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0458">
              <w:t>Tekst</w:t>
            </w:r>
          </w:p>
        </w:tc>
        <w:tc>
          <w:tcPr>
            <w:tcW w:w="2210" w:type="dxa"/>
          </w:tcPr>
          <w:p w14:paraId="1602082E" w14:textId="77777777" w:rsidR="00107738" w:rsidRPr="00FD0458" w:rsidRDefault="006646AF" w:rsidP="003E366A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0458">
              <w:t>Tekst</w:t>
            </w:r>
          </w:p>
        </w:tc>
      </w:tr>
      <w:tr w:rsidR="00107738" w:rsidRPr="00FD0458" w14:paraId="149AE94A" w14:textId="77777777" w:rsidTr="00025D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9" w:type="dxa"/>
          </w:tcPr>
          <w:p w14:paraId="1CFFB80C" w14:textId="77777777" w:rsidR="00107738" w:rsidRPr="00FD0458" w:rsidRDefault="00107738" w:rsidP="003E366A">
            <w:pPr>
              <w:pStyle w:val="BasistekstHabeo"/>
            </w:pPr>
          </w:p>
        </w:tc>
        <w:tc>
          <w:tcPr>
            <w:tcW w:w="2209" w:type="dxa"/>
          </w:tcPr>
          <w:p w14:paraId="19446028" w14:textId="77777777" w:rsidR="00107738" w:rsidRPr="00FD0458" w:rsidRDefault="00107738" w:rsidP="003E366A">
            <w:pPr>
              <w:pStyle w:val="BasistekstHabe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210" w:type="dxa"/>
          </w:tcPr>
          <w:p w14:paraId="6F29900E" w14:textId="77777777" w:rsidR="00107738" w:rsidRPr="00FD0458" w:rsidRDefault="00107738" w:rsidP="003E366A">
            <w:pPr>
              <w:pStyle w:val="BasistekstHabe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210" w:type="dxa"/>
          </w:tcPr>
          <w:p w14:paraId="28886BC3" w14:textId="77777777" w:rsidR="00107738" w:rsidRPr="00FD0458" w:rsidRDefault="00107738" w:rsidP="003E366A">
            <w:pPr>
              <w:pStyle w:val="BasistekstHabe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107738" w:rsidRPr="00FD0458" w14:paraId="7FD03591" w14:textId="77777777" w:rsidTr="00025D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9" w:type="dxa"/>
          </w:tcPr>
          <w:p w14:paraId="15F4805F" w14:textId="77777777" w:rsidR="00107738" w:rsidRPr="00FD0458" w:rsidRDefault="00107738" w:rsidP="003E366A">
            <w:pPr>
              <w:pStyle w:val="BasistekstHabeo"/>
            </w:pPr>
          </w:p>
        </w:tc>
        <w:tc>
          <w:tcPr>
            <w:tcW w:w="2209" w:type="dxa"/>
          </w:tcPr>
          <w:p w14:paraId="5FED70BC" w14:textId="77777777" w:rsidR="00107738" w:rsidRPr="00FD0458" w:rsidRDefault="00107738" w:rsidP="003E366A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10" w:type="dxa"/>
          </w:tcPr>
          <w:p w14:paraId="330ACD4A" w14:textId="77777777" w:rsidR="00107738" w:rsidRPr="00FD0458" w:rsidRDefault="00107738" w:rsidP="003E366A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10" w:type="dxa"/>
          </w:tcPr>
          <w:p w14:paraId="4072666D" w14:textId="77777777" w:rsidR="00107738" w:rsidRPr="00FD0458" w:rsidRDefault="00107738" w:rsidP="003E366A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1A3F0F0" w14:textId="77777777" w:rsidR="00311753" w:rsidRPr="00311753" w:rsidRDefault="00311753" w:rsidP="00311753">
      <w:pPr>
        <w:pStyle w:val="BasistekstHabeo"/>
      </w:pPr>
    </w:p>
    <w:tbl>
      <w:tblPr>
        <w:tblStyle w:val="TabelmetopmaakgroenHabeo"/>
        <w:tblW w:w="0" w:type="auto"/>
        <w:tblLook w:val="04A0" w:firstRow="1" w:lastRow="0" w:firstColumn="1" w:lastColumn="0" w:noHBand="0" w:noVBand="1"/>
      </w:tblPr>
      <w:tblGrid>
        <w:gridCol w:w="2209"/>
        <w:gridCol w:w="2209"/>
        <w:gridCol w:w="2210"/>
        <w:gridCol w:w="2210"/>
      </w:tblGrid>
      <w:tr w:rsidR="00922EFF" w:rsidRPr="00FD0458" w14:paraId="12AE5F8A" w14:textId="77777777" w:rsidTr="00922E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9" w:type="dxa"/>
          </w:tcPr>
          <w:p w14:paraId="395F0B5E" w14:textId="77777777" w:rsidR="00922EFF" w:rsidRPr="00FD0458" w:rsidRDefault="00922EFF" w:rsidP="00EC5590">
            <w:pPr>
              <w:pStyle w:val="BasistekstHabeo"/>
            </w:pPr>
            <w:r w:rsidRPr="00FD0458">
              <w:t>Kopje</w:t>
            </w:r>
          </w:p>
        </w:tc>
        <w:tc>
          <w:tcPr>
            <w:tcW w:w="2209" w:type="dxa"/>
          </w:tcPr>
          <w:p w14:paraId="0E43E972" w14:textId="77777777" w:rsidR="00922EFF" w:rsidRPr="00FD0458" w:rsidRDefault="00922EFF" w:rsidP="00EC5590">
            <w:pPr>
              <w:pStyle w:val="BasistekstHabe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D0458">
              <w:t>Kopje</w:t>
            </w:r>
          </w:p>
        </w:tc>
        <w:tc>
          <w:tcPr>
            <w:tcW w:w="2210" w:type="dxa"/>
          </w:tcPr>
          <w:p w14:paraId="5E5F7B27" w14:textId="77777777" w:rsidR="00922EFF" w:rsidRPr="00FD0458" w:rsidRDefault="00922EFF" w:rsidP="00EC5590">
            <w:pPr>
              <w:pStyle w:val="BasistekstHabe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D0458">
              <w:t>Kopje</w:t>
            </w:r>
          </w:p>
        </w:tc>
        <w:tc>
          <w:tcPr>
            <w:tcW w:w="2210" w:type="dxa"/>
          </w:tcPr>
          <w:p w14:paraId="10045E9D" w14:textId="77777777" w:rsidR="00922EFF" w:rsidRPr="00FD0458" w:rsidRDefault="00922EFF" w:rsidP="00EC5590">
            <w:pPr>
              <w:pStyle w:val="BasistekstHabe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D0458">
              <w:t>Kopje</w:t>
            </w:r>
          </w:p>
        </w:tc>
      </w:tr>
      <w:tr w:rsidR="00922EFF" w:rsidRPr="00FD0458" w14:paraId="66841CA5" w14:textId="77777777" w:rsidTr="00922E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9" w:type="dxa"/>
          </w:tcPr>
          <w:p w14:paraId="4693F4F1" w14:textId="77777777" w:rsidR="00922EFF" w:rsidRPr="00FD0458" w:rsidRDefault="00922EFF" w:rsidP="00EC5590">
            <w:pPr>
              <w:pStyle w:val="BasistekstHabeo"/>
            </w:pPr>
            <w:r w:rsidRPr="00FD0458">
              <w:t>Eerste kolom</w:t>
            </w:r>
            <w:r w:rsidRPr="00FD0458">
              <w:br/>
              <w:t>aangevinkt</w:t>
            </w:r>
          </w:p>
        </w:tc>
        <w:tc>
          <w:tcPr>
            <w:tcW w:w="2209" w:type="dxa"/>
          </w:tcPr>
          <w:p w14:paraId="3528AA27" w14:textId="77777777" w:rsidR="00922EFF" w:rsidRPr="00FD0458" w:rsidRDefault="00922EFF" w:rsidP="00EC5590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0458">
              <w:t>Tekst</w:t>
            </w:r>
          </w:p>
        </w:tc>
        <w:tc>
          <w:tcPr>
            <w:tcW w:w="2210" w:type="dxa"/>
          </w:tcPr>
          <w:p w14:paraId="74146385" w14:textId="77777777" w:rsidR="00922EFF" w:rsidRPr="00FD0458" w:rsidRDefault="00922EFF" w:rsidP="00EC5590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0458">
              <w:t>Tekst</w:t>
            </w:r>
          </w:p>
        </w:tc>
        <w:tc>
          <w:tcPr>
            <w:tcW w:w="2210" w:type="dxa"/>
          </w:tcPr>
          <w:p w14:paraId="4D3ADEDA" w14:textId="77777777" w:rsidR="00922EFF" w:rsidRPr="00FD0458" w:rsidRDefault="00922EFF" w:rsidP="00EC5590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0458">
              <w:t>Tekst</w:t>
            </w:r>
          </w:p>
        </w:tc>
      </w:tr>
      <w:tr w:rsidR="00922EFF" w:rsidRPr="00FD0458" w14:paraId="00078411" w14:textId="77777777" w:rsidTr="00922EF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9" w:type="dxa"/>
          </w:tcPr>
          <w:p w14:paraId="754BE2C5" w14:textId="77777777" w:rsidR="00922EFF" w:rsidRPr="00FD0458" w:rsidRDefault="00922EFF" w:rsidP="00EC5590">
            <w:pPr>
              <w:pStyle w:val="BasistekstHabeo"/>
            </w:pPr>
          </w:p>
        </w:tc>
        <w:tc>
          <w:tcPr>
            <w:tcW w:w="2209" w:type="dxa"/>
          </w:tcPr>
          <w:p w14:paraId="7B4790EE" w14:textId="77777777" w:rsidR="00922EFF" w:rsidRPr="00FD0458" w:rsidRDefault="00922EFF" w:rsidP="00EC5590">
            <w:pPr>
              <w:pStyle w:val="BasistekstHabe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210" w:type="dxa"/>
          </w:tcPr>
          <w:p w14:paraId="038FF3EC" w14:textId="77777777" w:rsidR="00922EFF" w:rsidRPr="00FD0458" w:rsidRDefault="00922EFF" w:rsidP="00EC5590">
            <w:pPr>
              <w:pStyle w:val="BasistekstHabe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210" w:type="dxa"/>
          </w:tcPr>
          <w:p w14:paraId="448D6925" w14:textId="77777777" w:rsidR="00922EFF" w:rsidRPr="00FD0458" w:rsidRDefault="00922EFF" w:rsidP="00EC5590">
            <w:pPr>
              <w:pStyle w:val="BasistekstHabe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922EFF" w:rsidRPr="00FD0458" w14:paraId="1FBB7088" w14:textId="77777777" w:rsidTr="00922E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9" w:type="dxa"/>
          </w:tcPr>
          <w:p w14:paraId="3B622890" w14:textId="77777777" w:rsidR="00922EFF" w:rsidRPr="00FD0458" w:rsidRDefault="00922EFF" w:rsidP="00EC5590">
            <w:pPr>
              <w:pStyle w:val="BasistekstHabeo"/>
            </w:pPr>
          </w:p>
        </w:tc>
        <w:tc>
          <w:tcPr>
            <w:tcW w:w="2209" w:type="dxa"/>
          </w:tcPr>
          <w:p w14:paraId="3FBAF27B" w14:textId="77777777" w:rsidR="00922EFF" w:rsidRPr="00FD0458" w:rsidRDefault="00922EFF" w:rsidP="00EC5590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10" w:type="dxa"/>
          </w:tcPr>
          <w:p w14:paraId="01F53BD1" w14:textId="77777777" w:rsidR="00922EFF" w:rsidRPr="00FD0458" w:rsidRDefault="00922EFF" w:rsidP="00EC5590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10" w:type="dxa"/>
          </w:tcPr>
          <w:p w14:paraId="38048051" w14:textId="77777777" w:rsidR="00922EFF" w:rsidRPr="00FD0458" w:rsidRDefault="00922EFF" w:rsidP="00EC5590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4D8D85C" w14:textId="77777777" w:rsidR="00311753" w:rsidRDefault="00311753" w:rsidP="00032144">
      <w:pPr>
        <w:pStyle w:val="Opsommingplusje1eniveauHabeo"/>
        <w:numPr>
          <w:ilvl w:val="0"/>
          <w:numId w:val="0"/>
        </w:numPr>
      </w:pPr>
    </w:p>
    <w:tbl>
      <w:tblPr>
        <w:tblStyle w:val="TabelmetopmaakblauwHabeo"/>
        <w:tblW w:w="0" w:type="auto"/>
        <w:tblLook w:val="04A0" w:firstRow="1" w:lastRow="0" w:firstColumn="1" w:lastColumn="0" w:noHBand="0" w:noVBand="1"/>
      </w:tblPr>
      <w:tblGrid>
        <w:gridCol w:w="2209"/>
        <w:gridCol w:w="2209"/>
        <w:gridCol w:w="2210"/>
        <w:gridCol w:w="2210"/>
      </w:tblGrid>
      <w:tr w:rsidR="00531536" w:rsidRPr="00FD0458" w14:paraId="7CB6860D" w14:textId="77777777" w:rsidTr="005315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9" w:type="dxa"/>
          </w:tcPr>
          <w:p w14:paraId="3DF14226" w14:textId="77777777" w:rsidR="00531536" w:rsidRPr="00FD0458" w:rsidRDefault="00531536" w:rsidP="00EC5590">
            <w:pPr>
              <w:pStyle w:val="BasistekstHabeo"/>
            </w:pPr>
            <w:r w:rsidRPr="00FD0458">
              <w:t>Kopje</w:t>
            </w:r>
          </w:p>
        </w:tc>
        <w:tc>
          <w:tcPr>
            <w:tcW w:w="2209" w:type="dxa"/>
          </w:tcPr>
          <w:p w14:paraId="6B83880A" w14:textId="77777777" w:rsidR="00531536" w:rsidRPr="00FD0458" w:rsidRDefault="00531536" w:rsidP="00EC5590">
            <w:pPr>
              <w:pStyle w:val="BasistekstHabe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D0458">
              <w:t>Kopje</w:t>
            </w:r>
          </w:p>
        </w:tc>
        <w:tc>
          <w:tcPr>
            <w:tcW w:w="2210" w:type="dxa"/>
          </w:tcPr>
          <w:p w14:paraId="3006D87A" w14:textId="77777777" w:rsidR="00531536" w:rsidRPr="00FD0458" w:rsidRDefault="00531536" w:rsidP="00EC5590">
            <w:pPr>
              <w:pStyle w:val="BasistekstHabe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D0458">
              <w:t>Kopje</w:t>
            </w:r>
          </w:p>
        </w:tc>
        <w:tc>
          <w:tcPr>
            <w:tcW w:w="2210" w:type="dxa"/>
          </w:tcPr>
          <w:p w14:paraId="11AB8914" w14:textId="77777777" w:rsidR="00531536" w:rsidRPr="00FD0458" w:rsidRDefault="00531536" w:rsidP="00EC5590">
            <w:pPr>
              <w:pStyle w:val="BasistekstHabe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D0458">
              <w:t>Kopje</w:t>
            </w:r>
          </w:p>
        </w:tc>
      </w:tr>
      <w:tr w:rsidR="00531536" w:rsidRPr="00FD0458" w14:paraId="7CAC5F72" w14:textId="77777777" w:rsidTr="005315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9" w:type="dxa"/>
          </w:tcPr>
          <w:p w14:paraId="01418D00" w14:textId="77777777" w:rsidR="00531536" w:rsidRPr="00FD0458" w:rsidRDefault="00531536" w:rsidP="00EC5590">
            <w:pPr>
              <w:pStyle w:val="BasistekstHabeo"/>
            </w:pPr>
            <w:r w:rsidRPr="00FD0458">
              <w:t>Eerste kolom</w:t>
            </w:r>
            <w:r w:rsidRPr="00FD0458">
              <w:br/>
              <w:t>aangevinkt</w:t>
            </w:r>
          </w:p>
        </w:tc>
        <w:tc>
          <w:tcPr>
            <w:tcW w:w="2209" w:type="dxa"/>
          </w:tcPr>
          <w:p w14:paraId="4ACAD83F" w14:textId="77777777" w:rsidR="00531536" w:rsidRPr="00FD0458" w:rsidRDefault="00531536" w:rsidP="00EC5590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0458">
              <w:t>Tekst</w:t>
            </w:r>
          </w:p>
        </w:tc>
        <w:tc>
          <w:tcPr>
            <w:tcW w:w="2210" w:type="dxa"/>
          </w:tcPr>
          <w:p w14:paraId="62D6B8E9" w14:textId="77777777" w:rsidR="00531536" w:rsidRPr="00FD0458" w:rsidRDefault="00531536" w:rsidP="00EC5590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0458">
              <w:t>Tekst</w:t>
            </w:r>
          </w:p>
        </w:tc>
        <w:tc>
          <w:tcPr>
            <w:tcW w:w="2210" w:type="dxa"/>
          </w:tcPr>
          <w:p w14:paraId="6280A7A5" w14:textId="77777777" w:rsidR="00531536" w:rsidRPr="00FD0458" w:rsidRDefault="00531536" w:rsidP="00EC5590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0458">
              <w:t>Tekst</w:t>
            </w:r>
          </w:p>
        </w:tc>
      </w:tr>
      <w:tr w:rsidR="00531536" w:rsidRPr="00FD0458" w14:paraId="7DE8D188" w14:textId="77777777" w:rsidTr="0053153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9" w:type="dxa"/>
          </w:tcPr>
          <w:p w14:paraId="7BD697F0" w14:textId="77777777" w:rsidR="00531536" w:rsidRPr="00FD0458" w:rsidRDefault="00531536" w:rsidP="00EC5590">
            <w:pPr>
              <w:pStyle w:val="BasistekstHabeo"/>
            </w:pPr>
          </w:p>
        </w:tc>
        <w:tc>
          <w:tcPr>
            <w:tcW w:w="2209" w:type="dxa"/>
          </w:tcPr>
          <w:p w14:paraId="728FD862" w14:textId="77777777" w:rsidR="00531536" w:rsidRPr="00FD0458" w:rsidRDefault="00531536" w:rsidP="00EC5590">
            <w:pPr>
              <w:pStyle w:val="BasistekstHabe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210" w:type="dxa"/>
          </w:tcPr>
          <w:p w14:paraId="136D0DBB" w14:textId="77777777" w:rsidR="00531536" w:rsidRPr="00FD0458" w:rsidRDefault="00531536" w:rsidP="00EC5590">
            <w:pPr>
              <w:pStyle w:val="BasistekstHabe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210" w:type="dxa"/>
          </w:tcPr>
          <w:p w14:paraId="59B48896" w14:textId="77777777" w:rsidR="00531536" w:rsidRPr="00FD0458" w:rsidRDefault="00531536" w:rsidP="00EC5590">
            <w:pPr>
              <w:pStyle w:val="BasistekstHabe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531536" w:rsidRPr="00FD0458" w14:paraId="7B3F027E" w14:textId="77777777" w:rsidTr="005315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9" w:type="dxa"/>
          </w:tcPr>
          <w:p w14:paraId="67BB55F3" w14:textId="77777777" w:rsidR="00531536" w:rsidRPr="00FD0458" w:rsidRDefault="00531536" w:rsidP="00EC5590">
            <w:pPr>
              <w:pStyle w:val="BasistekstHabeo"/>
            </w:pPr>
          </w:p>
        </w:tc>
        <w:tc>
          <w:tcPr>
            <w:tcW w:w="2209" w:type="dxa"/>
          </w:tcPr>
          <w:p w14:paraId="18DD3BBF" w14:textId="77777777" w:rsidR="00531536" w:rsidRPr="00FD0458" w:rsidRDefault="00531536" w:rsidP="00EC5590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10" w:type="dxa"/>
          </w:tcPr>
          <w:p w14:paraId="7A49DA83" w14:textId="77777777" w:rsidR="00531536" w:rsidRPr="00FD0458" w:rsidRDefault="00531536" w:rsidP="00EC5590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10" w:type="dxa"/>
          </w:tcPr>
          <w:p w14:paraId="7E50C268" w14:textId="77777777" w:rsidR="00531536" w:rsidRPr="00FD0458" w:rsidRDefault="00531536" w:rsidP="00EC5590">
            <w:pPr>
              <w:pStyle w:val="BasistekstHabe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3B4F9F93" w14:textId="77777777" w:rsidR="00531536" w:rsidRDefault="00531536" w:rsidP="00934714">
      <w:pPr>
        <w:pStyle w:val="BasistekstHabeo"/>
      </w:pPr>
    </w:p>
    <w:sectPr w:rsidR="00531536" w:rsidSect="00C11F82">
      <w:footerReference w:type="default" r:id="rId12"/>
      <w:headerReference w:type="first" r:id="rId13"/>
      <w:pgSz w:w="11906" w:h="16838" w:code="9"/>
      <w:pgMar w:top="1060" w:right="1531" w:bottom="1640" w:left="153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94E63" w14:textId="77777777" w:rsidR="00086162" w:rsidRDefault="00086162" w:rsidP="007910B2">
      <w:pPr>
        <w:spacing w:line="240" w:lineRule="auto"/>
      </w:pPr>
      <w:r>
        <w:separator/>
      </w:r>
    </w:p>
  </w:endnote>
  <w:endnote w:type="continuationSeparator" w:id="0">
    <w:p w14:paraId="53E815AF" w14:textId="77777777" w:rsidR="00086162" w:rsidRDefault="00086162" w:rsidP="007910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31680" w:rightFromText="31680" w:vertAnchor="page" w:horzAnchor="margin" w:tblpY="15804"/>
      <w:tblW w:w="8958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04"/>
      <w:gridCol w:w="1928"/>
      <w:gridCol w:w="2026"/>
    </w:tblGrid>
    <w:tr w:rsidR="004C20D0" w:rsidRPr="00F34634" w14:paraId="29269002" w14:textId="77777777" w:rsidTr="003836FB">
      <w:trPr>
        <w:trHeight w:hRule="exact" w:val="300"/>
      </w:trPr>
      <w:tc>
        <w:tcPr>
          <w:tcW w:w="5004" w:type="dxa"/>
        </w:tcPr>
        <w:p w14:paraId="276A28BC" w14:textId="77777777" w:rsidR="004C20D0" w:rsidRPr="004C20D0" w:rsidRDefault="00943765" w:rsidP="004C20D0">
          <w:pPr>
            <w:pStyle w:val="VoettekstHabeo"/>
          </w:pPr>
          <w:r>
            <w:t>Naam klant / ontwikkeltraject / offertenummer</w:t>
          </w:r>
        </w:p>
      </w:tc>
      <w:tc>
        <w:tcPr>
          <w:tcW w:w="1928" w:type="dxa"/>
        </w:tcPr>
        <w:p w14:paraId="2EA98419" w14:textId="77777777" w:rsidR="004C20D0" w:rsidRPr="002D5185" w:rsidRDefault="004C20D0" w:rsidP="004C20D0">
          <w:pPr>
            <w:pStyle w:val="VoettekstHabeo"/>
          </w:pP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2026" w:type="dxa"/>
        </w:tcPr>
        <w:p w14:paraId="383D77B8" w14:textId="77777777" w:rsidR="004C20D0" w:rsidRPr="00F34634" w:rsidRDefault="00943765" w:rsidP="004C20D0">
          <w:pPr>
            <w:pStyle w:val="VoettekstHabeo"/>
          </w:pPr>
          <w:r>
            <w:t>Paraaf</w:t>
          </w:r>
        </w:p>
      </w:tc>
    </w:tr>
  </w:tbl>
  <w:p w14:paraId="476F5F1D" w14:textId="77777777" w:rsidR="004C20D0" w:rsidRDefault="004C20D0" w:rsidP="0003214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A50CA" w14:textId="77777777" w:rsidR="00086162" w:rsidRDefault="00086162" w:rsidP="007910B2">
      <w:pPr>
        <w:spacing w:line="240" w:lineRule="auto"/>
      </w:pPr>
      <w:r>
        <w:separator/>
      </w:r>
    </w:p>
  </w:footnote>
  <w:footnote w:type="continuationSeparator" w:id="0">
    <w:p w14:paraId="41CEAD75" w14:textId="77777777" w:rsidR="00086162" w:rsidRDefault="00086162" w:rsidP="007910B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939F2" w14:textId="77777777" w:rsidR="00456E21" w:rsidRDefault="00456E21">
    <w:pPr>
      <w:pStyle w:val="Koptekst"/>
    </w:pPr>
    <w:r>
      <w:rPr>
        <w:noProof/>
      </w:rPr>
      <mc:AlternateContent>
        <mc:Choice Requires="wpc">
          <w:drawing>
            <wp:anchor distT="0" distB="0" distL="114300" distR="114300" simplePos="0" relativeHeight="251659264" behindDoc="1" locked="0" layoutInCell="1" allowOverlap="1" wp14:anchorId="3D256787" wp14:editId="5F017C0F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310" cy="10692130"/>
              <wp:effectExtent l="0" t="0" r="2540" b="0"/>
              <wp:wrapNone/>
              <wp:docPr id="615076786" name="JE2507151048JU Plaatjes rapport v(JU-LOCK)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124394608" name="Rectangle 4"/>
                      <wps:cNvSpPr>
                        <a:spLocks noChangeArrowheads="1"/>
                      </wps:cNvSpPr>
                      <wps:spPr bwMode="auto">
                        <a:xfrm>
                          <a:off x="635" y="0"/>
                          <a:ext cx="7560310" cy="10692130"/>
                        </a:xfrm>
                        <a:prstGeom prst="rect">
                          <a:avLst/>
                        </a:prstGeom>
                        <a:solidFill>
                          <a:srgbClr val="FDE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61912233" name="Freeform 5"/>
                      <wps:cNvSpPr>
                        <a:spLocks noEditPoints="1"/>
                      </wps:cNvSpPr>
                      <wps:spPr bwMode="auto">
                        <a:xfrm>
                          <a:off x="492760" y="5243195"/>
                          <a:ext cx="6567170" cy="4175760"/>
                        </a:xfrm>
                        <a:custGeom>
                          <a:avLst/>
                          <a:gdLst>
                            <a:gd name="T0" fmla="*/ 10342 w 10342"/>
                            <a:gd name="T1" fmla="*/ 6419 h 6576"/>
                            <a:gd name="T2" fmla="*/ 8940 w 10342"/>
                            <a:gd name="T3" fmla="*/ 6430 h 6576"/>
                            <a:gd name="T4" fmla="*/ 7684 w 10342"/>
                            <a:gd name="T5" fmla="*/ 6430 h 6576"/>
                            <a:gd name="T6" fmla="*/ 6429 w 10342"/>
                            <a:gd name="T7" fmla="*/ 6576 h 6576"/>
                            <a:gd name="T8" fmla="*/ 5320 w 10342"/>
                            <a:gd name="T9" fmla="*/ 6419 h 6576"/>
                            <a:gd name="T10" fmla="*/ 3907 w 10342"/>
                            <a:gd name="T11" fmla="*/ 6419 h 6576"/>
                            <a:gd name="T12" fmla="*/ 10185 w 10342"/>
                            <a:gd name="T13" fmla="*/ 5175 h 6576"/>
                            <a:gd name="T14" fmla="*/ 10196 w 10342"/>
                            <a:gd name="T15" fmla="*/ 5018 h 6576"/>
                            <a:gd name="T16" fmla="*/ 9087 w 10342"/>
                            <a:gd name="T17" fmla="*/ 5164 h 6576"/>
                            <a:gd name="T18" fmla="*/ 7674 w 10342"/>
                            <a:gd name="T19" fmla="*/ 5164 h 6576"/>
                            <a:gd name="T20" fmla="*/ 6429 w 10342"/>
                            <a:gd name="T21" fmla="*/ 5321 h 6576"/>
                            <a:gd name="T22" fmla="*/ 5320 w 10342"/>
                            <a:gd name="T23" fmla="*/ 5164 h 6576"/>
                            <a:gd name="T24" fmla="*/ 3760 w 10342"/>
                            <a:gd name="T25" fmla="*/ 5175 h 6576"/>
                            <a:gd name="T26" fmla="*/ 10185 w 10342"/>
                            <a:gd name="T27" fmla="*/ 4066 h 6576"/>
                            <a:gd name="T28" fmla="*/ 8783 w 10342"/>
                            <a:gd name="T29" fmla="*/ 3920 h 6576"/>
                            <a:gd name="T30" fmla="*/ 7831 w 10342"/>
                            <a:gd name="T31" fmla="*/ 3920 h 6576"/>
                            <a:gd name="T32" fmla="*/ 7674 w 10342"/>
                            <a:gd name="T33" fmla="*/ 3763 h 6576"/>
                            <a:gd name="T34" fmla="*/ 6418 w 10342"/>
                            <a:gd name="T35" fmla="*/ 3920 h 6576"/>
                            <a:gd name="T36" fmla="*/ 5163 w 10342"/>
                            <a:gd name="T37" fmla="*/ 3920 h 6576"/>
                            <a:gd name="T38" fmla="*/ 3907 w 10342"/>
                            <a:gd name="T39" fmla="*/ 4066 h 6576"/>
                            <a:gd name="T40" fmla="*/ 10039 w 10342"/>
                            <a:gd name="T41" fmla="*/ 2667 h 6576"/>
                            <a:gd name="T42" fmla="*/ 8930 w 10342"/>
                            <a:gd name="T43" fmla="*/ 2667 h 6576"/>
                            <a:gd name="T44" fmla="*/ 8940 w 10342"/>
                            <a:gd name="T45" fmla="*/ 2656 h 6576"/>
                            <a:gd name="T46" fmla="*/ 7674 w 10342"/>
                            <a:gd name="T47" fmla="*/ 2656 h 6576"/>
                            <a:gd name="T48" fmla="*/ 6418 w 10342"/>
                            <a:gd name="T49" fmla="*/ 2656 h 6576"/>
                            <a:gd name="T50" fmla="*/ 5173 w 10342"/>
                            <a:gd name="T51" fmla="*/ 2656 h 6576"/>
                            <a:gd name="T52" fmla="*/ 3760 w 10342"/>
                            <a:gd name="T53" fmla="*/ 2667 h 6576"/>
                            <a:gd name="T54" fmla="*/ 10185 w 10342"/>
                            <a:gd name="T55" fmla="*/ 1412 h 6576"/>
                            <a:gd name="T56" fmla="*/ 10196 w 10342"/>
                            <a:gd name="T57" fmla="*/ 1255 h 6576"/>
                            <a:gd name="T58" fmla="*/ 9087 w 10342"/>
                            <a:gd name="T59" fmla="*/ 1401 h 6576"/>
                            <a:gd name="T60" fmla="*/ 7674 w 10342"/>
                            <a:gd name="T61" fmla="*/ 1401 h 6576"/>
                            <a:gd name="T62" fmla="*/ 6418 w 10342"/>
                            <a:gd name="T63" fmla="*/ 1412 h 6576"/>
                            <a:gd name="T64" fmla="*/ 5173 w 10342"/>
                            <a:gd name="T65" fmla="*/ 1412 h 6576"/>
                            <a:gd name="T66" fmla="*/ 3917 w 10342"/>
                            <a:gd name="T67" fmla="*/ 1255 h 6576"/>
                            <a:gd name="T68" fmla="*/ 10039 w 10342"/>
                            <a:gd name="T69" fmla="*/ 146 h 6576"/>
                            <a:gd name="T70" fmla="*/ 8930 w 10342"/>
                            <a:gd name="T71" fmla="*/ 157 h 6576"/>
                            <a:gd name="T72" fmla="*/ 8940 w 10342"/>
                            <a:gd name="T73" fmla="*/ 0 h 6576"/>
                            <a:gd name="T74" fmla="*/ 7684 w 10342"/>
                            <a:gd name="T75" fmla="*/ 0 h 6576"/>
                            <a:gd name="T76" fmla="*/ 6575 w 10342"/>
                            <a:gd name="T77" fmla="*/ 157 h 6576"/>
                            <a:gd name="T78" fmla="*/ 5173 w 10342"/>
                            <a:gd name="T79" fmla="*/ 157 h 6576"/>
                            <a:gd name="T80" fmla="*/ 3907 w 10342"/>
                            <a:gd name="T81" fmla="*/ 303 h 6576"/>
                            <a:gd name="T82" fmla="*/ 2662 w 10342"/>
                            <a:gd name="T83" fmla="*/ 6576 h 6576"/>
                            <a:gd name="T84" fmla="*/ 1396 w 10342"/>
                            <a:gd name="T85" fmla="*/ 6419 h 6576"/>
                            <a:gd name="T86" fmla="*/ 0 w 10342"/>
                            <a:gd name="T87" fmla="*/ 6419 h 6576"/>
                            <a:gd name="T88" fmla="*/ 2662 w 10342"/>
                            <a:gd name="T89" fmla="*/ 5164 h 6576"/>
                            <a:gd name="T90" fmla="*/ 1396 w 10342"/>
                            <a:gd name="T91" fmla="*/ 5164 h 6576"/>
                            <a:gd name="T92" fmla="*/ 140 w 10342"/>
                            <a:gd name="T93" fmla="*/ 5175 h 6576"/>
                            <a:gd name="T94" fmla="*/ 2662 w 10342"/>
                            <a:gd name="T95" fmla="*/ 3920 h 6576"/>
                            <a:gd name="T96" fmla="*/ 2662 w 10342"/>
                            <a:gd name="T97" fmla="*/ 3909 h 6576"/>
                            <a:gd name="T98" fmla="*/ 1406 w 10342"/>
                            <a:gd name="T99" fmla="*/ 3909 h 6576"/>
                            <a:gd name="T100" fmla="*/ 140 w 10342"/>
                            <a:gd name="T101" fmla="*/ 3763 h 6576"/>
                            <a:gd name="T102" fmla="*/ 2651 w 10342"/>
                            <a:gd name="T103" fmla="*/ 2813 h 6576"/>
                            <a:gd name="T104" fmla="*/ 1249 w 10342"/>
                            <a:gd name="T105" fmla="*/ 2667 h 6576"/>
                            <a:gd name="T106" fmla="*/ 297 w 10342"/>
                            <a:gd name="T107" fmla="*/ 2667 h 6576"/>
                            <a:gd name="T108" fmla="*/ 150 w 10342"/>
                            <a:gd name="T109" fmla="*/ 2510 h 6576"/>
                            <a:gd name="T110" fmla="*/ 2808 w 10342"/>
                            <a:gd name="T111" fmla="*/ 1412 h 6576"/>
                            <a:gd name="T112" fmla="*/ 1406 w 10342"/>
                            <a:gd name="T113" fmla="*/ 1558 h 6576"/>
                            <a:gd name="T114" fmla="*/ 150 w 10342"/>
                            <a:gd name="T115" fmla="*/ 1412 h 6576"/>
                            <a:gd name="T116" fmla="*/ 2505 w 10342"/>
                            <a:gd name="T117" fmla="*/ 157 h 6576"/>
                            <a:gd name="T118" fmla="*/ 1249 w 10342"/>
                            <a:gd name="T119" fmla="*/ 146 h 6576"/>
                            <a:gd name="T120" fmla="*/ 140 w 10342"/>
                            <a:gd name="T121" fmla="*/ 146 h 6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10342" h="6576">
                              <a:moveTo>
                                <a:pt x="10039" y="6419"/>
                              </a:moveTo>
                              <a:lnTo>
                                <a:pt x="10185" y="6419"/>
                              </a:lnTo>
                              <a:lnTo>
                                <a:pt x="10185" y="6430"/>
                              </a:lnTo>
                              <a:lnTo>
                                <a:pt x="10039" y="6430"/>
                              </a:lnTo>
                              <a:lnTo>
                                <a:pt x="10039" y="6419"/>
                              </a:lnTo>
                              <a:close/>
                              <a:moveTo>
                                <a:pt x="10196" y="6273"/>
                              </a:moveTo>
                              <a:lnTo>
                                <a:pt x="10185" y="6273"/>
                              </a:lnTo>
                              <a:lnTo>
                                <a:pt x="10185" y="6419"/>
                              </a:lnTo>
                              <a:lnTo>
                                <a:pt x="10196" y="6419"/>
                              </a:lnTo>
                              <a:lnTo>
                                <a:pt x="10196" y="6430"/>
                              </a:lnTo>
                              <a:lnTo>
                                <a:pt x="10185" y="6430"/>
                              </a:lnTo>
                              <a:lnTo>
                                <a:pt x="10185" y="6576"/>
                              </a:lnTo>
                              <a:lnTo>
                                <a:pt x="10196" y="6576"/>
                              </a:lnTo>
                              <a:lnTo>
                                <a:pt x="10196" y="6430"/>
                              </a:lnTo>
                              <a:lnTo>
                                <a:pt x="10342" y="6430"/>
                              </a:lnTo>
                              <a:lnTo>
                                <a:pt x="10342" y="6419"/>
                              </a:lnTo>
                              <a:lnTo>
                                <a:pt x="10196" y="6419"/>
                              </a:lnTo>
                              <a:lnTo>
                                <a:pt x="10196" y="6273"/>
                              </a:lnTo>
                              <a:close/>
                              <a:moveTo>
                                <a:pt x="8783" y="6430"/>
                              </a:moveTo>
                              <a:lnTo>
                                <a:pt x="8930" y="6430"/>
                              </a:lnTo>
                              <a:lnTo>
                                <a:pt x="8930" y="6419"/>
                              </a:lnTo>
                              <a:lnTo>
                                <a:pt x="8783" y="6419"/>
                              </a:lnTo>
                              <a:lnTo>
                                <a:pt x="8783" y="6430"/>
                              </a:lnTo>
                              <a:close/>
                              <a:moveTo>
                                <a:pt x="8940" y="6273"/>
                              </a:moveTo>
                              <a:lnTo>
                                <a:pt x="8930" y="6273"/>
                              </a:lnTo>
                              <a:lnTo>
                                <a:pt x="8930" y="6419"/>
                              </a:lnTo>
                              <a:lnTo>
                                <a:pt x="8940" y="6419"/>
                              </a:lnTo>
                              <a:lnTo>
                                <a:pt x="8940" y="6430"/>
                              </a:lnTo>
                              <a:lnTo>
                                <a:pt x="8930" y="6430"/>
                              </a:lnTo>
                              <a:lnTo>
                                <a:pt x="8930" y="6576"/>
                              </a:lnTo>
                              <a:lnTo>
                                <a:pt x="8940" y="6576"/>
                              </a:lnTo>
                              <a:lnTo>
                                <a:pt x="8940" y="6430"/>
                              </a:lnTo>
                              <a:lnTo>
                                <a:pt x="9087" y="6430"/>
                              </a:lnTo>
                              <a:lnTo>
                                <a:pt x="9087" y="6419"/>
                              </a:lnTo>
                              <a:lnTo>
                                <a:pt x="8940" y="6419"/>
                              </a:lnTo>
                              <a:lnTo>
                                <a:pt x="8940" y="6273"/>
                              </a:lnTo>
                              <a:close/>
                              <a:moveTo>
                                <a:pt x="7684" y="6430"/>
                              </a:moveTo>
                              <a:lnTo>
                                <a:pt x="7831" y="6430"/>
                              </a:lnTo>
                              <a:lnTo>
                                <a:pt x="7831" y="6419"/>
                              </a:lnTo>
                              <a:lnTo>
                                <a:pt x="7684" y="6419"/>
                              </a:lnTo>
                              <a:lnTo>
                                <a:pt x="7684" y="6430"/>
                              </a:lnTo>
                              <a:close/>
                              <a:moveTo>
                                <a:pt x="7674" y="6419"/>
                              </a:moveTo>
                              <a:lnTo>
                                <a:pt x="7528" y="6419"/>
                              </a:lnTo>
                              <a:lnTo>
                                <a:pt x="7528" y="6430"/>
                              </a:lnTo>
                              <a:lnTo>
                                <a:pt x="7674" y="6430"/>
                              </a:lnTo>
                              <a:lnTo>
                                <a:pt x="7674" y="6576"/>
                              </a:lnTo>
                              <a:lnTo>
                                <a:pt x="7684" y="6576"/>
                              </a:lnTo>
                              <a:lnTo>
                                <a:pt x="7684" y="6430"/>
                              </a:lnTo>
                              <a:lnTo>
                                <a:pt x="7674" y="6430"/>
                              </a:lnTo>
                              <a:lnTo>
                                <a:pt x="7674" y="6419"/>
                              </a:lnTo>
                              <a:lnTo>
                                <a:pt x="7684" y="6419"/>
                              </a:lnTo>
                              <a:lnTo>
                                <a:pt x="7684" y="6273"/>
                              </a:lnTo>
                              <a:lnTo>
                                <a:pt x="7674" y="6273"/>
                              </a:lnTo>
                              <a:lnTo>
                                <a:pt x="7674" y="6419"/>
                              </a:lnTo>
                              <a:close/>
                              <a:moveTo>
                                <a:pt x="6418" y="6419"/>
                              </a:moveTo>
                              <a:lnTo>
                                <a:pt x="6429" y="6419"/>
                              </a:lnTo>
                              <a:lnTo>
                                <a:pt x="6429" y="6273"/>
                              </a:lnTo>
                              <a:lnTo>
                                <a:pt x="6418" y="6273"/>
                              </a:lnTo>
                              <a:lnTo>
                                <a:pt x="6418" y="6419"/>
                              </a:lnTo>
                              <a:lnTo>
                                <a:pt x="6272" y="6419"/>
                              </a:lnTo>
                              <a:lnTo>
                                <a:pt x="6272" y="6430"/>
                              </a:lnTo>
                              <a:lnTo>
                                <a:pt x="6418" y="6430"/>
                              </a:lnTo>
                              <a:lnTo>
                                <a:pt x="6418" y="6576"/>
                              </a:lnTo>
                              <a:lnTo>
                                <a:pt x="6429" y="6576"/>
                              </a:lnTo>
                              <a:lnTo>
                                <a:pt x="6429" y="6430"/>
                              </a:lnTo>
                              <a:lnTo>
                                <a:pt x="6418" y="6430"/>
                              </a:lnTo>
                              <a:lnTo>
                                <a:pt x="6418" y="6419"/>
                              </a:lnTo>
                              <a:close/>
                              <a:moveTo>
                                <a:pt x="6429" y="6430"/>
                              </a:moveTo>
                              <a:lnTo>
                                <a:pt x="6575" y="6430"/>
                              </a:lnTo>
                              <a:lnTo>
                                <a:pt x="6575" y="6419"/>
                              </a:lnTo>
                              <a:lnTo>
                                <a:pt x="6429" y="6419"/>
                              </a:lnTo>
                              <a:lnTo>
                                <a:pt x="6429" y="6430"/>
                              </a:lnTo>
                              <a:close/>
                              <a:moveTo>
                                <a:pt x="5016" y="6419"/>
                              </a:moveTo>
                              <a:lnTo>
                                <a:pt x="5016" y="6430"/>
                              </a:lnTo>
                              <a:lnTo>
                                <a:pt x="5163" y="6430"/>
                              </a:lnTo>
                              <a:lnTo>
                                <a:pt x="5163" y="6419"/>
                              </a:lnTo>
                              <a:lnTo>
                                <a:pt x="5016" y="6419"/>
                              </a:lnTo>
                              <a:close/>
                              <a:moveTo>
                                <a:pt x="5173" y="6430"/>
                              </a:moveTo>
                              <a:lnTo>
                                <a:pt x="5320" y="6430"/>
                              </a:lnTo>
                              <a:lnTo>
                                <a:pt x="5320" y="6419"/>
                              </a:lnTo>
                              <a:lnTo>
                                <a:pt x="5173" y="6419"/>
                              </a:lnTo>
                              <a:lnTo>
                                <a:pt x="5173" y="6430"/>
                              </a:lnTo>
                              <a:close/>
                              <a:moveTo>
                                <a:pt x="5163" y="6576"/>
                              </a:moveTo>
                              <a:lnTo>
                                <a:pt x="5173" y="6576"/>
                              </a:lnTo>
                              <a:lnTo>
                                <a:pt x="5173" y="6430"/>
                              </a:lnTo>
                              <a:lnTo>
                                <a:pt x="5163" y="6430"/>
                              </a:lnTo>
                              <a:lnTo>
                                <a:pt x="5163" y="6576"/>
                              </a:lnTo>
                              <a:close/>
                              <a:moveTo>
                                <a:pt x="5173" y="6273"/>
                              </a:moveTo>
                              <a:lnTo>
                                <a:pt x="5163" y="6273"/>
                              </a:lnTo>
                              <a:lnTo>
                                <a:pt x="5163" y="6419"/>
                              </a:lnTo>
                              <a:lnTo>
                                <a:pt x="5173" y="6419"/>
                              </a:lnTo>
                              <a:lnTo>
                                <a:pt x="5173" y="6273"/>
                              </a:lnTo>
                              <a:close/>
                              <a:moveTo>
                                <a:pt x="3760" y="6419"/>
                              </a:moveTo>
                              <a:lnTo>
                                <a:pt x="3760" y="6430"/>
                              </a:lnTo>
                              <a:lnTo>
                                <a:pt x="3907" y="6430"/>
                              </a:lnTo>
                              <a:lnTo>
                                <a:pt x="3907" y="6419"/>
                              </a:lnTo>
                              <a:lnTo>
                                <a:pt x="3760" y="6419"/>
                              </a:lnTo>
                              <a:close/>
                              <a:moveTo>
                                <a:pt x="3917" y="6273"/>
                              </a:moveTo>
                              <a:lnTo>
                                <a:pt x="3907" y="6273"/>
                              </a:lnTo>
                              <a:lnTo>
                                <a:pt x="3907" y="6419"/>
                              </a:lnTo>
                              <a:lnTo>
                                <a:pt x="3917" y="6419"/>
                              </a:lnTo>
                              <a:lnTo>
                                <a:pt x="3917" y="6430"/>
                              </a:lnTo>
                              <a:lnTo>
                                <a:pt x="3907" y="6430"/>
                              </a:lnTo>
                              <a:lnTo>
                                <a:pt x="3907" y="6576"/>
                              </a:lnTo>
                              <a:lnTo>
                                <a:pt x="3917" y="6576"/>
                              </a:lnTo>
                              <a:lnTo>
                                <a:pt x="3917" y="6430"/>
                              </a:lnTo>
                              <a:lnTo>
                                <a:pt x="4064" y="6430"/>
                              </a:lnTo>
                              <a:lnTo>
                                <a:pt x="4064" y="6419"/>
                              </a:lnTo>
                              <a:lnTo>
                                <a:pt x="3917" y="6419"/>
                              </a:lnTo>
                              <a:lnTo>
                                <a:pt x="3917" y="6273"/>
                              </a:lnTo>
                              <a:close/>
                              <a:moveTo>
                                <a:pt x="10039" y="5175"/>
                              </a:moveTo>
                              <a:lnTo>
                                <a:pt x="10185" y="5175"/>
                              </a:lnTo>
                              <a:lnTo>
                                <a:pt x="10185" y="5164"/>
                              </a:lnTo>
                              <a:lnTo>
                                <a:pt x="10039" y="5164"/>
                              </a:lnTo>
                              <a:lnTo>
                                <a:pt x="10039" y="5175"/>
                              </a:lnTo>
                              <a:close/>
                              <a:moveTo>
                                <a:pt x="10196" y="5018"/>
                              </a:moveTo>
                              <a:lnTo>
                                <a:pt x="10185" y="5018"/>
                              </a:lnTo>
                              <a:lnTo>
                                <a:pt x="10185" y="5164"/>
                              </a:lnTo>
                              <a:lnTo>
                                <a:pt x="10196" y="5164"/>
                              </a:lnTo>
                              <a:lnTo>
                                <a:pt x="10196" y="5175"/>
                              </a:lnTo>
                              <a:lnTo>
                                <a:pt x="10185" y="5175"/>
                              </a:lnTo>
                              <a:lnTo>
                                <a:pt x="10185" y="5321"/>
                              </a:lnTo>
                              <a:lnTo>
                                <a:pt x="10196" y="5321"/>
                              </a:lnTo>
                              <a:lnTo>
                                <a:pt x="10196" y="5175"/>
                              </a:lnTo>
                              <a:lnTo>
                                <a:pt x="10342" y="5175"/>
                              </a:lnTo>
                              <a:lnTo>
                                <a:pt x="10342" y="5164"/>
                              </a:lnTo>
                              <a:lnTo>
                                <a:pt x="10196" y="5164"/>
                              </a:lnTo>
                              <a:lnTo>
                                <a:pt x="10196" y="5018"/>
                              </a:lnTo>
                              <a:close/>
                              <a:moveTo>
                                <a:pt x="8783" y="5175"/>
                              </a:moveTo>
                              <a:lnTo>
                                <a:pt x="8930" y="5175"/>
                              </a:lnTo>
                              <a:lnTo>
                                <a:pt x="8930" y="5164"/>
                              </a:lnTo>
                              <a:lnTo>
                                <a:pt x="8783" y="5164"/>
                              </a:lnTo>
                              <a:lnTo>
                                <a:pt x="8783" y="5175"/>
                              </a:lnTo>
                              <a:close/>
                              <a:moveTo>
                                <a:pt x="8940" y="5018"/>
                              </a:moveTo>
                              <a:lnTo>
                                <a:pt x="8930" y="5018"/>
                              </a:lnTo>
                              <a:lnTo>
                                <a:pt x="8930" y="5164"/>
                              </a:lnTo>
                              <a:lnTo>
                                <a:pt x="8940" y="5164"/>
                              </a:lnTo>
                              <a:lnTo>
                                <a:pt x="8940" y="5175"/>
                              </a:lnTo>
                              <a:lnTo>
                                <a:pt x="8930" y="5175"/>
                              </a:lnTo>
                              <a:lnTo>
                                <a:pt x="8930" y="5321"/>
                              </a:lnTo>
                              <a:lnTo>
                                <a:pt x="8940" y="5321"/>
                              </a:lnTo>
                              <a:lnTo>
                                <a:pt x="8940" y="5175"/>
                              </a:lnTo>
                              <a:lnTo>
                                <a:pt x="9087" y="5175"/>
                              </a:lnTo>
                              <a:lnTo>
                                <a:pt x="9087" y="5164"/>
                              </a:lnTo>
                              <a:lnTo>
                                <a:pt x="8940" y="5164"/>
                              </a:lnTo>
                              <a:lnTo>
                                <a:pt x="8940" y="5018"/>
                              </a:lnTo>
                              <a:close/>
                              <a:moveTo>
                                <a:pt x="7684" y="5175"/>
                              </a:moveTo>
                              <a:lnTo>
                                <a:pt x="7831" y="5175"/>
                              </a:lnTo>
                              <a:lnTo>
                                <a:pt x="7831" y="5164"/>
                              </a:lnTo>
                              <a:lnTo>
                                <a:pt x="7684" y="5164"/>
                              </a:lnTo>
                              <a:lnTo>
                                <a:pt x="7684" y="5175"/>
                              </a:lnTo>
                              <a:close/>
                              <a:moveTo>
                                <a:pt x="7674" y="5164"/>
                              </a:moveTo>
                              <a:lnTo>
                                <a:pt x="7528" y="5164"/>
                              </a:lnTo>
                              <a:lnTo>
                                <a:pt x="7528" y="5175"/>
                              </a:lnTo>
                              <a:lnTo>
                                <a:pt x="7674" y="5175"/>
                              </a:lnTo>
                              <a:lnTo>
                                <a:pt x="7674" y="5321"/>
                              </a:lnTo>
                              <a:lnTo>
                                <a:pt x="7684" y="5321"/>
                              </a:lnTo>
                              <a:lnTo>
                                <a:pt x="7684" y="5175"/>
                              </a:lnTo>
                              <a:lnTo>
                                <a:pt x="7674" y="5175"/>
                              </a:lnTo>
                              <a:lnTo>
                                <a:pt x="7674" y="5164"/>
                              </a:lnTo>
                              <a:lnTo>
                                <a:pt x="7684" y="5164"/>
                              </a:lnTo>
                              <a:lnTo>
                                <a:pt x="7684" y="5018"/>
                              </a:lnTo>
                              <a:lnTo>
                                <a:pt x="7674" y="5018"/>
                              </a:lnTo>
                              <a:lnTo>
                                <a:pt x="7674" y="5164"/>
                              </a:lnTo>
                              <a:close/>
                              <a:moveTo>
                                <a:pt x="6429" y="5175"/>
                              </a:moveTo>
                              <a:lnTo>
                                <a:pt x="6418" y="5175"/>
                              </a:lnTo>
                              <a:lnTo>
                                <a:pt x="6418" y="5164"/>
                              </a:lnTo>
                              <a:lnTo>
                                <a:pt x="6429" y="5164"/>
                              </a:lnTo>
                              <a:lnTo>
                                <a:pt x="6429" y="5018"/>
                              </a:lnTo>
                              <a:lnTo>
                                <a:pt x="6418" y="5018"/>
                              </a:lnTo>
                              <a:lnTo>
                                <a:pt x="6418" y="5164"/>
                              </a:lnTo>
                              <a:lnTo>
                                <a:pt x="6272" y="5164"/>
                              </a:lnTo>
                              <a:lnTo>
                                <a:pt x="6272" y="5175"/>
                              </a:lnTo>
                              <a:lnTo>
                                <a:pt x="6418" y="5175"/>
                              </a:lnTo>
                              <a:lnTo>
                                <a:pt x="6418" y="5321"/>
                              </a:lnTo>
                              <a:lnTo>
                                <a:pt x="6429" y="5321"/>
                              </a:lnTo>
                              <a:lnTo>
                                <a:pt x="6429" y="5175"/>
                              </a:lnTo>
                              <a:lnTo>
                                <a:pt x="6575" y="5175"/>
                              </a:lnTo>
                              <a:lnTo>
                                <a:pt x="6575" y="5164"/>
                              </a:lnTo>
                              <a:lnTo>
                                <a:pt x="6429" y="5164"/>
                              </a:lnTo>
                              <a:lnTo>
                                <a:pt x="6429" y="5175"/>
                              </a:lnTo>
                              <a:close/>
                              <a:moveTo>
                                <a:pt x="5173" y="5175"/>
                              </a:moveTo>
                              <a:lnTo>
                                <a:pt x="5163" y="5175"/>
                              </a:lnTo>
                              <a:lnTo>
                                <a:pt x="5163" y="5164"/>
                              </a:lnTo>
                              <a:lnTo>
                                <a:pt x="5016" y="5164"/>
                              </a:lnTo>
                              <a:lnTo>
                                <a:pt x="5016" y="5175"/>
                              </a:lnTo>
                              <a:lnTo>
                                <a:pt x="5163" y="5175"/>
                              </a:lnTo>
                              <a:lnTo>
                                <a:pt x="5163" y="5321"/>
                              </a:lnTo>
                              <a:lnTo>
                                <a:pt x="5173" y="5321"/>
                              </a:lnTo>
                              <a:lnTo>
                                <a:pt x="5173" y="5175"/>
                              </a:lnTo>
                              <a:lnTo>
                                <a:pt x="5320" y="5175"/>
                              </a:lnTo>
                              <a:lnTo>
                                <a:pt x="5320" y="5164"/>
                              </a:lnTo>
                              <a:lnTo>
                                <a:pt x="5173" y="5164"/>
                              </a:lnTo>
                              <a:lnTo>
                                <a:pt x="5173" y="5175"/>
                              </a:lnTo>
                              <a:close/>
                              <a:moveTo>
                                <a:pt x="5173" y="5018"/>
                              </a:moveTo>
                              <a:lnTo>
                                <a:pt x="5163" y="5018"/>
                              </a:lnTo>
                              <a:lnTo>
                                <a:pt x="5163" y="5164"/>
                              </a:lnTo>
                              <a:lnTo>
                                <a:pt x="5173" y="5164"/>
                              </a:lnTo>
                              <a:lnTo>
                                <a:pt x="5173" y="5018"/>
                              </a:lnTo>
                              <a:close/>
                              <a:moveTo>
                                <a:pt x="3917" y="5018"/>
                              </a:moveTo>
                              <a:lnTo>
                                <a:pt x="3907" y="5018"/>
                              </a:lnTo>
                              <a:lnTo>
                                <a:pt x="3907" y="5164"/>
                              </a:lnTo>
                              <a:lnTo>
                                <a:pt x="3917" y="5164"/>
                              </a:lnTo>
                              <a:lnTo>
                                <a:pt x="3917" y="5175"/>
                              </a:lnTo>
                              <a:lnTo>
                                <a:pt x="3907" y="5175"/>
                              </a:lnTo>
                              <a:lnTo>
                                <a:pt x="3907" y="5164"/>
                              </a:lnTo>
                              <a:lnTo>
                                <a:pt x="3760" y="5164"/>
                              </a:lnTo>
                              <a:lnTo>
                                <a:pt x="3760" y="5175"/>
                              </a:lnTo>
                              <a:lnTo>
                                <a:pt x="3907" y="5175"/>
                              </a:lnTo>
                              <a:lnTo>
                                <a:pt x="3907" y="5321"/>
                              </a:lnTo>
                              <a:lnTo>
                                <a:pt x="3917" y="5321"/>
                              </a:lnTo>
                              <a:lnTo>
                                <a:pt x="3917" y="5175"/>
                              </a:lnTo>
                              <a:lnTo>
                                <a:pt x="4064" y="5175"/>
                              </a:lnTo>
                              <a:lnTo>
                                <a:pt x="4064" y="5164"/>
                              </a:lnTo>
                              <a:lnTo>
                                <a:pt x="3917" y="5164"/>
                              </a:lnTo>
                              <a:lnTo>
                                <a:pt x="3917" y="5018"/>
                              </a:lnTo>
                              <a:close/>
                              <a:moveTo>
                                <a:pt x="10039" y="3920"/>
                              </a:moveTo>
                              <a:lnTo>
                                <a:pt x="10185" y="3920"/>
                              </a:lnTo>
                              <a:lnTo>
                                <a:pt x="10185" y="3909"/>
                              </a:lnTo>
                              <a:lnTo>
                                <a:pt x="10039" y="3909"/>
                              </a:lnTo>
                              <a:lnTo>
                                <a:pt x="10039" y="3920"/>
                              </a:lnTo>
                              <a:close/>
                              <a:moveTo>
                                <a:pt x="10196" y="3920"/>
                              </a:moveTo>
                              <a:lnTo>
                                <a:pt x="10185" y="3920"/>
                              </a:lnTo>
                              <a:lnTo>
                                <a:pt x="10185" y="4066"/>
                              </a:lnTo>
                              <a:lnTo>
                                <a:pt x="10196" y="4066"/>
                              </a:lnTo>
                              <a:lnTo>
                                <a:pt x="10196" y="3920"/>
                              </a:lnTo>
                              <a:close/>
                              <a:moveTo>
                                <a:pt x="10196" y="3763"/>
                              </a:moveTo>
                              <a:lnTo>
                                <a:pt x="10185" y="3763"/>
                              </a:lnTo>
                              <a:lnTo>
                                <a:pt x="10185" y="3909"/>
                              </a:lnTo>
                              <a:lnTo>
                                <a:pt x="10196" y="3909"/>
                              </a:lnTo>
                              <a:lnTo>
                                <a:pt x="10196" y="3920"/>
                              </a:lnTo>
                              <a:lnTo>
                                <a:pt x="10342" y="3920"/>
                              </a:lnTo>
                              <a:lnTo>
                                <a:pt x="10342" y="3909"/>
                              </a:lnTo>
                              <a:lnTo>
                                <a:pt x="10196" y="3909"/>
                              </a:lnTo>
                              <a:lnTo>
                                <a:pt x="10196" y="3763"/>
                              </a:lnTo>
                              <a:close/>
                              <a:moveTo>
                                <a:pt x="8783" y="3920"/>
                              </a:moveTo>
                              <a:lnTo>
                                <a:pt x="8930" y="3920"/>
                              </a:lnTo>
                              <a:lnTo>
                                <a:pt x="8930" y="3909"/>
                              </a:lnTo>
                              <a:lnTo>
                                <a:pt x="8783" y="3909"/>
                              </a:lnTo>
                              <a:lnTo>
                                <a:pt x="8783" y="3920"/>
                              </a:lnTo>
                              <a:close/>
                              <a:moveTo>
                                <a:pt x="8940" y="3920"/>
                              </a:moveTo>
                              <a:lnTo>
                                <a:pt x="8930" y="3920"/>
                              </a:lnTo>
                              <a:lnTo>
                                <a:pt x="8930" y="4066"/>
                              </a:lnTo>
                              <a:lnTo>
                                <a:pt x="8940" y="4066"/>
                              </a:lnTo>
                              <a:lnTo>
                                <a:pt x="8940" y="3920"/>
                              </a:lnTo>
                              <a:close/>
                              <a:moveTo>
                                <a:pt x="8940" y="3763"/>
                              </a:moveTo>
                              <a:lnTo>
                                <a:pt x="8930" y="3763"/>
                              </a:lnTo>
                              <a:lnTo>
                                <a:pt x="8930" y="3909"/>
                              </a:lnTo>
                              <a:lnTo>
                                <a:pt x="8940" y="3909"/>
                              </a:lnTo>
                              <a:lnTo>
                                <a:pt x="8940" y="3920"/>
                              </a:lnTo>
                              <a:lnTo>
                                <a:pt x="9087" y="3920"/>
                              </a:lnTo>
                              <a:lnTo>
                                <a:pt x="9087" y="3909"/>
                              </a:lnTo>
                              <a:lnTo>
                                <a:pt x="8940" y="3909"/>
                              </a:lnTo>
                              <a:lnTo>
                                <a:pt x="8940" y="3763"/>
                              </a:lnTo>
                              <a:close/>
                              <a:moveTo>
                                <a:pt x="7684" y="3920"/>
                              </a:moveTo>
                              <a:lnTo>
                                <a:pt x="7831" y="3920"/>
                              </a:lnTo>
                              <a:lnTo>
                                <a:pt x="7831" y="3909"/>
                              </a:lnTo>
                              <a:lnTo>
                                <a:pt x="7684" y="3909"/>
                              </a:lnTo>
                              <a:lnTo>
                                <a:pt x="7684" y="3920"/>
                              </a:lnTo>
                              <a:close/>
                              <a:moveTo>
                                <a:pt x="7674" y="4066"/>
                              </a:moveTo>
                              <a:lnTo>
                                <a:pt x="7684" y="4066"/>
                              </a:lnTo>
                              <a:lnTo>
                                <a:pt x="7684" y="3920"/>
                              </a:lnTo>
                              <a:lnTo>
                                <a:pt x="7674" y="3920"/>
                              </a:lnTo>
                              <a:lnTo>
                                <a:pt x="7674" y="4066"/>
                              </a:lnTo>
                              <a:close/>
                              <a:moveTo>
                                <a:pt x="7674" y="3909"/>
                              </a:moveTo>
                              <a:lnTo>
                                <a:pt x="7528" y="3909"/>
                              </a:lnTo>
                              <a:lnTo>
                                <a:pt x="7528" y="3920"/>
                              </a:lnTo>
                              <a:lnTo>
                                <a:pt x="7674" y="3920"/>
                              </a:lnTo>
                              <a:lnTo>
                                <a:pt x="7674" y="3909"/>
                              </a:lnTo>
                              <a:lnTo>
                                <a:pt x="7684" y="3909"/>
                              </a:lnTo>
                              <a:lnTo>
                                <a:pt x="7684" y="3763"/>
                              </a:lnTo>
                              <a:lnTo>
                                <a:pt x="7674" y="3763"/>
                              </a:lnTo>
                              <a:lnTo>
                                <a:pt x="7674" y="3909"/>
                              </a:lnTo>
                              <a:close/>
                              <a:moveTo>
                                <a:pt x="6429" y="3920"/>
                              </a:moveTo>
                              <a:lnTo>
                                <a:pt x="6575" y="3920"/>
                              </a:lnTo>
                              <a:lnTo>
                                <a:pt x="6575" y="3909"/>
                              </a:lnTo>
                              <a:lnTo>
                                <a:pt x="6429" y="3909"/>
                              </a:lnTo>
                              <a:lnTo>
                                <a:pt x="6429" y="3920"/>
                              </a:lnTo>
                              <a:close/>
                              <a:moveTo>
                                <a:pt x="6429" y="3920"/>
                              </a:moveTo>
                              <a:lnTo>
                                <a:pt x="6418" y="3920"/>
                              </a:lnTo>
                              <a:lnTo>
                                <a:pt x="6418" y="4066"/>
                              </a:lnTo>
                              <a:lnTo>
                                <a:pt x="6429" y="4066"/>
                              </a:lnTo>
                              <a:lnTo>
                                <a:pt x="6429" y="3920"/>
                              </a:lnTo>
                              <a:close/>
                              <a:moveTo>
                                <a:pt x="6418" y="3763"/>
                              </a:moveTo>
                              <a:lnTo>
                                <a:pt x="6418" y="3909"/>
                              </a:lnTo>
                              <a:lnTo>
                                <a:pt x="6272" y="3909"/>
                              </a:lnTo>
                              <a:lnTo>
                                <a:pt x="6272" y="3920"/>
                              </a:lnTo>
                              <a:lnTo>
                                <a:pt x="6418" y="3920"/>
                              </a:lnTo>
                              <a:lnTo>
                                <a:pt x="6418" y="3909"/>
                              </a:lnTo>
                              <a:lnTo>
                                <a:pt x="6429" y="3909"/>
                              </a:lnTo>
                              <a:lnTo>
                                <a:pt x="6429" y="3763"/>
                              </a:lnTo>
                              <a:lnTo>
                                <a:pt x="6418" y="3763"/>
                              </a:lnTo>
                              <a:close/>
                              <a:moveTo>
                                <a:pt x="5016" y="3920"/>
                              </a:moveTo>
                              <a:lnTo>
                                <a:pt x="5163" y="3920"/>
                              </a:lnTo>
                              <a:lnTo>
                                <a:pt x="5163" y="3909"/>
                              </a:lnTo>
                              <a:lnTo>
                                <a:pt x="5016" y="3909"/>
                              </a:lnTo>
                              <a:lnTo>
                                <a:pt x="5016" y="3920"/>
                              </a:lnTo>
                              <a:close/>
                              <a:moveTo>
                                <a:pt x="5173" y="3920"/>
                              </a:moveTo>
                              <a:lnTo>
                                <a:pt x="5320" y="3920"/>
                              </a:lnTo>
                              <a:lnTo>
                                <a:pt x="5320" y="3909"/>
                              </a:lnTo>
                              <a:lnTo>
                                <a:pt x="5173" y="3909"/>
                              </a:lnTo>
                              <a:lnTo>
                                <a:pt x="5173" y="3920"/>
                              </a:lnTo>
                              <a:close/>
                              <a:moveTo>
                                <a:pt x="5173" y="3920"/>
                              </a:moveTo>
                              <a:lnTo>
                                <a:pt x="5163" y="3920"/>
                              </a:lnTo>
                              <a:lnTo>
                                <a:pt x="5163" y="4066"/>
                              </a:lnTo>
                              <a:lnTo>
                                <a:pt x="5173" y="4066"/>
                              </a:lnTo>
                              <a:lnTo>
                                <a:pt x="5173" y="3920"/>
                              </a:lnTo>
                              <a:close/>
                              <a:moveTo>
                                <a:pt x="5163" y="3763"/>
                              </a:moveTo>
                              <a:lnTo>
                                <a:pt x="5163" y="3909"/>
                              </a:lnTo>
                              <a:lnTo>
                                <a:pt x="5173" y="3909"/>
                              </a:lnTo>
                              <a:lnTo>
                                <a:pt x="5173" y="3763"/>
                              </a:lnTo>
                              <a:lnTo>
                                <a:pt x="5163" y="3763"/>
                              </a:lnTo>
                              <a:close/>
                              <a:moveTo>
                                <a:pt x="3760" y="3920"/>
                              </a:moveTo>
                              <a:lnTo>
                                <a:pt x="3907" y="3920"/>
                              </a:lnTo>
                              <a:lnTo>
                                <a:pt x="3907" y="3909"/>
                              </a:lnTo>
                              <a:lnTo>
                                <a:pt x="3760" y="3909"/>
                              </a:lnTo>
                              <a:lnTo>
                                <a:pt x="3760" y="3920"/>
                              </a:lnTo>
                              <a:close/>
                              <a:moveTo>
                                <a:pt x="3917" y="3920"/>
                              </a:moveTo>
                              <a:lnTo>
                                <a:pt x="3907" y="3920"/>
                              </a:lnTo>
                              <a:lnTo>
                                <a:pt x="3907" y="4066"/>
                              </a:lnTo>
                              <a:lnTo>
                                <a:pt x="3917" y="4066"/>
                              </a:lnTo>
                              <a:lnTo>
                                <a:pt x="3917" y="3920"/>
                              </a:lnTo>
                              <a:close/>
                              <a:moveTo>
                                <a:pt x="3917" y="3763"/>
                              </a:moveTo>
                              <a:lnTo>
                                <a:pt x="3907" y="3763"/>
                              </a:lnTo>
                              <a:lnTo>
                                <a:pt x="3907" y="3909"/>
                              </a:lnTo>
                              <a:lnTo>
                                <a:pt x="3917" y="3909"/>
                              </a:lnTo>
                              <a:lnTo>
                                <a:pt x="3917" y="3920"/>
                              </a:lnTo>
                              <a:lnTo>
                                <a:pt x="4064" y="3920"/>
                              </a:lnTo>
                              <a:lnTo>
                                <a:pt x="4064" y="3909"/>
                              </a:lnTo>
                              <a:lnTo>
                                <a:pt x="3917" y="3909"/>
                              </a:lnTo>
                              <a:lnTo>
                                <a:pt x="3917" y="3763"/>
                              </a:lnTo>
                              <a:close/>
                              <a:moveTo>
                                <a:pt x="10039" y="2667"/>
                              </a:moveTo>
                              <a:lnTo>
                                <a:pt x="10185" y="2667"/>
                              </a:lnTo>
                              <a:lnTo>
                                <a:pt x="10185" y="2656"/>
                              </a:lnTo>
                              <a:lnTo>
                                <a:pt x="10039" y="2656"/>
                              </a:lnTo>
                              <a:lnTo>
                                <a:pt x="10039" y="2667"/>
                              </a:lnTo>
                              <a:close/>
                              <a:moveTo>
                                <a:pt x="10196" y="2667"/>
                              </a:moveTo>
                              <a:lnTo>
                                <a:pt x="10185" y="2667"/>
                              </a:lnTo>
                              <a:lnTo>
                                <a:pt x="10185" y="2813"/>
                              </a:lnTo>
                              <a:lnTo>
                                <a:pt x="10196" y="2813"/>
                              </a:lnTo>
                              <a:lnTo>
                                <a:pt x="10196" y="2667"/>
                              </a:lnTo>
                              <a:close/>
                              <a:moveTo>
                                <a:pt x="10196" y="2510"/>
                              </a:moveTo>
                              <a:lnTo>
                                <a:pt x="10185" y="2510"/>
                              </a:lnTo>
                              <a:lnTo>
                                <a:pt x="10185" y="2656"/>
                              </a:lnTo>
                              <a:lnTo>
                                <a:pt x="10196" y="2656"/>
                              </a:lnTo>
                              <a:lnTo>
                                <a:pt x="10196" y="2667"/>
                              </a:lnTo>
                              <a:lnTo>
                                <a:pt x="10342" y="2667"/>
                              </a:lnTo>
                              <a:lnTo>
                                <a:pt x="10342" y="2656"/>
                              </a:lnTo>
                              <a:lnTo>
                                <a:pt x="10196" y="2656"/>
                              </a:lnTo>
                              <a:lnTo>
                                <a:pt x="10196" y="2510"/>
                              </a:lnTo>
                              <a:close/>
                              <a:moveTo>
                                <a:pt x="8783" y="2667"/>
                              </a:moveTo>
                              <a:lnTo>
                                <a:pt x="8930" y="2667"/>
                              </a:lnTo>
                              <a:lnTo>
                                <a:pt x="8930" y="2656"/>
                              </a:lnTo>
                              <a:lnTo>
                                <a:pt x="8783" y="2656"/>
                              </a:lnTo>
                              <a:lnTo>
                                <a:pt x="8783" y="2667"/>
                              </a:lnTo>
                              <a:close/>
                              <a:moveTo>
                                <a:pt x="8940" y="2667"/>
                              </a:moveTo>
                              <a:lnTo>
                                <a:pt x="8930" y="2667"/>
                              </a:lnTo>
                              <a:lnTo>
                                <a:pt x="8930" y="2813"/>
                              </a:lnTo>
                              <a:lnTo>
                                <a:pt x="8940" y="2813"/>
                              </a:lnTo>
                              <a:lnTo>
                                <a:pt x="8940" y="2667"/>
                              </a:lnTo>
                              <a:close/>
                              <a:moveTo>
                                <a:pt x="8940" y="2510"/>
                              </a:moveTo>
                              <a:lnTo>
                                <a:pt x="8930" y="2510"/>
                              </a:lnTo>
                              <a:lnTo>
                                <a:pt x="8930" y="2656"/>
                              </a:lnTo>
                              <a:lnTo>
                                <a:pt x="8940" y="2656"/>
                              </a:lnTo>
                              <a:lnTo>
                                <a:pt x="8940" y="2667"/>
                              </a:lnTo>
                              <a:lnTo>
                                <a:pt x="9087" y="2667"/>
                              </a:lnTo>
                              <a:lnTo>
                                <a:pt x="9087" y="2656"/>
                              </a:lnTo>
                              <a:lnTo>
                                <a:pt x="8940" y="2656"/>
                              </a:lnTo>
                              <a:lnTo>
                                <a:pt x="8940" y="2510"/>
                              </a:lnTo>
                              <a:close/>
                              <a:moveTo>
                                <a:pt x="7684" y="2667"/>
                              </a:moveTo>
                              <a:lnTo>
                                <a:pt x="7831" y="2667"/>
                              </a:lnTo>
                              <a:lnTo>
                                <a:pt x="7831" y="2656"/>
                              </a:lnTo>
                              <a:lnTo>
                                <a:pt x="7684" y="2656"/>
                              </a:lnTo>
                              <a:lnTo>
                                <a:pt x="7684" y="2667"/>
                              </a:lnTo>
                              <a:close/>
                              <a:moveTo>
                                <a:pt x="7674" y="2813"/>
                              </a:moveTo>
                              <a:lnTo>
                                <a:pt x="7684" y="2813"/>
                              </a:lnTo>
                              <a:lnTo>
                                <a:pt x="7684" y="2667"/>
                              </a:lnTo>
                              <a:lnTo>
                                <a:pt x="7674" y="2667"/>
                              </a:lnTo>
                              <a:lnTo>
                                <a:pt x="7674" y="2813"/>
                              </a:lnTo>
                              <a:close/>
                              <a:moveTo>
                                <a:pt x="7674" y="2656"/>
                              </a:moveTo>
                              <a:lnTo>
                                <a:pt x="7528" y="2656"/>
                              </a:lnTo>
                              <a:lnTo>
                                <a:pt x="7528" y="2667"/>
                              </a:lnTo>
                              <a:lnTo>
                                <a:pt x="7674" y="2667"/>
                              </a:lnTo>
                              <a:lnTo>
                                <a:pt x="7674" y="2656"/>
                              </a:lnTo>
                              <a:lnTo>
                                <a:pt x="7684" y="2656"/>
                              </a:lnTo>
                              <a:lnTo>
                                <a:pt x="7684" y="2510"/>
                              </a:lnTo>
                              <a:lnTo>
                                <a:pt x="7674" y="2510"/>
                              </a:lnTo>
                              <a:lnTo>
                                <a:pt x="7674" y="2656"/>
                              </a:lnTo>
                              <a:close/>
                              <a:moveTo>
                                <a:pt x="6429" y="2667"/>
                              </a:moveTo>
                              <a:lnTo>
                                <a:pt x="6575" y="2667"/>
                              </a:lnTo>
                              <a:lnTo>
                                <a:pt x="6575" y="2656"/>
                              </a:lnTo>
                              <a:lnTo>
                                <a:pt x="6429" y="2656"/>
                              </a:lnTo>
                              <a:lnTo>
                                <a:pt x="6429" y="2667"/>
                              </a:lnTo>
                              <a:close/>
                              <a:moveTo>
                                <a:pt x="6429" y="2667"/>
                              </a:moveTo>
                              <a:lnTo>
                                <a:pt x="6418" y="2667"/>
                              </a:lnTo>
                              <a:lnTo>
                                <a:pt x="6418" y="2813"/>
                              </a:lnTo>
                              <a:lnTo>
                                <a:pt x="6429" y="2813"/>
                              </a:lnTo>
                              <a:lnTo>
                                <a:pt x="6429" y="2667"/>
                              </a:lnTo>
                              <a:close/>
                              <a:moveTo>
                                <a:pt x="6418" y="2510"/>
                              </a:moveTo>
                              <a:lnTo>
                                <a:pt x="6418" y="2656"/>
                              </a:lnTo>
                              <a:lnTo>
                                <a:pt x="6272" y="2656"/>
                              </a:lnTo>
                              <a:lnTo>
                                <a:pt x="6272" y="2667"/>
                              </a:lnTo>
                              <a:lnTo>
                                <a:pt x="6418" y="2667"/>
                              </a:lnTo>
                              <a:lnTo>
                                <a:pt x="6418" y="2656"/>
                              </a:lnTo>
                              <a:lnTo>
                                <a:pt x="6429" y="2656"/>
                              </a:lnTo>
                              <a:lnTo>
                                <a:pt x="6429" y="2510"/>
                              </a:lnTo>
                              <a:lnTo>
                                <a:pt x="6418" y="2510"/>
                              </a:lnTo>
                              <a:close/>
                              <a:moveTo>
                                <a:pt x="5016" y="2667"/>
                              </a:moveTo>
                              <a:lnTo>
                                <a:pt x="5163" y="2667"/>
                              </a:lnTo>
                              <a:lnTo>
                                <a:pt x="5163" y="2656"/>
                              </a:lnTo>
                              <a:lnTo>
                                <a:pt x="5016" y="2656"/>
                              </a:lnTo>
                              <a:lnTo>
                                <a:pt x="5016" y="2667"/>
                              </a:lnTo>
                              <a:close/>
                              <a:moveTo>
                                <a:pt x="5173" y="2667"/>
                              </a:moveTo>
                              <a:lnTo>
                                <a:pt x="5320" y="2667"/>
                              </a:lnTo>
                              <a:lnTo>
                                <a:pt x="5320" y="2656"/>
                              </a:lnTo>
                              <a:lnTo>
                                <a:pt x="5173" y="2656"/>
                              </a:lnTo>
                              <a:lnTo>
                                <a:pt x="5173" y="2667"/>
                              </a:lnTo>
                              <a:close/>
                              <a:moveTo>
                                <a:pt x="5173" y="2667"/>
                              </a:moveTo>
                              <a:lnTo>
                                <a:pt x="5163" y="2667"/>
                              </a:lnTo>
                              <a:lnTo>
                                <a:pt x="5163" y="2813"/>
                              </a:lnTo>
                              <a:lnTo>
                                <a:pt x="5173" y="2813"/>
                              </a:lnTo>
                              <a:lnTo>
                                <a:pt x="5173" y="2667"/>
                              </a:lnTo>
                              <a:close/>
                              <a:moveTo>
                                <a:pt x="5163" y="2510"/>
                              </a:moveTo>
                              <a:lnTo>
                                <a:pt x="5163" y="2656"/>
                              </a:lnTo>
                              <a:lnTo>
                                <a:pt x="5173" y="2656"/>
                              </a:lnTo>
                              <a:lnTo>
                                <a:pt x="5173" y="2510"/>
                              </a:lnTo>
                              <a:lnTo>
                                <a:pt x="5163" y="2510"/>
                              </a:lnTo>
                              <a:close/>
                              <a:moveTo>
                                <a:pt x="3760" y="2667"/>
                              </a:moveTo>
                              <a:lnTo>
                                <a:pt x="3907" y="2667"/>
                              </a:lnTo>
                              <a:lnTo>
                                <a:pt x="3907" y="2656"/>
                              </a:lnTo>
                              <a:lnTo>
                                <a:pt x="3760" y="2656"/>
                              </a:lnTo>
                              <a:lnTo>
                                <a:pt x="3760" y="2667"/>
                              </a:lnTo>
                              <a:close/>
                              <a:moveTo>
                                <a:pt x="3917" y="2667"/>
                              </a:moveTo>
                              <a:lnTo>
                                <a:pt x="3907" y="2667"/>
                              </a:lnTo>
                              <a:lnTo>
                                <a:pt x="3907" y="2813"/>
                              </a:lnTo>
                              <a:lnTo>
                                <a:pt x="3917" y="2813"/>
                              </a:lnTo>
                              <a:lnTo>
                                <a:pt x="3917" y="2667"/>
                              </a:lnTo>
                              <a:close/>
                              <a:moveTo>
                                <a:pt x="3917" y="2510"/>
                              </a:moveTo>
                              <a:lnTo>
                                <a:pt x="3907" y="2510"/>
                              </a:lnTo>
                              <a:lnTo>
                                <a:pt x="3907" y="2656"/>
                              </a:lnTo>
                              <a:lnTo>
                                <a:pt x="3917" y="2656"/>
                              </a:lnTo>
                              <a:lnTo>
                                <a:pt x="3917" y="2667"/>
                              </a:lnTo>
                              <a:lnTo>
                                <a:pt x="4064" y="2667"/>
                              </a:lnTo>
                              <a:lnTo>
                                <a:pt x="4064" y="2656"/>
                              </a:lnTo>
                              <a:lnTo>
                                <a:pt x="3917" y="2656"/>
                              </a:lnTo>
                              <a:lnTo>
                                <a:pt x="3917" y="2510"/>
                              </a:lnTo>
                              <a:close/>
                              <a:moveTo>
                                <a:pt x="10039" y="1412"/>
                              </a:moveTo>
                              <a:lnTo>
                                <a:pt x="10185" y="1412"/>
                              </a:lnTo>
                              <a:lnTo>
                                <a:pt x="10185" y="1401"/>
                              </a:lnTo>
                              <a:lnTo>
                                <a:pt x="10039" y="1401"/>
                              </a:lnTo>
                              <a:lnTo>
                                <a:pt x="10039" y="1412"/>
                              </a:lnTo>
                              <a:close/>
                              <a:moveTo>
                                <a:pt x="10196" y="1255"/>
                              </a:moveTo>
                              <a:lnTo>
                                <a:pt x="10185" y="1255"/>
                              </a:lnTo>
                              <a:lnTo>
                                <a:pt x="10185" y="1401"/>
                              </a:lnTo>
                              <a:lnTo>
                                <a:pt x="10196" y="1401"/>
                              </a:lnTo>
                              <a:lnTo>
                                <a:pt x="10196" y="1412"/>
                              </a:lnTo>
                              <a:lnTo>
                                <a:pt x="10185" y="1412"/>
                              </a:lnTo>
                              <a:lnTo>
                                <a:pt x="10185" y="1558"/>
                              </a:lnTo>
                              <a:lnTo>
                                <a:pt x="10196" y="1558"/>
                              </a:lnTo>
                              <a:lnTo>
                                <a:pt x="10196" y="1412"/>
                              </a:lnTo>
                              <a:lnTo>
                                <a:pt x="10342" y="1412"/>
                              </a:lnTo>
                              <a:lnTo>
                                <a:pt x="10342" y="1401"/>
                              </a:lnTo>
                              <a:lnTo>
                                <a:pt x="10196" y="1401"/>
                              </a:lnTo>
                              <a:lnTo>
                                <a:pt x="10196" y="1255"/>
                              </a:lnTo>
                              <a:close/>
                              <a:moveTo>
                                <a:pt x="8783" y="1412"/>
                              </a:moveTo>
                              <a:lnTo>
                                <a:pt x="8930" y="1412"/>
                              </a:lnTo>
                              <a:lnTo>
                                <a:pt x="8930" y="1401"/>
                              </a:lnTo>
                              <a:lnTo>
                                <a:pt x="8783" y="1401"/>
                              </a:lnTo>
                              <a:lnTo>
                                <a:pt x="8783" y="1412"/>
                              </a:lnTo>
                              <a:close/>
                              <a:moveTo>
                                <a:pt x="8940" y="1255"/>
                              </a:moveTo>
                              <a:lnTo>
                                <a:pt x="8930" y="1255"/>
                              </a:lnTo>
                              <a:lnTo>
                                <a:pt x="8930" y="1401"/>
                              </a:lnTo>
                              <a:lnTo>
                                <a:pt x="8940" y="1401"/>
                              </a:lnTo>
                              <a:lnTo>
                                <a:pt x="8940" y="1412"/>
                              </a:lnTo>
                              <a:lnTo>
                                <a:pt x="8930" y="1412"/>
                              </a:lnTo>
                              <a:lnTo>
                                <a:pt x="8930" y="1558"/>
                              </a:lnTo>
                              <a:lnTo>
                                <a:pt x="8940" y="1558"/>
                              </a:lnTo>
                              <a:lnTo>
                                <a:pt x="8940" y="1412"/>
                              </a:lnTo>
                              <a:lnTo>
                                <a:pt x="9087" y="1412"/>
                              </a:lnTo>
                              <a:lnTo>
                                <a:pt x="9087" y="1401"/>
                              </a:lnTo>
                              <a:lnTo>
                                <a:pt x="8940" y="1401"/>
                              </a:lnTo>
                              <a:lnTo>
                                <a:pt x="8940" y="1255"/>
                              </a:lnTo>
                              <a:close/>
                              <a:moveTo>
                                <a:pt x="7684" y="1412"/>
                              </a:moveTo>
                              <a:lnTo>
                                <a:pt x="7831" y="1412"/>
                              </a:lnTo>
                              <a:lnTo>
                                <a:pt x="7831" y="1401"/>
                              </a:lnTo>
                              <a:lnTo>
                                <a:pt x="7684" y="1401"/>
                              </a:lnTo>
                              <a:lnTo>
                                <a:pt x="7684" y="1412"/>
                              </a:lnTo>
                              <a:close/>
                              <a:moveTo>
                                <a:pt x="7674" y="1401"/>
                              </a:moveTo>
                              <a:lnTo>
                                <a:pt x="7528" y="1401"/>
                              </a:lnTo>
                              <a:lnTo>
                                <a:pt x="7528" y="1412"/>
                              </a:lnTo>
                              <a:lnTo>
                                <a:pt x="7674" y="1412"/>
                              </a:lnTo>
                              <a:lnTo>
                                <a:pt x="7674" y="1558"/>
                              </a:lnTo>
                              <a:lnTo>
                                <a:pt x="7684" y="1558"/>
                              </a:lnTo>
                              <a:lnTo>
                                <a:pt x="7684" y="1412"/>
                              </a:lnTo>
                              <a:lnTo>
                                <a:pt x="7674" y="1412"/>
                              </a:lnTo>
                              <a:lnTo>
                                <a:pt x="7674" y="1401"/>
                              </a:lnTo>
                              <a:lnTo>
                                <a:pt x="7684" y="1401"/>
                              </a:lnTo>
                              <a:lnTo>
                                <a:pt x="7684" y="1255"/>
                              </a:lnTo>
                              <a:lnTo>
                                <a:pt x="7674" y="1255"/>
                              </a:lnTo>
                              <a:lnTo>
                                <a:pt x="7674" y="1401"/>
                              </a:lnTo>
                              <a:close/>
                              <a:moveTo>
                                <a:pt x="6418" y="1401"/>
                              </a:moveTo>
                              <a:lnTo>
                                <a:pt x="6429" y="1401"/>
                              </a:lnTo>
                              <a:lnTo>
                                <a:pt x="6429" y="1255"/>
                              </a:lnTo>
                              <a:lnTo>
                                <a:pt x="6418" y="1255"/>
                              </a:lnTo>
                              <a:lnTo>
                                <a:pt x="6418" y="1401"/>
                              </a:lnTo>
                              <a:lnTo>
                                <a:pt x="6272" y="1401"/>
                              </a:lnTo>
                              <a:lnTo>
                                <a:pt x="6272" y="1412"/>
                              </a:lnTo>
                              <a:lnTo>
                                <a:pt x="6418" y="1412"/>
                              </a:lnTo>
                              <a:lnTo>
                                <a:pt x="6418" y="1558"/>
                              </a:lnTo>
                              <a:lnTo>
                                <a:pt x="6429" y="1558"/>
                              </a:lnTo>
                              <a:lnTo>
                                <a:pt x="6429" y="1412"/>
                              </a:lnTo>
                              <a:lnTo>
                                <a:pt x="6418" y="1412"/>
                              </a:lnTo>
                              <a:lnTo>
                                <a:pt x="6418" y="1401"/>
                              </a:lnTo>
                              <a:close/>
                              <a:moveTo>
                                <a:pt x="6429" y="1412"/>
                              </a:moveTo>
                              <a:lnTo>
                                <a:pt x="6575" y="1412"/>
                              </a:lnTo>
                              <a:lnTo>
                                <a:pt x="6575" y="1401"/>
                              </a:lnTo>
                              <a:lnTo>
                                <a:pt x="6429" y="1401"/>
                              </a:lnTo>
                              <a:lnTo>
                                <a:pt x="6429" y="1412"/>
                              </a:lnTo>
                              <a:close/>
                              <a:moveTo>
                                <a:pt x="5016" y="1401"/>
                              </a:moveTo>
                              <a:lnTo>
                                <a:pt x="5016" y="1412"/>
                              </a:lnTo>
                              <a:lnTo>
                                <a:pt x="5163" y="1412"/>
                              </a:lnTo>
                              <a:lnTo>
                                <a:pt x="5163" y="1401"/>
                              </a:lnTo>
                              <a:lnTo>
                                <a:pt x="5016" y="1401"/>
                              </a:lnTo>
                              <a:close/>
                              <a:moveTo>
                                <a:pt x="5173" y="1412"/>
                              </a:moveTo>
                              <a:lnTo>
                                <a:pt x="5320" y="1412"/>
                              </a:lnTo>
                              <a:lnTo>
                                <a:pt x="5320" y="1401"/>
                              </a:lnTo>
                              <a:lnTo>
                                <a:pt x="5173" y="1401"/>
                              </a:lnTo>
                              <a:lnTo>
                                <a:pt x="5173" y="1412"/>
                              </a:lnTo>
                              <a:close/>
                              <a:moveTo>
                                <a:pt x="5163" y="1558"/>
                              </a:moveTo>
                              <a:lnTo>
                                <a:pt x="5173" y="1558"/>
                              </a:lnTo>
                              <a:lnTo>
                                <a:pt x="5173" y="1412"/>
                              </a:lnTo>
                              <a:lnTo>
                                <a:pt x="5163" y="1412"/>
                              </a:lnTo>
                              <a:lnTo>
                                <a:pt x="5163" y="1558"/>
                              </a:lnTo>
                              <a:close/>
                              <a:moveTo>
                                <a:pt x="5173" y="1255"/>
                              </a:moveTo>
                              <a:lnTo>
                                <a:pt x="5163" y="1255"/>
                              </a:lnTo>
                              <a:lnTo>
                                <a:pt x="5163" y="1401"/>
                              </a:lnTo>
                              <a:lnTo>
                                <a:pt x="5173" y="1401"/>
                              </a:lnTo>
                              <a:lnTo>
                                <a:pt x="5173" y="1255"/>
                              </a:lnTo>
                              <a:close/>
                              <a:moveTo>
                                <a:pt x="3760" y="1401"/>
                              </a:moveTo>
                              <a:lnTo>
                                <a:pt x="3760" y="1412"/>
                              </a:lnTo>
                              <a:lnTo>
                                <a:pt x="3907" y="1412"/>
                              </a:lnTo>
                              <a:lnTo>
                                <a:pt x="3907" y="1401"/>
                              </a:lnTo>
                              <a:lnTo>
                                <a:pt x="3760" y="1401"/>
                              </a:lnTo>
                              <a:close/>
                              <a:moveTo>
                                <a:pt x="3917" y="1255"/>
                              </a:moveTo>
                              <a:lnTo>
                                <a:pt x="3907" y="1255"/>
                              </a:lnTo>
                              <a:lnTo>
                                <a:pt x="3907" y="1401"/>
                              </a:lnTo>
                              <a:lnTo>
                                <a:pt x="3917" y="1401"/>
                              </a:lnTo>
                              <a:lnTo>
                                <a:pt x="3917" y="1412"/>
                              </a:lnTo>
                              <a:lnTo>
                                <a:pt x="3907" y="1412"/>
                              </a:lnTo>
                              <a:lnTo>
                                <a:pt x="3907" y="1558"/>
                              </a:lnTo>
                              <a:lnTo>
                                <a:pt x="3917" y="1558"/>
                              </a:lnTo>
                              <a:lnTo>
                                <a:pt x="3917" y="1412"/>
                              </a:lnTo>
                              <a:lnTo>
                                <a:pt x="4064" y="1412"/>
                              </a:lnTo>
                              <a:lnTo>
                                <a:pt x="4064" y="1401"/>
                              </a:lnTo>
                              <a:lnTo>
                                <a:pt x="3917" y="1401"/>
                              </a:lnTo>
                              <a:lnTo>
                                <a:pt x="3917" y="1255"/>
                              </a:lnTo>
                              <a:close/>
                              <a:moveTo>
                                <a:pt x="10039" y="157"/>
                              </a:moveTo>
                              <a:lnTo>
                                <a:pt x="10185" y="157"/>
                              </a:lnTo>
                              <a:lnTo>
                                <a:pt x="10185" y="146"/>
                              </a:lnTo>
                              <a:lnTo>
                                <a:pt x="10039" y="146"/>
                              </a:lnTo>
                              <a:lnTo>
                                <a:pt x="10039" y="157"/>
                              </a:lnTo>
                              <a:close/>
                              <a:moveTo>
                                <a:pt x="10196" y="146"/>
                              </a:moveTo>
                              <a:lnTo>
                                <a:pt x="10196" y="0"/>
                              </a:lnTo>
                              <a:lnTo>
                                <a:pt x="10185" y="0"/>
                              </a:lnTo>
                              <a:lnTo>
                                <a:pt x="10185" y="146"/>
                              </a:lnTo>
                              <a:lnTo>
                                <a:pt x="10196" y="146"/>
                              </a:lnTo>
                              <a:lnTo>
                                <a:pt x="10196" y="157"/>
                              </a:lnTo>
                              <a:lnTo>
                                <a:pt x="10185" y="157"/>
                              </a:lnTo>
                              <a:lnTo>
                                <a:pt x="10185" y="303"/>
                              </a:lnTo>
                              <a:lnTo>
                                <a:pt x="10196" y="303"/>
                              </a:lnTo>
                              <a:lnTo>
                                <a:pt x="10196" y="157"/>
                              </a:lnTo>
                              <a:lnTo>
                                <a:pt x="10342" y="157"/>
                              </a:lnTo>
                              <a:lnTo>
                                <a:pt x="10342" y="146"/>
                              </a:lnTo>
                              <a:lnTo>
                                <a:pt x="10196" y="146"/>
                              </a:lnTo>
                              <a:close/>
                              <a:moveTo>
                                <a:pt x="8783" y="157"/>
                              </a:moveTo>
                              <a:lnTo>
                                <a:pt x="8930" y="157"/>
                              </a:lnTo>
                              <a:lnTo>
                                <a:pt x="8930" y="146"/>
                              </a:lnTo>
                              <a:lnTo>
                                <a:pt x="8783" y="146"/>
                              </a:lnTo>
                              <a:lnTo>
                                <a:pt x="8783" y="157"/>
                              </a:lnTo>
                              <a:close/>
                              <a:moveTo>
                                <a:pt x="8940" y="0"/>
                              </a:moveTo>
                              <a:lnTo>
                                <a:pt x="8930" y="0"/>
                              </a:lnTo>
                              <a:lnTo>
                                <a:pt x="8930" y="146"/>
                              </a:lnTo>
                              <a:lnTo>
                                <a:pt x="8940" y="146"/>
                              </a:lnTo>
                              <a:lnTo>
                                <a:pt x="8940" y="157"/>
                              </a:lnTo>
                              <a:lnTo>
                                <a:pt x="8930" y="157"/>
                              </a:lnTo>
                              <a:lnTo>
                                <a:pt x="8930" y="303"/>
                              </a:lnTo>
                              <a:lnTo>
                                <a:pt x="8940" y="303"/>
                              </a:lnTo>
                              <a:lnTo>
                                <a:pt x="8940" y="157"/>
                              </a:lnTo>
                              <a:lnTo>
                                <a:pt x="9087" y="157"/>
                              </a:lnTo>
                              <a:lnTo>
                                <a:pt x="9087" y="146"/>
                              </a:lnTo>
                              <a:lnTo>
                                <a:pt x="8940" y="146"/>
                              </a:lnTo>
                              <a:lnTo>
                                <a:pt x="8940" y="0"/>
                              </a:lnTo>
                              <a:close/>
                              <a:moveTo>
                                <a:pt x="7684" y="157"/>
                              </a:moveTo>
                              <a:lnTo>
                                <a:pt x="7831" y="157"/>
                              </a:lnTo>
                              <a:lnTo>
                                <a:pt x="7831" y="146"/>
                              </a:lnTo>
                              <a:lnTo>
                                <a:pt x="7684" y="146"/>
                              </a:lnTo>
                              <a:lnTo>
                                <a:pt x="7684" y="157"/>
                              </a:lnTo>
                              <a:close/>
                              <a:moveTo>
                                <a:pt x="7674" y="146"/>
                              </a:moveTo>
                              <a:lnTo>
                                <a:pt x="7528" y="146"/>
                              </a:lnTo>
                              <a:lnTo>
                                <a:pt x="7528" y="157"/>
                              </a:lnTo>
                              <a:lnTo>
                                <a:pt x="7674" y="157"/>
                              </a:lnTo>
                              <a:lnTo>
                                <a:pt x="7674" y="303"/>
                              </a:lnTo>
                              <a:lnTo>
                                <a:pt x="7684" y="303"/>
                              </a:lnTo>
                              <a:lnTo>
                                <a:pt x="7684" y="157"/>
                              </a:lnTo>
                              <a:lnTo>
                                <a:pt x="7674" y="157"/>
                              </a:lnTo>
                              <a:lnTo>
                                <a:pt x="7674" y="146"/>
                              </a:lnTo>
                              <a:lnTo>
                                <a:pt x="7684" y="146"/>
                              </a:lnTo>
                              <a:lnTo>
                                <a:pt x="7684" y="0"/>
                              </a:lnTo>
                              <a:lnTo>
                                <a:pt x="7674" y="0"/>
                              </a:lnTo>
                              <a:lnTo>
                                <a:pt x="7674" y="146"/>
                              </a:lnTo>
                              <a:close/>
                              <a:moveTo>
                                <a:pt x="6429" y="157"/>
                              </a:moveTo>
                              <a:lnTo>
                                <a:pt x="6418" y="157"/>
                              </a:lnTo>
                              <a:lnTo>
                                <a:pt x="6418" y="146"/>
                              </a:lnTo>
                              <a:lnTo>
                                <a:pt x="6429" y="146"/>
                              </a:lnTo>
                              <a:lnTo>
                                <a:pt x="6429" y="0"/>
                              </a:lnTo>
                              <a:lnTo>
                                <a:pt x="6418" y="0"/>
                              </a:lnTo>
                              <a:lnTo>
                                <a:pt x="6418" y="146"/>
                              </a:lnTo>
                              <a:lnTo>
                                <a:pt x="6272" y="146"/>
                              </a:lnTo>
                              <a:lnTo>
                                <a:pt x="6272" y="157"/>
                              </a:lnTo>
                              <a:lnTo>
                                <a:pt x="6418" y="157"/>
                              </a:lnTo>
                              <a:lnTo>
                                <a:pt x="6418" y="303"/>
                              </a:lnTo>
                              <a:lnTo>
                                <a:pt x="6429" y="303"/>
                              </a:lnTo>
                              <a:lnTo>
                                <a:pt x="6429" y="157"/>
                              </a:lnTo>
                              <a:lnTo>
                                <a:pt x="6575" y="157"/>
                              </a:lnTo>
                              <a:lnTo>
                                <a:pt x="6575" y="146"/>
                              </a:lnTo>
                              <a:lnTo>
                                <a:pt x="6429" y="146"/>
                              </a:lnTo>
                              <a:lnTo>
                                <a:pt x="6429" y="157"/>
                              </a:lnTo>
                              <a:close/>
                              <a:moveTo>
                                <a:pt x="5173" y="157"/>
                              </a:moveTo>
                              <a:lnTo>
                                <a:pt x="5163" y="157"/>
                              </a:lnTo>
                              <a:lnTo>
                                <a:pt x="5163" y="146"/>
                              </a:lnTo>
                              <a:lnTo>
                                <a:pt x="5016" y="146"/>
                              </a:lnTo>
                              <a:lnTo>
                                <a:pt x="5016" y="157"/>
                              </a:lnTo>
                              <a:lnTo>
                                <a:pt x="5163" y="157"/>
                              </a:lnTo>
                              <a:lnTo>
                                <a:pt x="5163" y="303"/>
                              </a:lnTo>
                              <a:lnTo>
                                <a:pt x="5173" y="303"/>
                              </a:lnTo>
                              <a:lnTo>
                                <a:pt x="5173" y="157"/>
                              </a:lnTo>
                              <a:lnTo>
                                <a:pt x="5320" y="157"/>
                              </a:lnTo>
                              <a:lnTo>
                                <a:pt x="5320" y="146"/>
                              </a:lnTo>
                              <a:lnTo>
                                <a:pt x="5173" y="146"/>
                              </a:lnTo>
                              <a:lnTo>
                                <a:pt x="5173" y="157"/>
                              </a:lnTo>
                              <a:close/>
                              <a:moveTo>
                                <a:pt x="5173" y="0"/>
                              </a:moveTo>
                              <a:lnTo>
                                <a:pt x="5163" y="0"/>
                              </a:lnTo>
                              <a:lnTo>
                                <a:pt x="5163" y="146"/>
                              </a:lnTo>
                              <a:lnTo>
                                <a:pt x="5173" y="146"/>
                              </a:lnTo>
                              <a:lnTo>
                                <a:pt x="5173" y="0"/>
                              </a:lnTo>
                              <a:close/>
                              <a:moveTo>
                                <a:pt x="3917" y="0"/>
                              </a:moveTo>
                              <a:lnTo>
                                <a:pt x="3907" y="0"/>
                              </a:lnTo>
                              <a:lnTo>
                                <a:pt x="3907" y="146"/>
                              </a:lnTo>
                              <a:lnTo>
                                <a:pt x="3917" y="146"/>
                              </a:lnTo>
                              <a:lnTo>
                                <a:pt x="3917" y="157"/>
                              </a:lnTo>
                              <a:lnTo>
                                <a:pt x="3907" y="157"/>
                              </a:lnTo>
                              <a:lnTo>
                                <a:pt x="3907" y="146"/>
                              </a:lnTo>
                              <a:lnTo>
                                <a:pt x="3760" y="146"/>
                              </a:lnTo>
                              <a:lnTo>
                                <a:pt x="3760" y="157"/>
                              </a:lnTo>
                              <a:lnTo>
                                <a:pt x="3907" y="157"/>
                              </a:lnTo>
                              <a:lnTo>
                                <a:pt x="3907" y="303"/>
                              </a:lnTo>
                              <a:lnTo>
                                <a:pt x="3917" y="303"/>
                              </a:lnTo>
                              <a:lnTo>
                                <a:pt x="3917" y="157"/>
                              </a:lnTo>
                              <a:lnTo>
                                <a:pt x="4064" y="157"/>
                              </a:lnTo>
                              <a:lnTo>
                                <a:pt x="4064" y="146"/>
                              </a:lnTo>
                              <a:lnTo>
                                <a:pt x="3917" y="146"/>
                              </a:lnTo>
                              <a:lnTo>
                                <a:pt x="3917" y="0"/>
                              </a:lnTo>
                              <a:close/>
                              <a:moveTo>
                                <a:pt x="2651" y="6419"/>
                              </a:moveTo>
                              <a:lnTo>
                                <a:pt x="2662" y="6419"/>
                              </a:lnTo>
                              <a:lnTo>
                                <a:pt x="2662" y="6273"/>
                              </a:lnTo>
                              <a:lnTo>
                                <a:pt x="2651" y="6273"/>
                              </a:lnTo>
                              <a:lnTo>
                                <a:pt x="2651" y="6419"/>
                              </a:lnTo>
                              <a:lnTo>
                                <a:pt x="2505" y="6419"/>
                              </a:lnTo>
                              <a:lnTo>
                                <a:pt x="2505" y="6430"/>
                              </a:lnTo>
                              <a:lnTo>
                                <a:pt x="2651" y="6430"/>
                              </a:lnTo>
                              <a:lnTo>
                                <a:pt x="2651" y="6576"/>
                              </a:lnTo>
                              <a:lnTo>
                                <a:pt x="2662" y="6576"/>
                              </a:lnTo>
                              <a:lnTo>
                                <a:pt x="2662" y="6430"/>
                              </a:lnTo>
                              <a:lnTo>
                                <a:pt x="2651" y="6430"/>
                              </a:lnTo>
                              <a:lnTo>
                                <a:pt x="2651" y="6419"/>
                              </a:lnTo>
                              <a:close/>
                              <a:moveTo>
                                <a:pt x="2662" y="6430"/>
                              </a:moveTo>
                              <a:lnTo>
                                <a:pt x="2808" y="6430"/>
                              </a:lnTo>
                              <a:lnTo>
                                <a:pt x="2808" y="6419"/>
                              </a:lnTo>
                              <a:lnTo>
                                <a:pt x="2662" y="6419"/>
                              </a:lnTo>
                              <a:lnTo>
                                <a:pt x="2662" y="6430"/>
                              </a:lnTo>
                              <a:close/>
                              <a:moveTo>
                                <a:pt x="1249" y="6419"/>
                              </a:moveTo>
                              <a:lnTo>
                                <a:pt x="1249" y="6430"/>
                              </a:lnTo>
                              <a:lnTo>
                                <a:pt x="1396" y="6430"/>
                              </a:lnTo>
                              <a:lnTo>
                                <a:pt x="1396" y="6419"/>
                              </a:lnTo>
                              <a:lnTo>
                                <a:pt x="1249" y="6419"/>
                              </a:lnTo>
                              <a:close/>
                              <a:moveTo>
                                <a:pt x="1406" y="6273"/>
                              </a:moveTo>
                              <a:lnTo>
                                <a:pt x="1396" y="6273"/>
                              </a:lnTo>
                              <a:lnTo>
                                <a:pt x="1396" y="6419"/>
                              </a:lnTo>
                              <a:lnTo>
                                <a:pt x="1406" y="6419"/>
                              </a:lnTo>
                              <a:lnTo>
                                <a:pt x="1406" y="6430"/>
                              </a:lnTo>
                              <a:lnTo>
                                <a:pt x="1396" y="6430"/>
                              </a:lnTo>
                              <a:lnTo>
                                <a:pt x="1396" y="6576"/>
                              </a:lnTo>
                              <a:lnTo>
                                <a:pt x="1406" y="6576"/>
                              </a:lnTo>
                              <a:lnTo>
                                <a:pt x="1406" y="6430"/>
                              </a:lnTo>
                              <a:lnTo>
                                <a:pt x="1553" y="6430"/>
                              </a:lnTo>
                              <a:lnTo>
                                <a:pt x="1553" y="6419"/>
                              </a:lnTo>
                              <a:lnTo>
                                <a:pt x="1406" y="6419"/>
                              </a:lnTo>
                              <a:lnTo>
                                <a:pt x="1406" y="6273"/>
                              </a:lnTo>
                              <a:close/>
                              <a:moveTo>
                                <a:pt x="140" y="6419"/>
                              </a:moveTo>
                              <a:lnTo>
                                <a:pt x="150" y="6419"/>
                              </a:lnTo>
                              <a:lnTo>
                                <a:pt x="150" y="6273"/>
                              </a:lnTo>
                              <a:lnTo>
                                <a:pt x="140" y="6273"/>
                              </a:lnTo>
                              <a:lnTo>
                                <a:pt x="140" y="6419"/>
                              </a:lnTo>
                              <a:lnTo>
                                <a:pt x="0" y="6419"/>
                              </a:lnTo>
                              <a:lnTo>
                                <a:pt x="0" y="6430"/>
                              </a:lnTo>
                              <a:lnTo>
                                <a:pt x="140" y="6430"/>
                              </a:lnTo>
                              <a:lnTo>
                                <a:pt x="140" y="6576"/>
                              </a:lnTo>
                              <a:lnTo>
                                <a:pt x="150" y="6576"/>
                              </a:lnTo>
                              <a:lnTo>
                                <a:pt x="150" y="6430"/>
                              </a:lnTo>
                              <a:lnTo>
                                <a:pt x="140" y="6430"/>
                              </a:lnTo>
                              <a:lnTo>
                                <a:pt x="140" y="6419"/>
                              </a:lnTo>
                              <a:close/>
                              <a:moveTo>
                                <a:pt x="150" y="6430"/>
                              </a:moveTo>
                              <a:lnTo>
                                <a:pt x="297" y="6430"/>
                              </a:lnTo>
                              <a:lnTo>
                                <a:pt x="297" y="6419"/>
                              </a:lnTo>
                              <a:lnTo>
                                <a:pt x="150" y="6419"/>
                              </a:lnTo>
                              <a:lnTo>
                                <a:pt x="150" y="6430"/>
                              </a:lnTo>
                              <a:close/>
                              <a:moveTo>
                                <a:pt x="2662" y="5175"/>
                              </a:moveTo>
                              <a:lnTo>
                                <a:pt x="2651" y="5175"/>
                              </a:lnTo>
                              <a:lnTo>
                                <a:pt x="2651" y="5164"/>
                              </a:lnTo>
                              <a:lnTo>
                                <a:pt x="2662" y="5164"/>
                              </a:lnTo>
                              <a:lnTo>
                                <a:pt x="2662" y="5018"/>
                              </a:lnTo>
                              <a:lnTo>
                                <a:pt x="2651" y="5018"/>
                              </a:lnTo>
                              <a:lnTo>
                                <a:pt x="2651" y="5164"/>
                              </a:lnTo>
                              <a:lnTo>
                                <a:pt x="2505" y="5164"/>
                              </a:lnTo>
                              <a:lnTo>
                                <a:pt x="2505" y="5175"/>
                              </a:lnTo>
                              <a:lnTo>
                                <a:pt x="2651" y="5175"/>
                              </a:lnTo>
                              <a:lnTo>
                                <a:pt x="2651" y="5321"/>
                              </a:lnTo>
                              <a:lnTo>
                                <a:pt x="2662" y="5321"/>
                              </a:lnTo>
                              <a:lnTo>
                                <a:pt x="2662" y="5175"/>
                              </a:lnTo>
                              <a:lnTo>
                                <a:pt x="2808" y="5175"/>
                              </a:lnTo>
                              <a:lnTo>
                                <a:pt x="2808" y="5164"/>
                              </a:lnTo>
                              <a:lnTo>
                                <a:pt x="2662" y="5164"/>
                              </a:lnTo>
                              <a:lnTo>
                                <a:pt x="2662" y="5175"/>
                              </a:lnTo>
                              <a:close/>
                              <a:moveTo>
                                <a:pt x="1406" y="5018"/>
                              </a:moveTo>
                              <a:lnTo>
                                <a:pt x="1396" y="5018"/>
                              </a:lnTo>
                              <a:lnTo>
                                <a:pt x="1396" y="5164"/>
                              </a:lnTo>
                              <a:lnTo>
                                <a:pt x="1406" y="5164"/>
                              </a:lnTo>
                              <a:lnTo>
                                <a:pt x="1406" y="5175"/>
                              </a:lnTo>
                              <a:lnTo>
                                <a:pt x="1396" y="5175"/>
                              </a:lnTo>
                              <a:lnTo>
                                <a:pt x="1396" y="5164"/>
                              </a:lnTo>
                              <a:lnTo>
                                <a:pt x="1249" y="5164"/>
                              </a:lnTo>
                              <a:lnTo>
                                <a:pt x="1249" y="5175"/>
                              </a:lnTo>
                              <a:lnTo>
                                <a:pt x="1396" y="5175"/>
                              </a:lnTo>
                              <a:lnTo>
                                <a:pt x="1396" y="5321"/>
                              </a:lnTo>
                              <a:lnTo>
                                <a:pt x="1406" y="5321"/>
                              </a:lnTo>
                              <a:lnTo>
                                <a:pt x="1406" y="5175"/>
                              </a:lnTo>
                              <a:lnTo>
                                <a:pt x="1553" y="5175"/>
                              </a:lnTo>
                              <a:lnTo>
                                <a:pt x="1553" y="5164"/>
                              </a:lnTo>
                              <a:lnTo>
                                <a:pt x="1406" y="5164"/>
                              </a:lnTo>
                              <a:lnTo>
                                <a:pt x="1406" y="5018"/>
                              </a:lnTo>
                              <a:close/>
                              <a:moveTo>
                                <a:pt x="150" y="5175"/>
                              </a:moveTo>
                              <a:lnTo>
                                <a:pt x="140" y="5175"/>
                              </a:lnTo>
                              <a:lnTo>
                                <a:pt x="140" y="5164"/>
                              </a:lnTo>
                              <a:lnTo>
                                <a:pt x="150" y="5164"/>
                              </a:lnTo>
                              <a:lnTo>
                                <a:pt x="150" y="5018"/>
                              </a:lnTo>
                              <a:lnTo>
                                <a:pt x="140" y="5018"/>
                              </a:lnTo>
                              <a:lnTo>
                                <a:pt x="140" y="5164"/>
                              </a:lnTo>
                              <a:lnTo>
                                <a:pt x="0" y="5164"/>
                              </a:lnTo>
                              <a:lnTo>
                                <a:pt x="0" y="5175"/>
                              </a:lnTo>
                              <a:lnTo>
                                <a:pt x="140" y="5175"/>
                              </a:lnTo>
                              <a:lnTo>
                                <a:pt x="140" y="5321"/>
                              </a:lnTo>
                              <a:lnTo>
                                <a:pt x="150" y="5321"/>
                              </a:lnTo>
                              <a:lnTo>
                                <a:pt x="150" y="5175"/>
                              </a:lnTo>
                              <a:lnTo>
                                <a:pt x="297" y="5175"/>
                              </a:lnTo>
                              <a:lnTo>
                                <a:pt x="297" y="5164"/>
                              </a:lnTo>
                              <a:lnTo>
                                <a:pt x="150" y="5164"/>
                              </a:lnTo>
                              <a:lnTo>
                                <a:pt x="150" y="5175"/>
                              </a:lnTo>
                              <a:close/>
                              <a:moveTo>
                                <a:pt x="2662" y="3920"/>
                              </a:moveTo>
                              <a:lnTo>
                                <a:pt x="2808" y="3920"/>
                              </a:lnTo>
                              <a:lnTo>
                                <a:pt x="2808" y="3909"/>
                              </a:lnTo>
                              <a:lnTo>
                                <a:pt x="2662" y="3909"/>
                              </a:lnTo>
                              <a:lnTo>
                                <a:pt x="2662" y="3920"/>
                              </a:lnTo>
                              <a:close/>
                              <a:moveTo>
                                <a:pt x="2662" y="3920"/>
                              </a:moveTo>
                              <a:lnTo>
                                <a:pt x="2651" y="3920"/>
                              </a:lnTo>
                              <a:lnTo>
                                <a:pt x="2651" y="4066"/>
                              </a:lnTo>
                              <a:lnTo>
                                <a:pt x="2662" y="4066"/>
                              </a:lnTo>
                              <a:lnTo>
                                <a:pt x="2662" y="3920"/>
                              </a:lnTo>
                              <a:close/>
                              <a:moveTo>
                                <a:pt x="2651" y="3763"/>
                              </a:moveTo>
                              <a:lnTo>
                                <a:pt x="2651" y="3909"/>
                              </a:lnTo>
                              <a:lnTo>
                                <a:pt x="2505" y="3909"/>
                              </a:lnTo>
                              <a:lnTo>
                                <a:pt x="2505" y="3920"/>
                              </a:lnTo>
                              <a:lnTo>
                                <a:pt x="2651" y="3920"/>
                              </a:lnTo>
                              <a:lnTo>
                                <a:pt x="2651" y="3909"/>
                              </a:lnTo>
                              <a:lnTo>
                                <a:pt x="2662" y="3909"/>
                              </a:lnTo>
                              <a:lnTo>
                                <a:pt x="2662" y="3763"/>
                              </a:lnTo>
                              <a:lnTo>
                                <a:pt x="2651" y="3763"/>
                              </a:lnTo>
                              <a:close/>
                              <a:moveTo>
                                <a:pt x="1249" y="3920"/>
                              </a:moveTo>
                              <a:lnTo>
                                <a:pt x="1396" y="3920"/>
                              </a:lnTo>
                              <a:lnTo>
                                <a:pt x="1396" y="3909"/>
                              </a:lnTo>
                              <a:lnTo>
                                <a:pt x="1249" y="3909"/>
                              </a:lnTo>
                              <a:lnTo>
                                <a:pt x="1249" y="3920"/>
                              </a:lnTo>
                              <a:close/>
                              <a:moveTo>
                                <a:pt x="1406" y="3920"/>
                              </a:moveTo>
                              <a:lnTo>
                                <a:pt x="1396" y="3920"/>
                              </a:lnTo>
                              <a:lnTo>
                                <a:pt x="1396" y="4066"/>
                              </a:lnTo>
                              <a:lnTo>
                                <a:pt x="1406" y="4066"/>
                              </a:lnTo>
                              <a:lnTo>
                                <a:pt x="1406" y="3920"/>
                              </a:lnTo>
                              <a:close/>
                              <a:moveTo>
                                <a:pt x="1406" y="3763"/>
                              </a:moveTo>
                              <a:lnTo>
                                <a:pt x="1396" y="3763"/>
                              </a:lnTo>
                              <a:lnTo>
                                <a:pt x="1396" y="3909"/>
                              </a:lnTo>
                              <a:lnTo>
                                <a:pt x="1406" y="3909"/>
                              </a:lnTo>
                              <a:lnTo>
                                <a:pt x="1406" y="3920"/>
                              </a:lnTo>
                              <a:lnTo>
                                <a:pt x="1553" y="3920"/>
                              </a:lnTo>
                              <a:lnTo>
                                <a:pt x="1553" y="3909"/>
                              </a:lnTo>
                              <a:lnTo>
                                <a:pt x="1406" y="3909"/>
                              </a:lnTo>
                              <a:lnTo>
                                <a:pt x="1406" y="3763"/>
                              </a:lnTo>
                              <a:close/>
                              <a:moveTo>
                                <a:pt x="150" y="3920"/>
                              </a:moveTo>
                              <a:lnTo>
                                <a:pt x="297" y="3920"/>
                              </a:lnTo>
                              <a:lnTo>
                                <a:pt x="297" y="3909"/>
                              </a:lnTo>
                              <a:lnTo>
                                <a:pt x="150" y="3909"/>
                              </a:lnTo>
                              <a:lnTo>
                                <a:pt x="150" y="3920"/>
                              </a:lnTo>
                              <a:close/>
                              <a:moveTo>
                                <a:pt x="150" y="3920"/>
                              </a:moveTo>
                              <a:lnTo>
                                <a:pt x="140" y="3920"/>
                              </a:lnTo>
                              <a:lnTo>
                                <a:pt x="140" y="4066"/>
                              </a:lnTo>
                              <a:lnTo>
                                <a:pt x="150" y="4066"/>
                              </a:lnTo>
                              <a:lnTo>
                                <a:pt x="150" y="3920"/>
                              </a:lnTo>
                              <a:close/>
                              <a:moveTo>
                                <a:pt x="140" y="3763"/>
                              </a:moveTo>
                              <a:lnTo>
                                <a:pt x="140" y="3909"/>
                              </a:lnTo>
                              <a:lnTo>
                                <a:pt x="0" y="3909"/>
                              </a:lnTo>
                              <a:lnTo>
                                <a:pt x="0" y="3920"/>
                              </a:lnTo>
                              <a:lnTo>
                                <a:pt x="140" y="3920"/>
                              </a:lnTo>
                              <a:lnTo>
                                <a:pt x="140" y="3909"/>
                              </a:lnTo>
                              <a:lnTo>
                                <a:pt x="150" y="3909"/>
                              </a:lnTo>
                              <a:lnTo>
                                <a:pt x="150" y="3763"/>
                              </a:lnTo>
                              <a:lnTo>
                                <a:pt x="140" y="3763"/>
                              </a:lnTo>
                              <a:close/>
                              <a:moveTo>
                                <a:pt x="2662" y="2667"/>
                              </a:moveTo>
                              <a:lnTo>
                                <a:pt x="2808" y="2667"/>
                              </a:lnTo>
                              <a:lnTo>
                                <a:pt x="2808" y="2656"/>
                              </a:lnTo>
                              <a:lnTo>
                                <a:pt x="2662" y="2656"/>
                              </a:lnTo>
                              <a:lnTo>
                                <a:pt x="2662" y="2667"/>
                              </a:lnTo>
                              <a:close/>
                              <a:moveTo>
                                <a:pt x="2662" y="2667"/>
                              </a:moveTo>
                              <a:lnTo>
                                <a:pt x="2651" y="2667"/>
                              </a:lnTo>
                              <a:lnTo>
                                <a:pt x="2651" y="2813"/>
                              </a:lnTo>
                              <a:lnTo>
                                <a:pt x="2662" y="2813"/>
                              </a:lnTo>
                              <a:lnTo>
                                <a:pt x="2662" y="2667"/>
                              </a:lnTo>
                              <a:close/>
                              <a:moveTo>
                                <a:pt x="2651" y="2510"/>
                              </a:moveTo>
                              <a:lnTo>
                                <a:pt x="2651" y="2656"/>
                              </a:lnTo>
                              <a:lnTo>
                                <a:pt x="2505" y="2656"/>
                              </a:lnTo>
                              <a:lnTo>
                                <a:pt x="2505" y="2667"/>
                              </a:lnTo>
                              <a:lnTo>
                                <a:pt x="2651" y="2667"/>
                              </a:lnTo>
                              <a:lnTo>
                                <a:pt x="2651" y="2656"/>
                              </a:lnTo>
                              <a:lnTo>
                                <a:pt x="2662" y="2656"/>
                              </a:lnTo>
                              <a:lnTo>
                                <a:pt x="2662" y="2510"/>
                              </a:lnTo>
                              <a:lnTo>
                                <a:pt x="2651" y="2510"/>
                              </a:lnTo>
                              <a:close/>
                              <a:moveTo>
                                <a:pt x="1249" y="2667"/>
                              </a:moveTo>
                              <a:lnTo>
                                <a:pt x="1396" y="2667"/>
                              </a:lnTo>
                              <a:lnTo>
                                <a:pt x="1396" y="2656"/>
                              </a:lnTo>
                              <a:lnTo>
                                <a:pt x="1249" y="2656"/>
                              </a:lnTo>
                              <a:lnTo>
                                <a:pt x="1249" y="2667"/>
                              </a:lnTo>
                              <a:close/>
                              <a:moveTo>
                                <a:pt x="1406" y="2667"/>
                              </a:moveTo>
                              <a:lnTo>
                                <a:pt x="1396" y="2667"/>
                              </a:lnTo>
                              <a:lnTo>
                                <a:pt x="1396" y="2813"/>
                              </a:lnTo>
                              <a:lnTo>
                                <a:pt x="1406" y="2813"/>
                              </a:lnTo>
                              <a:lnTo>
                                <a:pt x="1406" y="2667"/>
                              </a:lnTo>
                              <a:close/>
                              <a:moveTo>
                                <a:pt x="1406" y="2510"/>
                              </a:moveTo>
                              <a:lnTo>
                                <a:pt x="1396" y="2510"/>
                              </a:lnTo>
                              <a:lnTo>
                                <a:pt x="1396" y="2656"/>
                              </a:lnTo>
                              <a:lnTo>
                                <a:pt x="1406" y="2656"/>
                              </a:lnTo>
                              <a:lnTo>
                                <a:pt x="1406" y="2667"/>
                              </a:lnTo>
                              <a:lnTo>
                                <a:pt x="1553" y="2667"/>
                              </a:lnTo>
                              <a:lnTo>
                                <a:pt x="1553" y="2656"/>
                              </a:lnTo>
                              <a:lnTo>
                                <a:pt x="1406" y="2656"/>
                              </a:lnTo>
                              <a:lnTo>
                                <a:pt x="1406" y="2510"/>
                              </a:lnTo>
                              <a:close/>
                              <a:moveTo>
                                <a:pt x="150" y="2667"/>
                              </a:moveTo>
                              <a:lnTo>
                                <a:pt x="297" y="2667"/>
                              </a:lnTo>
                              <a:lnTo>
                                <a:pt x="297" y="2656"/>
                              </a:lnTo>
                              <a:lnTo>
                                <a:pt x="150" y="2656"/>
                              </a:lnTo>
                              <a:lnTo>
                                <a:pt x="150" y="2667"/>
                              </a:lnTo>
                              <a:close/>
                              <a:moveTo>
                                <a:pt x="150" y="2667"/>
                              </a:moveTo>
                              <a:lnTo>
                                <a:pt x="140" y="2667"/>
                              </a:lnTo>
                              <a:lnTo>
                                <a:pt x="140" y="2813"/>
                              </a:lnTo>
                              <a:lnTo>
                                <a:pt x="150" y="2813"/>
                              </a:lnTo>
                              <a:lnTo>
                                <a:pt x="150" y="2667"/>
                              </a:lnTo>
                              <a:close/>
                              <a:moveTo>
                                <a:pt x="140" y="2510"/>
                              </a:moveTo>
                              <a:lnTo>
                                <a:pt x="140" y="2656"/>
                              </a:lnTo>
                              <a:lnTo>
                                <a:pt x="0" y="2656"/>
                              </a:lnTo>
                              <a:lnTo>
                                <a:pt x="0" y="2667"/>
                              </a:lnTo>
                              <a:lnTo>
                                <a:pt x="140" y="2667"/>
                              </a:lnTo>
                              <a:lnTo>
                                <a:pt x="140" y="2656"/>
                              </a:lnTo>
                              <a:lnTo>
                                <a:pt x="150" y="2656"/>
                              </a:lnTo>
                              <a:lnTo>
                                <a:pt x="150" y="2510"/>
                              </a:lnTo>
                              <a:lnTo>
                                <a:pt x="140" y="2510"/>
                              </a:lnTo>
                              <a:close/>
                              <a:moveTo>
                                <a:pt x="2651" y="1401"/>
                              </a:moveTo>
                              <a:lnTo>
                                <a:pt x="2662" y="1401"/>
                              </a:lnTo>
                              <a:lnTo>
                                <a:pt x="2662" y="1255"/>
                              </a:lnTo>
                              <a:lnTo>
                                <a:pt x="2651" y="1255"/>
                              </a:lnTo>
                              <a:lnTo>
                                <a:pt x="2651" y="1401"/>
                              </a:lnTo>
                              <a:lnTo>
                                <a:pt x="2505" y="1401"/>
                              </a:lnTo>
                              <a:lnTo>
                                <a:pt x="2505" y="1412"/>
                              </a:lnTo>
                              <a:lnTo>
                                <a:pt x="2651" y="1412"/>
                              </a:lnTo>
                              <a:lnTo>
                                <a:pt x="2651" y="1558"/>
                              </a:lnTo>
                              <a:lnTo>
                                <a:pt x="2662" y="1558"/>
                              </a:lnTo>
                              <a:lnTo>
                                <a:pt x="2662" y="1412"/>
                              </a:lnTo>
                              <a:lnTo>
                                <a:pt x="2651" y="1412"/>
                              </a:lnTo>
                              <a:lnTo>
                                <a:pt x="2651" y="1401"/>
                              </a:lnTo>
                              <a:close/>
                              <a:moveTo>
                                <a:pt x="2662" y="1412"/>
                              </a:moveTo>
                              <a:lnTo>
                                <a:pt x="2808" y="1412"/>
                              </a:lnTo>
                              <a:lnTo>
                                <a:pt x="2808" y="1401"/>
                              </a:lnTo>
                              <a:lnTo>
                                <a:pt x="2662" y="1401"/>
                              </a:lnTo>
                              <a:lnTo>
                                <a:pt x="2662" y="1412"/>
                              </a:lnTo>
                              <a:close/>
                              <a:moveTo>
                                <a:pt x="1249" y="1401"/>
                              </a:moveTo>
                              <a:lnTo>
                                <a:pt x="1249" y="1412"/>
                              </a:lnTo>
                              <a:lnTo>
                                <a:pt x="1396" y="1412"/>
                              </a:lnTo>
                              <a:lnTo>
                                <a:pt x="1396" y="1401"/>
                              </a:lnTo>
                              <a:lnTo>
                                <a:pt x="1249" y="1401"/>
                              </a:lnTo>
                              <a:close/>
                              <a:moveTo>
                                <a:pt x="1406" y="1255"/>
                              </a:moveTo>
                              <a:lnTo>
                                <a:pt x="1396" y="1255"/>
                              </a:lnTo>
                              <a:lnTo>
                                <a:pt x="1396" y="1401"/>
                              </a:lnTo>
                              <a:lnTo>
                                <a:pt x="1406" y="1401"/>
                              </a:lnTo>
                              <a:lnTo>
                                <a:pt x="1406" y="1412"/>
                              </a:lnTo>
                              <a:lnTo>
                                <a:pt x="1396" y="1412"/>
                              </a:lnTo>
                              <a:lnTo>
                                <a:pt x="1396" y="1558"/>
                              </a:lnTo>
                              <a:lnTo>
                                <a:pt x="1406" y="1558"/>
                              </a:lnTo>
                              <a:lnTo>
                                <a:pt x="1406" y="1412"/>
                              </a:lnTo>
                              <a:lnTo>
                                <a:pt x="1553" y="1412"/>
                              </a:lnTo>
                              <a:lnTo>
                                <a:pt x="1553" y="1401"/>
                              </a:lnTo>
                              <a:lnTo>
                                <a:pt x="1406" y="1401"/>
                              </a:lnTo>
                              <a:lnTo>
                                <a:pt x="1406" y="1255"/>
                              </a:lnTo>
                              <a:close/>
                              <a:moveTo>
                                <a:pt x="140" y="1401"/>
                              </a:moveTo>
                              <a:lnTo>
                                <a:pt x="150" y="1401"/>
                              </a:lnTo>
                              <a:lnTo>
                                <a:pt x="150" y="1255"/>
                              </a:lnTo>
                              <a:lnTo>
                                <a:pt x="140" y="1255"/>
                              </a:lnTo>
                              <a:lnTo>
                                <a:pt x="140" y="1401"/>
                              </a:lnTo>
                              <a:lnTo>
                                <a:pt x="0" y="1401"/>
                              </a:lnTo>
                              <a:lnTo>
                                <a:pt x="0" y="1412"/>
                              </a:lnTo>
                              <a:lnTo>
                                <a:pt x="140" y="1412"/>
                              </a:lnTo>
                              <a:lnTo>
                                <a:pt x="140" y="1558"/>
                              </a:lnTo>
                              <a:lnTo>
                                <a:pt x="150" y="1558"/>
                              </a:lnTo>
                              <a:lnTo>
                                <a:pt x="150" y="1412"/>
                              </a:lnTo>
                              <a:lnTo>
                                <a:pt x="140" y="1412"/>
                              </a:lnTo>
                              <a:lnTo>
                                <a:pt x="140" y="1401"/>
                              </a:lnTo>
                              <a:close/>
                              <a:moveTo>
                                <a:pt x="150" y="1412"/>
                              </a:moveTo>
                              <a:lnTo>
                                <a:pt x="297" y="1412"/>
                              </a:lnTo>
                              <a:lnTo>
                                <a:pt x="297" y="1401"/>
                              </a:lnTo>
                              <a:lnTo>
                                <a:pt x="150" y="1401"/>
                              </a:lnTo>
                              <a:lnTo>
                                <a:pt x="150" y="1412"/>
                              </a:lnTo>
                              <a:close/>
                              <a:moveTo>
                                <a:pt x="2662" y="157"/>
                              </a:moveTo>
                              <a:lnTo>
                                <a:pt x="2651" y="157"/>
                              </a:lnTo>
                              <a:lnTo>
                                <a:pt x="2651" y="146"/>
                              </a:lnTo>
                              <a:lnTo>
                                <a:pt x="2662" y="146"/>
                              </a:lnTo>
                              <a:lnTo>
                                <a:pt x="2662" y="0"/>
                              </a:lnTo>
                              <a:lnTo>
                                <a:pt x="2651" y="0"/>
                              </a:lnTo>
                              <a:lnTo>
                                <a:pt x="2651" y="146"/>
                              </a:lnTo>
                              <a:lnTo>
                                <a:pt x="2505" y="146"/>
                              </a:lnTo>
                              <a:lnTo>
                                <a:pt x="2505" y="157"/>
                              </a:lnTo>
                              <a:lnTo>
                                <a:pt x="2651" y="157"/>
                              </a:lnTo>
                              <a:lnTo>
                                <a:pt x="2651" y="303"/>
                              </a:lnTo>
                              <a:lnTo>
                                <a:pt x="2662" y="303"/>
                              </a:lnTo>
                              <a:lnTo>
                                <a:pt x="2662" y="157"/>
                              </a:lnTo>
                              <a:lnTo>
                                <a:pt x="2808" y="157"/>
                              </a:lnTo>
                              <a:lnTo>
                                <a:pt x="2808" y="146"/>
                              </a:lnTo>
                              <a:lnTo>
                                <a:pt x="2662" y="146"/>
                              </a:lnTo>
                              <a:lnTo>
                                <a:pt x="2662" y="157"/>
                              </a:lnTo>
                              <a:close/>
                              <a:moveTo>
                                <a:pt x="1406" y="0"/>
                              </a:moveTo>
                              <a:lnTo>
                                <a:pt x="1396" y="0"/>
                              </a:lnTo>
                              <a:lnTo>
                                <a:pt x="1396" y="146"/>
                              </a:lnTo>
                              <a:lnTo>
                                <a:pt x="1406" y="146"/>
                              </a:lnTo>
                              <a:lnTo>
                                <a:pt x="1406" y="157"/>
                              </a:lnTo>
                              <a:lnTo>
                                <a:pt x="1396" y="157"/>
                              </a:lnTo>
                              <a:lnTo>
                                <a:pt x="1396" y="146"/>
                              </a:lnTo>
                              <a:lnTo>
                                <a:pt x="1249" y="146"/>
                              </a:lnTo>
                              <a:lnTo>
                                <a:pt x="1249" y="157"/>
                              </a:lnTo>
                              <a:lnTo>
                                <a:pt x="1396" y="157"/>
                              </a:lnTo>
                              <a:lnTo>
                                <a:pt x="1396" y="303"/>
                              </a:lnTo>
                              <a:lnTo>
                                <a:pt x="1406" y="303"/>
                              </a:lnTo>
                              <a:lnTo>
                                <a:pt x="1406" y="157"/>
                              </a:lnTo>
                              <a:lnTo>
                                <a:pt x="1553" y="157"/>
                              </a:lnTo>
                              <a:lnTo>
                                <a:pt x="1553" y="146"/>
                              </a:lnTo>
                              <a:lnTo>
                                <a:pt x="1406" y="146"/>
                              </a:lnTo>
                              <a:lnTo>
                                <a:pt x="1406" y="0"/>
                              </a:lnTo>
                              <a:close/>
                              <a:moveTo>
                                <a:pt x="150" y="157"/>
                              </a:moveTo>
                              <a:lnTo>
                                <a:pt x="140" y="157"/>
                              </a:lnTo>
                              <a:lnTo>
                                <a:pt x="140" y="146"/>
                              </a:lnTo>
                              <a:lnTo>
                                <a:pt x="150" y="146"/>
                              </a:lnTo>
                              <a:lnTo>
                                <a:pt x="150" y="0"/>
                              </a:lnTo>
                              <a:lnTo>
                                <a:pt x="140" y="0"/>
                              </a:lnTo>
                              <a:lnTo>
                                <a:pt x="140" y="146"/>
                              </a:lnTo>
                              <a:lnTo>
                                <a:pt x="0" y="146"/>
                              </a:lnTo>
                              <a:lnTo>
                                <a:pt x="0" y="157"/>
                              </a:lnTo>
                              <a:lnTo>
                                <a:pt x="140" y="157"/>
                              </a:lnTo>
                              <a:lnTo>
                                <a:pt x="140" y="303"/>
                              </a:lnTo>
                              <a:lnTo>
                                <a:pt x="150" y="303"/>
                              </a:lnTo>
                              <a:lnTo>
                                <a:pt x="150" y="157"/>
                              </a:lnTo>
                              <a:lnTo>
                                <a:pt x="297" y="157"/>
                              </a:lnTo>
                              <a:lnTo>
                                <a:pt x="297" y="146"/>
                              </a:lnTo>
                              <a:lnTo>
                                <a:pt x="150" y="146"/>
                              </a:lnTo>
                              <a:lnTo>
                                <a:pt x="150" y="1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AF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57378709" name="Freeform 6"/>
                      <wps:cNvSpPr>
                        <a:spLocks/>
                      </wps:cNvSpPr>
                      <wps:spPr bwMode="auto">
                        <a:xfrm>
                          <a:off x="4935220" y="9991090"/>
                          <a:ext cx="193040" cy="195580"/>
                        </a:xfrm>
                        <a:custGeom>
                          <a:avLst/>
                          <a:gdLst>
                            <a:gd name="T0" fmla="*/ 183 w 304"/>
                            <a:gd name="T1" fmla="*/ 123 h 308"/>
                            <a:gd name="T2" fmla="*/ 304 w 304"/>
                            <a:gd name="T3" fmla="*/ 123 h 308"/>
                            <a:gd name="T4" fmla="*/ 304 w 304"/>
                            <a:gd name="T5" fmla="*/ 185 h 308"/>
                            <a:gd name="T6" fmla="*/ 183 w 304"/>
                            <a:gd name="T7" fmla="*/ 185 h 308"/>
                            <a:gd name="T8" fmla="*/ 183 w 304"/>
                            <a:gd name="T9" fmla="*/ 308 h 308"/>
                            <a:gd name="T10" fmla="*/ 122 w 304"/>
                            <a:gd name="T11" fmla="*/ 308 h 308"/>
                            <a:gd name="T12" fmla="*/ 122 w 304"/>
                            <a:gd name="T13" fmla="*/ 185 h 308"/>
                            <a:gd name="T14" fmla="*/ 0 w 304"/>
                            <a:gd name="T15" fmla="*/ 185 h 308"/>
                            <a:gd name="T16" fmla="*/ 0 w 304"/>
                            <a:gd name="T17" fmla="*/ 123 h 308"/>
                            <a:gd name="T18" fmla="*/ 122 w 304"/>
                            <a:gd name="T19" fmla="*/ 123 h 308"/>
                            <a:gd name="T20" fmla="*/ 122 w 304"/>
                            <a:gd name="T21" fmla="*/ 0 h 308"/>
                            <a:gd name="T22" fmla="*/ 183 w 304"/>
                            <a:gd name="T23" fmla="*/ 0 h 308"/>
                            <a:gd name="T24" fmla="*/ 183 w 304"/>
                            <a:gd name="T25" fmla="*/ 123 h 3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304" h="308">
                              <a:moveTo>
                                <a:pt x="183" y="123"/>
                              </a:moveTo>
                              <a:lnTo>
                                <a:pt x="304" y="123"/>
                              </a:lnTo>
                              <a:lnTo>
                                <a:pt x="304" y="185"/>
                              </a:lnTo>
                              <a:lnTo>
                                <a:pt x="183" y="185"/>
                              </a:lnTo>
                              <a:lnTo>
                                <a:pt x="183" y="308"/>
                              </a:lnTo>
                              <a:lnTo>
                                <a:pt x="122" y="308"/>
                              </a:lnTo>
                              <a:lnTo>
                                <a:pt x="122" y="185"/>
                              </a:lnTo>
                              <a:lnTo>
                                <a:pt x="0" y="185"/>
                              </a:lnTo>
                              <a:lnTo>
                                <a:pt x="0" y="123"/>
                              </a:lnTo>
                              <a:lnTo>
                                <a:pt x="122" y="123"/>
                              </a:lnTo>
                              <a:lnTo>
                                <a:pt x="122" y="0"/>
                              </a:lnTo>
                              <a:lnTo>
                                <a:pt x="183" y="0"/>
                              </a:lnTo>
                              <a:lnTo>
                                <a:pt x="183" y="1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755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5411252" name="Freeform 7"/>
                      <wps:cNvSpPr>
                        <a:spLocks noEditPoints="1"/>
                      </wps:cNvSpPr>
                      <wps:spPr bwMode="auto">
                        <a:xfrm>
                          <a:off x="3833495" y="9932035"/>
                          <a:ext cx="3234690" cy="254635"/>
                        </a:xfrm>
                        <a:custGeom>
                          <a:avLst/>
                          <a:gdLst>
                            <a:gd name="T0" fmla="*/ 1102 w 10187"/>
                            <a:gd name="T1" fmla="*/ 322 h 803"/>
                            <a:gd name="T2" fmla="*/ 862 w 10187"/>
                            <a:gd name="T3" fmla="*/ 622 h 803"/>
                            <a:gd name="T4" fmla="*/ 1365 w 10187"/>
                            <a:gd name="T5" fmla="*/ 792 h 803"/>
                            <a:gd name="T6" fmla="*/ 1082 w 10187"/>
                            <a:gd name="T7" fmla="*/ 680 h 803"/>
                            <a:gd name="T8" fmla="*/ 1228 w 10187"/>
                            <a:gd name="T9" fmla="*/ 559 h 803"/>
                            <a:gd name="T10" fmla="*/ 3385 w 10187"/>
                            <a:gd name="T11" fmla="*/ 501 h 803"/>
                            <a:gd name="T12" fmla="*/ 3084 w 10187"/>
                            <a:gd name="T13" fmla="*/ 334 h 803"/>
                            <a:gd name="T14" fmla="*/ 2118 w 10187"/>
                            <a:gd name="T15" fmla="*/ 501 h 803"/>
                            <a:gd name="T16" fmla="*/ 2427 w 10187"/>
                            <a:gd name="T17" fmla="*/ 661 h 803"/>
                            <a:gd name="T18" fmla="*/ 2427 w 10187"/>
                            <a:gd name="T19" fmla="*/ 198 h 803"/>
                            <a:gd name="T20" fmla="*/ 2285 w 10187"/>
                            <a:gd name="T21" fmla="*/ 433 h 803"/>
                            <a:gd name="T22" fmla="*/ 1456 w 10187"/>
                            <a:gd name="T23" fmla="*/ 0 h 803"/>
                            <a:gd name="T24" fmla="*/ 1780 w 10187"/>
                            <a:gd name="T25" fmla="*/ 802 h 803"/>
                            <a:gd name="T26" fmla="*/ 1595 w 10187"/>
                            <a:gd name="T27" fmla="*/ 501 h 803"/>
                            <a:gd name="T28" fmla="*/ 641 w 10187"/>
                            <a:gd name="T29" fmla="*/ 0 h 803"/>
                            <a:gd name="T30" fmla="*/ 641 w 10187"/>
                            <a:gd name="T31" fmla="*/ 470 h 803"/>
                            <a:gd name="T32" fmla="*/ 320 w 10187"/>
                            <a:gd name="T33" fmla="*/ 470 h 803"/>
                            <a:gd name="T34" fmla="*/ 320 w 10187"/>
                            <a:gd name="T35" fmla="*/ 0 h 803"/>
                            <a:gd name="T36" fmla="*/ 641 w 10187"/>
                            <a:gd name="T37" fmla="*/ 0 h 803"/>
                            <a:gd name="T38" fmla="*/ 4695 w 10187"/>
                            <a:gd name="T39" fmla="*/ 11 h 803"/>
                            <a:gd name="T40" fmla="*/ 4979 w 10187"/>
                            <a:gd name="T41" fmla="*/ 795 h 803"/>
                            <a:gd name="T42" fmla="*/ 4797 w 10187"/>
                            <a:gd name="T43" fmla="*/ 516 h 803"/>
                            <a:gd name="T44" fmla="*/ 5555 w 10187"/>
                            <a:gd name="T45" fmla="*/ 237 h 803"/>
                            <a:gd name="T46" fmla="*/ 5713 w 10187"/>
                            <a:gd name="T47" fmla="*/ 601 h 803"/>
                            <a:gd name="T48" fmla="*/ 5812 w 10187"/>
                            <a:gd name="T49" fmla="*/ 504 h 803"/>
                            <a:gd name="T50" fmla="*/ 5703 w 10187"/>
                            <a:gd name="T51" fmla="*/ 465 h 803"/>
                            <a:gd name="T52" fmla="*/ 6208 w 10187"/>
                            <a:gd name="T53" fmla="*/ 348 h 803"/>
                            <a:gd name="T54" fmla="*/ 5900 w 10187"/>
                            <a:gd name="T55" fmla="*/ 246 h 803"/>
                            <a:gd name="T56" fmla="*/ 6224 w 10187"/>
                            <a:gd name="T57" fmla="*/ 517 h 803"/>
                            <a:gd name="T58" fmla="*/ 6497 w 10187"/>
                            <a:gd name="T59" fmla="*/ 701 h 803"/>
                            <a:gd name="T60" fmla="*/ 6496 w 10187"/>
                            <a:gd name="T61" fmla="*/ 237 h 803"/>
                            <a:gd name="T62" fmla="*/ 6333 w 10187"/>
                            <a:gd name="T63" fmla="*/ 465 h 803"/>
                            <a:gd name="T64" fmla="*/ 6840 w 10187"/>
                            <a:gd name="T65" fmla="*/ 786 h 803"/>
                            <a:gd name="T66" fmla="*/ 6816 w 10187"/>
                            <a:gd name="T67" fmla="*/ 81 h 803"/>
                            <a:gd name="T68" fmla="*/ 7537 w 10187"/>
                            <a:gd name="T69" fmla="*/ 786 h 803"/>
                            <a:gd name="T70" fmla="*/ 7182 w 10187"/>
                            <a:gd name="T71" fmla="*/ 786 h 803"/>
                            <a:gd name="T72" fmla="*/ 7182 w 10187"/>
                            <a:gd name="T73" fmla="*/ 430 h 803"/>
                            <a:gd name="T74" fmla="*/ 7352 w 10187"/>
                            <a:gd name="T75" fmla="*/ 484 h 803"/>
                            <a:gd name="T76" fmla="*/ 8509 w 10187"/>
                            <a:gd name="T77" fmla="*/ 465 h 803"/>
                            <a:gd name="T78" fmla="*/ 8160 w 10187"/>
                            <a:gd name="T79" fmla="*/ 786 h 803"/>
                            <a:gd name="T80" fmla="*/ 7917 w 10187"/>
                            <a:gd name="T81" fmla="*/ 786 h 803"/>
                            <a:gd name="T82" fmla="*/ 7917 w 10187"/>
                            <a:gd name="T83" fmla="*/ 315 h 803"/>
                            <a:gd name="T84" fmla="*/ 8614 w 10187"/>
                            <a:gd name="T85" fmla="*/ 440 h 803"/>
                            <a:gd name="T86" fmla="*/ 9202 w 10187"/>
                            <a:gd name="T87" fmla="*/ 644 h 803"/>
                            <a:gd name="T88" fmla="*/ 9220 w 10187"/>
                            <a:gd name="T89" fmla="*/ 553 h 803"/>
                            <a:gd name="T90" fmla="*/ 8962 w 10187"/>
                            <a:gd name="T91" fmla="*/ 329 h 803"/>
                            <a:gd name="T92" fmla="*/ 9262 w 10187"/>
                            <a:gd name="T93" fmla="*/ 517 h 803"/>
                            <a:gd name="T94" fmla="*/ 9534 w 10187"/>
                            <a:gd name="T95" fmla="*/ 701 h 803"/>
                            <a:gd name="T96" fmla="*/ 9533 w 10187"/>
                            <a:gd name="T97" fmla="*/ 237 h 803"/>
                            <a:gd name="T98" fmla="*/ 9370 w 10187"/>
                            <a:gd name="T99" fmla="*/ 465 h 803"/>
                            <a:gd name="T100" fmla="*/ 9983 w 10187"/>
                            <a:gd name="T101" fmla="*/ 786 h 803"/>
                            <a:gd name="T102" fmla="*/ 9983 w 10187"/>
                            <a:gd name="T103" fmla="*/ 343 h 8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</a:cxnLst>
                          <a:rect l="0" t="0" r="r" b="b"/>
                          <a:pathLst>
                            <a:path w="10187" h="803">
                              <a:moveTo>
                                <a:pt x="1105" y="198"/>
                              </a:moveTo>
                              <a:cubicBezTo>
                                <a:pt x="961" y="198"/>
                                <a:pt x="961" y="198"/>
                                <a:pt x="961" y="198"/>
                              </a:cubicBezTo>
                              <a:cubicBezTo>
                                <a:pt x="961" y="322"/>
                                <a:pt x="961" y="322"/>
                                <a:pt x="961" y="322"/>
                              </a:cubicBezTo>
                              <a:cubicBezTo>
                                <a:pt x="1102" y="322"/>
                                <a:pt x="1102" y="322"/>
                                <a:pt x="1102" y="322"/>
                              </a:cubicBezTo>
                              <a:cubicBezTo>
                                <a:pt x="1182" y="322"/>
                                <a:pt x="1228" y="380"/>
                                <a:pt x="1228" y="421"/>
                              </a:cubicBezTo>
                              <a:cubicBezTo>
                                <a:pt x="1228" y="439"/>
                                <a:pt x="1228" y="439"/>
                                <a:pt x="1228" y="439"/>
                              </a:cubicBezTo>
                              <a:cubicBezTo>
                                <a:pt x="1066" y="439"/>
                                <a:pt x="1066" y="439"/>
                                <a:pt x="1066" y="439"/>
                              </a:cubicBezTo>
                              <a:cubicBezTo>
                                <a:pt x="936" y="447"/>
                                <a:pt x="862" y="515"/>
                                <a:pt x="862" y="622"/>
                              </a:cubicBezTo>
                              <a:cubicBezTo>
                                <a:pt x="862" y="730"/>
                                <a:pt x="948" y="803"/>
                                <a:pt x="1062" y="803"/>
                              </a:cubicBezTo>
                              <a:cubicBezTo>
                                <a:pt x="1137" y="803"/>
                                <a:pt x="1198" y="774"/>
                                <a:pt x="1225" y="730"/>
                              </a:cubicBezTo>
                              <a:cubicBezTo>
                                <a:pt x="1225" y="792"/>
                                <a:pt x="1225" y="792"/>
                                <a:pt x="1225" y="792"/>
                              </a:cubicBezTo>
                              <a:cubicBezTo>
                                <a:pt x="1365" y="792"/>
                                <a:pt x="1365" y="792"/>
                                <a:pt x="1365" y="792"/>
                              </a:cubicBezTo>
                              <a:cubicBezTo>
                                <a:pt x="1365" y="433"/>
                                <a:pt x="1365" y="433"/>
                                <a:pt x="1365" y="433"/>
                              </a:cubicBezTo>
                              <a:cubicBezTo>
                                <a:pt x="1365" y="325"/>
                                <a:pt x="1281" y="198"/>
                                <a:pt x="1105" y="198"/>
                              </a:cubicBezTo>
                              <a:close/>
                              <a:moveTo>
                                <a:pt x="1228" y="559"/>
                              </a:moveTo>
                              <a:cubicBezTo>
                                <a:pt x="1228" y="631"/>
                                <a:pt x="1156" y="680"/>
                                <a:pt x="1082" y="680"/>
                              </a:cubicBezTo>
                              <a:cubicBezTo>
                                <a:pt x="1036" y="680"/>
                                <a:pt x="1004" y="655"/>
                                <a:pt x="1004" y="616"/>
                              </a:cubicBezTo>
                              <a:cubicBezTo>
                                <a:pt x="1004" y="577"/>
                                <a:pt x="1033" y="554"/>
                                <a:pt x="1075" y="551"/>
                              </a:cubicBezTo>
                              <a:cubicBezTo>
                                <a:pt x="1228" y="551"/>
                                <a:pt x="1228" y="551"/>
                                <a:pt x="1228" y="551"/>
                              </a:cubicBezTo>
                              <a:lnTo>
                                <a:pt x="1228" y="559"/>
                              </a:lnTo>
                              <a:close/>
                              <a:moveTo>
                                <a:pt x="3084" y="198"/>
                              </a:moveTo>
                              <a:cubicBezTo>
                                <a:pt x="2917" y="198"/>
                                <a:pt x="2783" y="333"/>
                                <a:pt x="2783" y="501"/>
                              </a:cubicBezTo>
                              <a:cubicBezTo>
                                <a:pt x="2783" y="668"/>
                                <a:pt x="2917" y="803"/>
                                <a:pt x="3084" y="803"/>
                              </a:cubicBezTo>
                              <a:cubicBezTo>
                                <a:pt x="3250" y="803"/>
                                <a:pt x="3385" y="668"/>
                                <a:pt x="3385" y="501"/>
                              </a:cubicBezTo>
                              <a:cubicBezTo>
                                <a:pt x="3385" y="333"/>
                                <a:pt x="3250" y="198"/>
                                <a:pt x="3084" y="198"/>
                              </a:cubicBezTo>
                              <a:close/>
                              <a:moveTo>
                                <a:pt x="3084" y="667"/>
                              </a:moveTo>
                              <a:cubicBezTo>
                                <a:pt x="2992" y="667"/>
                                <a:pt x="2918" y="593"/>
                                <a:pt x="2918" y="501"/>
                              </a:cubicBezTo>
                              <a:cubicBezTo>
                                <a:pt x="2918" y="408"/>
                                <a:pt x="2992" y="334"/>
                                <a:pt x="3084" y="334"/>
                              </a:cubicBezTo>
                              <a:cubicBezTo>
                                <a:pt x="3175" y="334"/>
                                <a:pt x="3249" y="408"/>
                                <a:pt x="3249" y="501"/>
                              </a:cubicBezTo>
                              <a:cubicBezTo>
                                <a:pt x="3249" y="593"/>
                                <a:pt x="3175" y="667"/>
                                <a:pt x="3084" y="667"/>
                              </a:cubicBezTo>
                              <a:close/>
                              <a:moveTo>
                                <a:pt x="2427" y="198"/>
                              </a:moveTo>
                              <a:cubicBezTo>
                                <a:pt x="2244" y="198"/>
                                <a:pt x="2118" y="332"/>
                                <a:pt x="2118" y="501"/>
                              </a:cubicBezTo>
                              <a:cubicBezTo>
                                <a:pt x="2118" y="668"/>
                                <a:pt x="2230" y="803"/>
                                <a:pt x="2427" y="803"/>
                              </a:cubicBezTo>
                              <a:cubicBezTo>
                                <a:pt x="2592" y="803"/>
                                <a:pt x="2677" y="706"/>
                                <a:pt x="2700" y="656"/>
                              </a:cubicBezTo>
                              <a:cubicBezTo>
                                <a:pt x="2578" y="582"/>
                                <a:pt x="2578" y="582"/>
                                <a:pt x="2578" y="582"/>
                              </a:cubicBezTo>
                              <a:cubicBezTo>
                                <a:pt x="2563" y="612"/>
                                <a:pt x="2516" y="661"/>
                                <a:pt x="2427" y="661"/>
                              </a:cubicBezTo>
                              <a:cubicBezTo>
                                <a:pt x="2359" y="661"/>
                                <a:pt x="2303" y="629"/>
                                <a:pt x="2282" y="560"/>
                              </a:cubicBezTo>
                              <a:cubicBezTo>
                                <a:pt x="2724" y="560"/>
                                <a:pt x="2724" y="560"/>
                                <a:pt x="2724" y="560"/>
                              </a:cubicBezTo>
                              <a:cubicBezTo>
                                <a:pt x="2724" y="501"/>
                                <a:pt x="2724" y="501"/>
                                <a:pt x="2724" y="501"/>
                              </a:cubicBezTo>
                              <a:cubicBezTo>
                                <a:pt x="2724" y="348"/>
                                <a:pt x="2621" y="198"/>
                                <a:pt x="2427" y="198"/>
                              </a:cubicBezTo>
                              <a:close/>
                              <a:moveTo>
                                <a:pt x="2285" y="433"/>
                              </a:moveTo>
                              <a:cubicBezTo>
                                <a:pt x="2308" y="367"/>
                                <a:pt x="2367" y="336"/>
                                <a:pt x="2425" y="336"/>
                              </a:cubicBezTo>
                              <a:cubicBezTo>
                                <a:pt x="2515" y="336"/>
                                <a:pt x="2552" y="398"/>
                                <a:pt x="2557" y="433"/>
                              </a:cubicBezTo>
                              <a:lnTo>
                                <a:pt x="2285" y="433"/>
                              </a:lnTo>
                              <a:close/>
                              <a:moveTo>
                                <a:pt x="1780" y="199"/>
                              </a:moveTo>
                              <a:cubicBezTo>
                                <a:pt x="1703" y="199"/>
                                <a:pt x="1628" y="233"/>
                                <a:pt x="1595" y="279"/>
                              </a:cubicBezTo>
                              <a:cubicBezTo>
                                <a:pt x="1595" y="0"/>
                                <a:pt x="1595" y="0"/>
                                <a:pt x="1595" y="0"/>
                              </a:cubicBezTo>
                              <a:cubicBezTo>
                                <a:pt x="1456" y="0"/>
                                <a:pt x="1456" y="0"/>
                                <a:pt x="1456" y="0"/>
                              </a:cubicBezTo>
                              <a:cubicBezTo>
                                <a:pt x="1456" y="792"/>
                                <a:pt x="1456" y="792"/>
                                <a:pt x="1456" y="792"/>
                              </a:cubicBezTo>
                              <a:cubicBezTo>
                                <a:pt x="1595" y="792"/>
                                <a:pt x="1595" y="792"/>
                                <a:pt x="1595" y="792"/>
                              </a:cubicBezTo>
                              <a:cubicBezTo>
                                <a:pt x="1595" y="724"/>
                                <a:pt x="1595" y="724"/>
                                <a:pt x="1595" y="724"/>
                              </a:cubicBezTo>
                              <a:cubicBezTo>
                                <a:pt x="1630" y="770"/>
                                <a:pt x="1704" y="802"/>
                                <a:pt x="1780" y="802"/>
                              </a:cubicBezTo>
                              <a:cubicBezTo>
                                <a:pt x="1935" y="802"/>
                                <a:pt x="2066" y="690"/>
                                <a:pt x="2066" y="501"/>
                              </a:cubicBezTo>
                              <a:cubicBezTo>
                                <a:pt x="2066" y="321"/>
                                <a:pt x="1936" y="199"/>
                                <a:pt x="1780" y="199"/>
                              </a:cubicBezTo>
                              <a:close/>
                              <a:moveTo>
                                <a:pt x="1761" y="667"/>
                              </a:moveTo>
                              <a:cubicBezTo>
                                <a:pt x="1669" y="667"/>
                                <a:pt x="1595" y="593"/>
                                <a:pt x="1595" y="501"/>
                              </a:cubicBezTo>
                              <a:cubicBezTo>
                                <a:pt x="1595" y="408"/>
                                <a:pt x="1669" y="334"/>
                                <a:pt x="1761" y="334"/>
                              </a:cubicBezTo>
                              <a:cubicBezTo>
                                <a:pt x="1852" y="334"/>
                                <a:pt x="1927" y="408"/>
                                <a:pt x="1927" y="501"/>
                              </a:cubicBezTo>
                              <a:cubicBezTo>
                                <a:pt x="1927" y="593"/>
                                <a:pt x="1852" y="667"/>
                                <a:pt x="1761" y="667"/>
                              </a:cubicBezTo>
                              <a:close/>
                              <a:moveTo>
                                <a:pt x="641" y="0"/>
                              </a:moveTo>
                              <a:cubicBezTo>
                                <a:pt x="788" y="0"/>
                                <a:pt x="788" y="0"/>
                                <a:pt x="788" y="0"/>
                              </a:cubicBezTo>
                              <a:cubicBezTo>
                                <a:pt x="788" y="792"/>
                                <a:pt x="788" y="792"/>
                                <a:pt x="788" y="792"/>
                              </a:cubicBezTo>
                              <a:cubicBezTo>
                                <a:pt x="641" y="792"/>
                                <a:pt x="641" y="792"/>
                                <a:pt x="641" y="792"/>
                              </a:cubicBezTo>
                              <a:cubicBezTo>
                                <a:pt x="641" y="470"/>
                                <a:pt x="641" y="470"/>
                                <a:pt x="641" y="470"/>
                              </a:cubicBezTo>
                              <a:cubicBezTo>
                                <a:pt x="468" y="470"/>
                                <a:pt x="468" y="470"/>
                                <a:pt x="468" y="470"/>
                              </a:cubicBezTo>
                              <a:cubicBezTo>
                                <a:pt x="468" y="792"/>
                                <a:pt x="468" y="792"/>
                                <a:pt x="468" y="792"/>
                              </a:cubicBezTo>
                              <a:cubicBezTo>
                                <a:pt x="320" y="792"/>
                                <a:pt x="320" y="792"/>
                                <a:pt x="320" y="792"/>
                              </a:cubicBezTo>
                              <a:cubicBezTo>
                                <a:pt x="320" y="470"/>
                                <a:pt x="320" y="470"/>
                                <a:pt x="320" y="470"/>
                              </a:cubicBezTo>
                              <a:cubicBezTo>
                                <a:pt x="0" y="470"/>
                                <a:pt x="0" y="470"/>
                                <a:pt x="0" y="470"/>
                              </a:cubicBezTo>
                              <a:cubicBezTo>
                                <a:pt x="0" y="322"/>
                                <a:pt x="0" y="322"/>
                                <a:pt x="0" y="322"/>
                              </a:cubicBezTo>
                              <a:cubicBezTo>
                                <a:pt x="320" y="322"/>
                                <a:pt x="320" y="322"/>
                                <a:pt x="320" y="322"/>
                              </a:cubicBezTo>
                              <a:cubicBezTo>
                                <a:pt x="320" y="0"/>
                                <a:pt x="320" y="0"/>
                                <a:pt x="320" y="0"/>
                              </a:cubicBezTo>
                              <a:cubicBezTo>
                                <a:pt x="468" y="0"/>
                                <a:pt x="468" y="0"/>
                                <a:pt x="468" y="0"/>
                              </a:cubicBezTo>
                              <a:cubicBezTo>
                                <a:pt x="468" y="322"/>
                                <a:pt x="468" y="322"/>
                                <a:pt x="468" y="322"/>
                              </a:cubicBezTo>
                              <a:cubicBezTo>
                                <a:pt x="641" y="322"/>
                                <a:pt x="641" y="322"/>
                                <a:pt x="641" y="322"/>
                              </a:cubicBezTo>
                              <a:lnTo>
                                <a:pt x="641" y="0"/>
                              </a:lnTo>
                              <a:close/>
                              <a:moveTo>
                                <a:pt x="4979" y="237"/>
                              </a:moveTo>
                              <a:cubicBezTo>
                                <a:pt x="4903" y="237"/>
                                <a:pt x="4830" y="272"/>
                                <a:pt x="4799" y="318"/>
                              </a:cubicBezTo>
                              <a:cubicBezTo>
                                <a:pt x="4799" y="11"/>
                                <a:pt x="4799" y="11"/>
                                <a:pt x="4799" y="11"/>
                              </a:cubicBezTo>
                              <a:cubicBezTo>
                                <a:pt x="4695" y="11"/>
                                <a:pt x="4695" y="11"/>
                                <a:pt x="4695" y="11"/>
                              </a:cubicBezTo>
                              <a:cubicBezTo>
                                <a:pt x="4695" y="786"/>
                                <a:pt x="4695" y="786"/>
                                <a:pt x="4695" y="786"/>
                              </a:cubicBezTo>
                              <a:cubicBezTo>
                                <a:pt x="4799" y="786"/>
                                <a:pt x="4799" y="786"/>
                                <a:pt x="4799" y="786"/>
                              </a:cubicBezTo>
                              <a:cubicBezTo>
                                <a:pt x="4799" y="718"/>
                                <a:pt x="4799" y="718"/>
                                <a:pt x="4799" y="718"/>
                              </a:cubicBezTo>
                              <a:cubicBezTo>
                                <a:pt x="4834" y="763"/>
                                <a:pt x="4908" y="795"/>
                                <a:pt x="4979" y="795"/>
                              </a:cubicBezTo>
                              <a:cubicBezTo>
                                <a:pt x="5125" y="795"/>
                                <a:pt x="5241" y="690"/>
                                <a:pt x="5241" y="516"/>
                              </a:cubicBezTo>
                              <a:cubicBezTo>
                                <a:pt x="5241" y="354"/>
                                <a:pt x="5127" y="237"/>
                                <a:pt x="4979" y="237"/>
                              </a:cubicBezTo>
                              <a:close/>
                              <a:moveTo>
                                <a:pt x="4966" y="699"/>
                              </a:moveTo>
                              <a:cubicBezTo>
                                <a:pt x="4862" y="699"/>
                                <a:pt x="4797" y="616"/>
                                <a:pt x="4797" y="516"/>
                              </a:cubicBezTo>
                              <a:cubicBezTo>
                                <a:pt x="4797" y="417"/>
                                <a:pt x="4862" y="334"/>
                                <a:pt x="4966" y="334"/>
                              </a:cubicBezTo>
                              <a:cubicBezTo>
                                <a:pt x="5071" y="334"/>
                                <a:pt x="5135" y="416"/>
                                <a:pt x="5135" y="516"/>
                              </a:cubicBezTo>
                              <a:cubicBezTo>
                                <a:pt x="5135" y="616"/>
                                <a:pt x="5071" y="699"/>
                                <a:pt x="4966" y="699"/>
                              </a:cubicBezTo>
                              <a:close/>
                              <a:moveTo>
                                <a:pt x="5555" y="237"/>
                              </a:moveTo>
                              <a:cubicBezTo>
                                <a:pt x="5392" y="237"/>
                                <a:pt x="5283" y="357"/>
                                <a:pt x="5283" y="517"/>
                              </a:cubicBezTo>
                              <a:cubicBezTo>
                                <a:pt x="5283" y="674"/>
                                <a:pt x="5391" y="795"/>
                                <a:pt x="5556" y="795"/>
                              </a:cubicBezTo>
                              <a:cubicBezTo>
                                <a:pt x="5698" y="795"/>
                                <a:pt x="5771" y="704"/>
                                <a:pt x="5794" y="644"/>
                              </a:cubicBezTo>
                              <a:cubicBezTo>
                                <a:pt x="5713" y="601"/>
                                <a:pt x="5713" y="601"/>
                                <a:pt x="5713" y="601"/>
                              </a:cubicBezTo>
                              <a:cubicBezTo>
                                <a:pt x="5697" y="649"/>
                                <a:pt x="5641" y="701"/>
                                <a:pt x="5556" y="701"/>
                              </a:cubicBezTo>
                              <a:cubicBezTo>
                                <a:pt x="5471" y="701"/>
                                <a:pt x="5402" y="656"/>
                                <a:pt x="5389" y="553"/>
                              </a:cubicBezTo>
                              <a:cubicBezTo>
                                <a:pt x="5812" y="553"/>
                                <a:pt x="5812" y="553"/>
                                <a:pt x="5812" y="553"/>
                              </a:cubicBezTo>
                              <a:cubicBezTo>
                                <a:pt x="5812" y="504"/>
                                <a:pt x="5812" y="504"/>
                                <a:pt x="5812" y="504"/>
                              </a:cubicBezTo>
                              <a:cubicBezTo>
                                <a:pt x="5812" y="362"/>
                                <a:pt x="5712" y="237"/>
                                <a:pt x="5555" y="237"/>
                              </a:cubicBezTo>
                              <a:close/>
                              <a:moveTo>
                                <a:pt x="5392" y="465"/>
                              </a:moveTo>
                              <a:cubicBezTo>
                                <a:pt x="5409" y="376"/>
                                <a:pt x="5474" y="329"/>
                                <a:pt x="5554" y="329"/>
                              </a:cubicBezTo>
                              <a:cubicBezTo>
                                <a:pt x="5645" y="329"/>
                                <a:pt x="5702" y="398"/>
                                <a:pt x="5703" y="465"/>
                              </a:cubicBezTo>
                              <a:lnTo>
                                <a:pt x="5392" y="465"/>
                              </a:lnTo>
                              <a:close/>
                              <a:moveTo>
                                <a:pt x="6005" y="343"/>
                              </a:moveTo>
                              <a:cubicBezTo>
                                <a:pt x="6208" y="235"/>
                                <a:pt x="6208" y="235"/>
                                <a:pt x="6208" y="235"/>
                              </a:cubicBezTo>
                              <a:cubicBezTo>
                                <a:pt x="6208" y="348"/>
                                <a:pt x="6208" y="348"/>
                                <a:pt x="6208" y="348"/>
                              </a:cubicBezTo>
                              <a:cubicBezTo>
                                <a:pt x="6005" y="450"/>
                                <a:pt x="6005" y="450"/>
                                <a:pt x="6005" y="450"/>
                              </a:cubicBezTo>
                              <a:cubicBezTo>
                                <a:pt x="6005" y="786"/>
                                <a:pt x="6005" y="786"/>
                                <a:pt x="6005" y="786"/>
                              </a:cubicBezTo>
                              <a:cubicBezTo>
                                <a:pt x="5900" y="786"/>
                                <a:pt x="5900" y="786"/>
                                <a:pt x="5900" y="786"/>
                              </a:cubicBezTo>
                              <a:cubicBezTo>
                                <a:pt x="5900" y="246"/>
                                <a:pt x="5900" y="246"/>
                                <a:pt x="5900" y="246"/>
                              </a:cubicBezTo>
                              <a:cubicBezTo>
                                <a:pt x="6005" y="246"/>
                                <a:pt x="6005" y="246"/>
                                <a:pt x="6005" y="246"/>
                              </a:cubicBezTo>
                              <a:lnTo>
                                <a:pt x="6005" y="343"/>
                              </a:lnTo>
                              <a:close/>
                              <a:moveTo>
                                <a:pt x="6496" y="237"/>
                              </a:moveTo>
                              <a:cubicBezTo>
                                <a:pt x="6333" y="237"/>
                                <a:pt x="6224" y="357"/>
                                <a:pt x="6224" y="517"/>
                              </a:cubicBezTo>
                              <a:cubicBezTo>
                                <a:pt x="6224" y="674"/>
                                <a:pt x="6332" y="795"/>
                                <a:pt x="6497" y="795"/>
                              </a:cubicBezTo>
                              <a:cubicBezTo>
                                <a:pt x="6639" y="795"/>
                                <a:pt x="6712" y="704"/>
                                <a:pt x="6735" y="644"/>
                              </a:cubicBezTo>
                              <a:cubicBezTo>
                                <a:pt x="6655" y="601"/>
                                <a:pt x="6655" y="601"/>
                                <a:pt x="6655" y="601"/>
                              </a:cubicBezTo>
                              <a:cubicBezTo>
                                <a:pt x="6638" y="649"/>
                                <a:pt x="6583" y="701"/>
                                <a:pt x="6497" y="701"/>
                              </a:cubicBezTo>
                              <a:cubicBezTo>
                                <a:pt x="6412" y="701"/>
                                <a:pt x="6344" y="656"/>
                                <a:pt x="6330" y="553"/>
                              </a:cubicBezTo>
                              <a:cubicBezTo>
                                <a:pt x="6753" y="553"/>
                                <a:pt x="6753" y="553"/>
                                <a:pt x="6753" y="553"/>
                              </a:cubicBezTo>
                              <a:cubicBezTo>
                                <a:pt x="6753" y="504"/>
                                <a:pt x="6753" y="504"/>
                                <a:pt x="6753" y="504"/>
                              </a:cubicBezTo>
                              <a:cubicBezTo>
                                <a:pt x="6753" y="362"/>
                                <a:pt x="6654" y="237"/>
                                <a:pt x="6496" y="237"/>
                              </a:cubicBezTo>
                              <a:close/>
                              <a:moveTo>
                                <a:pt x="6333" y="465"/>
                              </a:moveTo>
                              <a:cubicBezTo>
                                <a:pt x="6351" y="376"/>
                                <a:pt x="6416" y="329"/>
                                <a:pt x="6495" y="329"/>
                              </a:cubicBezTo>
                              <a:cubicBezTo>
                                <a:pt x="6587" y="329"/>
                                <a:pt x="6643" y="398"/>
                                <a:pt x="6644" y="465"/>
                              </a:cubicBezTo>
                              <a:lnTo>
                                <a:pt x="6333" y="465"/>
                              </a:lnTo>
                              <a:close/>
                              <a:moveTo>
                                <a:pt x="6840" y="246"/>
                              </a:moveTo>
                              <a:cubicBezTo>
                                <a:pt x="6944" y="246"/>
                                <a:pt x="6944" y="246"/>
                                <a:pt x="6944" y="246"/>
                              </a:cubicBezTo>
                              <a:cubicBezTo>
                                <a:pt x="6944" y="786"/>
                                <a:pt x="6944" y="786"/>
                                <a:pt x="6944" y="786"/>
                              </a:cubicBezTo>
                              <a:cubicBezTo>
                                <a:pt x="6840" y="786"/>
                                <a:pt x="6840" y="786"/>
                                <a:pt x="6840" y="786"/>
                              </a:cubicBezTo>
                              <a:lnTo>
                                <a:pt x="6840" y="246"/>
                              </a:lnTo>
                              <a:close/>
                              <a:moveTo>
                                <a:pt x="6968" y="81"/>
                              </a:moveTo>
                              <a:cubicBezTo>
                                <a:pt x="6968" y="124"/>
                                <a:pt x="6936" y="157"/>
                                <a:pt x="6892" y="157"/>
                              </a:cubicBezTo>
                              <a:cubicBezTo>
                                <a:pt x="6848" y="157"/>
                                <a:pt x="6816" y="124"/>
                                <a:pt x="6816" y="81"/>
                              </a:cubicBezTo>
                              <a:cubicBezTo>
                                <a:pt x="6816" y="37"/>
                                <a:pt x="6848" y="4"/>
                                <a:pt x="6892" y="4"/>
                              </a:cubicBezTo>
                              <a:cubicBezTo>
                                <a:pt x="6936" y="4"/>
                                <a:pt x="6968" y="37"/>
                                <a:pt x="6968" y="81"/>
                              </a:cubicBezTo>
                              <a:close/>
                              <a:moveTo>
                                <a:pt x="7352" y="484"/>
                              </a:moveTo>
                              <a:cubicBezTo>
                                <a:pt x="7537" y="786"/>
                                <a:pt x="7537" y="786"/>
                                <a:pt x="7537" y="786"/>
                              </a:cubicBezTo>
                              <a:cubicBezTo>
                                <a:pt x="7415" y="786"/>
                                <a:pt x="7415" y="786"/>
                                <a:pt x="7415" y="786"/>
                              </a:cubicBezTo>
                              <a:cubicBezTo>
                                <a:pt x="7256" y="530"/>
                                <a:pt x="7256" y="530"/>
                                <a:pt x="7256" y="530"/>
                              </a:cubicBezTo>
                              <a:cubicBezTo>
                                <a:pt x="7182" y="530"/>
                                <a:pt x="7182" y="530"/>
                                <a:pt x="7182" y="530"/>
                              </a:cubicBezTo>
                              <a:cubicBezTo>
                                <a:pt x="7182" y="786"/>
                                <a:pt x="7182" y="786"/>
                                <a:pt x="7182" y="786"/>
                              </a:cubicBezTo>
                              <a:cubicBezTo>
                                <a:pt x="7077" y="786"/>
                                <a:pt x="7077" y="786"/>
                                <a:pt x="7077" y="786"/>
                              </a:cubicBezTo>
                              <a:cubicBezTo>
                                <a:pt x="7077" y="11"/>
                                <a:pt x="7077" y="11"/>
                                <a:pt x="7077" y="11"/>
                              </a:cubicBezTo>
                              <a:cubicBezTo>
                                <a:pt x="7182" y="11"/>
                                <a:pt x="7182" y="11"/>
                                <a:pt x="7182" y="11"/>
                              </a:cubicBezTo>
                              <a:cubicBezTo>
                                <a:pt x="7182" y="430"/>
                                <a:pt x="7182" y="430"/>
                                <a:pt x="7182" y="430"/>
                              </a:cubicBezTo>
                              <a:cubicBezTo>
                                <a:pt x="7267" y="430"/>
                                <a:pt x="7267" y="430"/>
                                <a:pt x="7267" y="430"/>
                              </a:cubicBezTo>
                              <a:cubicBezTo>
                                <a:pt x="7407" y="246"/>
                                <a:pt x="7407" y="246"/>
                                <a:pt x="7407" y="246"/>
                              </a:cubicBezTo>
                              <a:cubicBezTo>
                                <a:pt x="7532" y="246"/>
                                <a:pt x="7532" y="246"/>
                                <a:pt x="7532" y="246"/>
                              </a:cubicBezTo>
                              <a:lnTo>
                                <a:pt x="7352" y="484"/>
                              </a:lnTo>
                              <a:close/>
                              <a:moveTo>
                                <a:pt x="8614" y="440"/>
                              </a:moveTo>
                              <a:cubicBezTo>
                                <a:pt x="8614" y="786"/>
                                <a:pt x="8614" y="786"/>
                                <a:pt x="8614" y="786"/>
                              </a:cubicBezTo>
                              <a:cubicBezTo>
                                <a:pt x="8509" y="786"/>
                                <a:pt x="8509" y="786"/>
                                <a:pt x="8509" y="786"/>
                              </a:cubicBezTo>
                              <a:cubicBezTo>
                                <a:pt x="8509" y="465"/>
                                <a:pt x="8509" y="465"/>
                                <a:pt x="8509" y="465"/>
                              </a:cubicBezTo>
                              <a:cubicBezTo>
                                <a:pt x="8509" y="385"/>
                                <a:pt x="8458" y="335"/>
                                <a:pt x="8388" y="335"/>
                              </a:cubicBezTo>
                              <a:cubicBezTo>
                                <a:pt x="8316" y="335"/>
                                <a:pt x="8265" y="389"/>
                                <a:pt x="8265" y="465"/>
                              </a:cubicBezTo>
                              <a:cubicBezTo>
                                <a:pt x="8265" y="786"/>
                                <a:pt x="8265" y="786"/>
                                <a:pt x="8265" y="786"/>
                              </a:cubicBezTo>
                              <a:cubicBezTo>
                                <a:pt x="8160" y="786"/>
                                <a:pt x="8160" y="786"/>
                                <a:pt x="8160" y="786"/>
                              </a:cubicBezTo>
                              <a:cubicBezTo>
                                <a:pt x="8160" y="465"/>
                                <a:pt x="8160" y="465"/>
                                <a:pt x="8160" y="465"/>
                              </a:cubicBezTo>
                              <a:cubicBezTo>
                                <a:pt x="8160" y="385"/>
                                <a:pt x="8110" y="335"/>
                                <a:pt x="8039" y="335"/>
                              </a:cubicBezTo>
                              <a:cubicBezTo>
                                <a:pt x="7967" y="335"/>
                                <a:pt x="7917" y="389"/>
                                <a:pt x="7917" y="465"/>
                              </a:cubicBezTo>
                              <a:cubicBezTo>
                                <a:pt x="7917" y="786"/>
                                <a:pt x="7917" y="786"/>
                                <a:pt x="7917" y="786"/>
                              </a:cubicBezTo>
                              <a:cubicBezTo>
                                <a:pt x="7813" y="786"/>
                                <a:pt x="7813" y="786"/>
                                <a:pt x="7813" y="786"/>
                              </a:cubicBezTo>
                              <a:cubicBezTo>
                                <a:pt x="7813" y="246"/>
                                <a:pt x="7813" y="246"/>
                                <a:pt x="7813" y="246"/>
                              </a:cubicBezTo>
                              <a:cubicBezTo>
                                <a:pt x="7917" y="246"/>
                                <a:pt x="7917" y="246"/>
                                <a:pt x="7917" y="246"/>
                              </a:cubicBezTo>
                              <a:cubicBezTo>
                                <a:pt x="7917" y="315"/>
                                <a:pt x="7917" y="315"/>
                                <a:pt x="7917" y="315"/>
                              </a:cubicBezTo>
                              <a:cubicBezTo>
                                <a:pt x="7942" y="267"/>
                                <a:pt x="7998" y="237"/>
                                <a:pt x="8063" y="237"/>
                              </a:cubicBezTo>
                              <a:cubicBezTo>
                                <a:pt x="8135" y="237"/>
                                <a:pt x="8194" y="271"/>
                                <a:pt x="8229" y="321"/>
                              </a:cubicBezTo>
                              <a:cubicBezTo>
                                <a:pt x="8256" y="285"/>
                                <a:pt x="8310" y="237"/>
                                <a:pt x="8402" y="237"/>
                              </a:cubicBezTo>
                              <a:cubicBezTo>
                                <a:pt x="8526" y="237"/>
                                <a:pt x="8614" y="327"/>
                                <a:pt x="8614" y="440"/>
                              </a:cubicBezTo>
                              <a:close/>
                              <a:moveTo>
                                <a:pt x="8963" y="237"/>
                              </a:moveTo>
                              <a:cubicBezTo>
                                <a:pt x="8800" y="237"/>
                                <a:pt x="8692" y="357"/>
                                <a:pt x="8692" y="517"/>
                              </a:cubicBezTo>
                              <a:cubicBezTo>
                                <a:pt x="8692" y="674"/>
                                <a:pt x="8799" y="795"/>
                                <a:pt x="8964" y="795"/>
                              </a:cubicBezTo>
                              <a:cubicBezTo>
                                <a:pt x="9106" y="795"/>
                                <a:pt x="9179" y="704"/>
                                <a:pt x="9202" y="644"/>
                              </a:cubicBezTo>
                              <a:cubicBezTo>
                                <a:pt x="9122" y="601"/>
                                <a:pt x="9122" y="601"/>
                                <a:pt x="9122" y="601"/>
                              </a:cubicBezTo>
                              <a:cubicBezTo>
                                <a:pt x="9105" y="649"/>
                                <a:pt x="9050" y="701"/>
                                <a:pt x="8964" y="701"/>
                              </a:cubicBezTo>
                              <a:cubicBezTo>
                                <a:pt x="8880" y="701"/>
                                <a:pt x="8811" y="656"/>
                                <a:pt x="8797" y="553"/>
                              </a:cubicBezTo>
                              <a:cubicBezTo>
                                <a:pt x="9220" y="553"/>
                                <a:pt x="9220" y="553"/>
                                <a:pt x="9220" y="553"/>
                              </a:cubicBezTo>
                              <a:cubicBezTo>
                                <a:pt x="9220" y="504"/>
                                <a:pt x="9220" y="504"/>
                                <a:pt x="9220" y="504"/>
                              </a:cubicBezTo>
                              <a:cubicBezTo>
                                <a:pt x="9220" y="362"/>
                                <a:pt x="9121" y="237"/>
                                <a:pt x="8963" y="237"/>
                              </a:cubicBezTo>
                              <a:close/>
                              <a:moveTo>
                                <a:pt x="8800" y="465"/>
                              </a:moveTo>
                              <a:cubicBezTo>
                                <a:pt x="8818" y="376"/>
                                <a:pt x="8883" y="329"/>
                                <a:pt x="8962" y="329"/>
                              </a:cubicBezTo>
                              <a:cubicBezTo>
                                <a:pt x="9054" y="329"/>
                                <a:pt x="9110" y="398"/>
                                <a:pt x="9111" y="465"/>
                              </a:cubicBezTo>
                              <a:lnTo>
                                <a:pt x="8800" y="465"/>
                              </a:lnTo>
                              <a:close/>
                              <a:moveTo>
                                <a:pt x="9533" y="237"/>
                              </a:moveTo>
                              <a:cubicBezTo>
                                <a:pt x="9370" y="237"/>
                                <a:pt x="9262" y="357"/>
                                <a:pt x="9262" y="517"/>
                              </a:cubicBezTo>
                              <a:cubicBezTo>
                                <a:pt x="9262" y="674"/>
                                <a:pt x="9369" y="795"/>
                                <a:pt x="9534" y="795"/>
                              </a:cubicBezTo>
                              <a:cubicBezTo>
                                <a:pt x="9676" y="795"/>
                                <a:pt x="9750" y="704"/>
                                <a:pt x="9773" y="644"/>
                              </a:cubicBezTo>
                              <a:cubicBezTo>
                                <a:pt x="9692" y="601"/>
                                <a:pt x="9692" y="601"/>
                                <a:pt x="9692" y="601"/>
                              </a:cubicBezTo>
                              <a:cubicBezTo>
                                <a:pt x="9675" y="649"/>
                                <a:pt x="9620" y="701"/>
                                <a:pt x="9534" y="701"/>
                              </a:cubicBezTo>
                              <a:cubicBezTo>
                                <a:pt x="9450" y="701"/>
                                <a:pt x="9381" y="656"/>
                                <a:pt x="9367" y="553"/>
                              </a:cubicBezTo>
                              <a:cubicBezTo>
                                <a:pt x="9790" y="553"/>
                                <a:pt x="9790" y="553"/>
                                <a:pt x="9790" y="553"/>
                              </a:cubicBezTo>
                              <a:cubicBezTo>
                                <a:pt x="9790" y="504"/>
                                <a:pt x="9790" y="504"/>
                                <a:pt x="9790" y="504"/>
                              </a:cubicBezTo>
                              <a:cubicBezTo>
                                <a:pt x="9790" y="362"/>
                                <a:pt x="9691" y="237"/>
                                <a:pt x="9533" y="237"/>
                              </a:cubicBezTo>
                              <a:close/>
                              <a:moveTo>
                                <a:pt x="9370" y="465"/>
                              </a:moveTo>
                              <a:cubicBezTo>
                                <a:pt x="9388" y="376"/>
                                <a:pt x="9453" y="329"/>
                                <a:pt x="9532" y="329"/>
                              </a:cubicBezTo>
                              <a:cubicBezTo>
                                <a:pt x="9624" y="329"/>
                                <a:pt x="9681" y="398"/>
                                <a:pt x="9682" y="465"/>
                              </a:cubicBezTo>
                              <a:lnTo>
                                <a:pt x="9370" y="465"/>
                              </a:lnTo>
                              <a:close/>
                              <a:moveTo>
                                <a:pt x="10187" y="235"/>
                              </a:moveTo>
                              <a:cubicBezTo>
                                <a:pt x="10187" y="348"/>
                                <a:pt x="10187" y="348"/>
                                <a:pt x="10187" y="348"/>
                              </a:cubicBezTo>
                              <a:cubicBezTo>
                                <a:pt x="9983" y="450"/>
                                <a:pt x="9983" y="450"/>
                                <a:pt x="9983" y="450"/>
                              </a:cubicBezTo>
                              <a:cubicBezTo>
                                <a:pt x="9983" y="786"/>
                                <a:pt x="9983" y="786"/>
                                <a:pt x="9983" y="786"/>
                              </a:cubicBezTo>
                              <a:cubicBezTo>
                                <a:pt x="9879" y="786"/>
                                <a:pt x="9879" y="786"/>
                                <a:pt x="9879" y="786"/>
                              </a:cubicBezTo>
                              <a:cubicBezTo>
                                <a:pt x="9879" y="246"/>
                                <a:pt x="9879" y="246"/>
                                <a:pt x="9879" y="246"/>
                              </a:cubicBezTo>
                              <a:cubicBezTo>
                                <a:pt x="9983" y="246"/>
                                <a:pt x="9983" y="246"/>
                                <a:pt x="9983" y="246"/>
                              </a:cubicBezTo>
                              <a:cubicBezTo>
                                <a:pt x="9983" y="343"/>
                                <a:pt x="9983" y="343"/>
                                <a:pt x="9983" y="343"/>
                              </a:cubicBezTo>
                              <a:lnTo>
                                <a:pt x="10187" y="2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E103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03A43B" id="JE2507151048JU Plaatjes rapport v(JU-LOCK)" o:spid="_x0000_s1026" editas="canvas" style="position:absolute;margin-left:0;margin-top:0;width:595.3pt;height:841.9pt;z-index:-251657216;mso-position-horizontal-relative:page;mso-position-vertical-relative:page" coordsize="75603,106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75603;height:106921;visibility:visible;mso-wrap-style:square">
                <v:fill o:detectmouseclick="t"/>
                <v:path o:connecttype="none"/>
              </v:shape>
              <v:rect id="Rectangle 4" o:spid="_x0000_s1028" style="position:absolute;left:6;width:75603;height:106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" fillcolor="#fdede8" stroked="f"/>
              <v:shape id="Freeform 5" o:spid="_x0000_s1029" style="position:absolute;left:4927;top:52431;width:65672;height:41758;visibility:visible;mso-wrap-style:square;v-text-anchor:top" coordsize="10342,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" path="m10039,6419r146,l10185,6430r-146,l10039,6419xm10196,6273r-11,l10185,6419r11,l10196,6430r-11,l10185,6576r11,l10196,6430r146,l10342,6419r-146,l10196,6273xm8783,6430r147,l8930,6419r-147,l8783,6430xm8940,6273r-10,l8930,6419r10,l8940,6430r-10,l8930,6576r10,l8940,6430r147,l9087,6419r-147,l8940,6273xm7684,6430r147,l7831,6419r-147,l7684,6430xm7674,6419r-146,l7528,6430r146,l7674,6576r10,l7684,6430r-10,l7674,6419r10,l7684,6273r-10,l7674,6419xm6418,6419r11,l6429,6273r-11,l6418,6419r-146,l6272,6430r146,l6418,6576r11,l6429,6430r-11,l6418,6419xm6429,6430r146,l6575,6419r-146,l6429,6430xm5016,6419r,11l5163,6430r,-11l5016,6419xm5173,6430r147,l5320,6419r-147,l5173,6430xm5163,6576r10,l5173,6430r-10,l5163,6576xm5173,6273r-10,l5163,6419r10,l5173,6273xm3760,6419r,11l3907,6430r,-11l3760,6419xm3917,6273r-10,l3907,6419r10,l3917,6430r-10,l3907,6576r10,l3917,6430r147,l4064,6419r-147,l3917,6273xm10039,5175r146,l10185,5164r-146,l10039,5175xm10196,5018r-11,l10185,5164r11,l10196,5175r-11,l10185,5321r11,l10196,5175r146,l10342,5164r-146,l10196,5018xm8783,5175r147,l8930,5164r-147,l8783,5175xm8940,5018r-10,l8930,5164r10,l8940,5175r-10,l8930,5321r10,l8940,5175r147,l9087,5164r-147,l8940,5018xm7684,5175r147,l7831,5164r-147,l7684,5175xm7674,5164r-146,l7528,5175r146,l7674,5321r10,l7684,5175r-10,l7674,5164r10,l7684,5018r-10,l7674,5164xm6429,5175r-11,l6418,5164r11,l6429,5018r-11,l6418,5164r-146,l6272,5175r146,l6418,5321r11,l6429,5175r146,l6575,5164r-146,l6429,5175xm5173,5175r-10,l5163,5164r-147,l5016,5175r147,l5163,5321r10,l5173,5175r147,l5320,5164r-147,l5173,5175xm5173,5018r-10,l5163,5164r10,l5173,5018xm3917,5018r-10,l3907,5164r10,l3917,5175r-10,l3907,5164r-147,l3760,5175r147,l3907,5321r10,l3917,5175r147,l4064,5164r-147,l3917,5018xm10039,3920r146,l10185,3909r-146,l10039,3920xm10196,3920r-11,l10185,4066r11,l10196,3920xm10196,3763r-11,l10185,3909r11,l10196,3920r146,l10342,3909r-146,l10196,3763xm8783,3920r147,l8930,3909r-147,l8783,3920xm8940,3920r-10,l8930,4066r10,l8940,3920xm8940,3763r-10,l8930,3909r10,l8940,3920r147,l9087,3909r-147,l8940,3763xm7684,3920r147,l7831,3909r-147,l7684,3920xm7674,4066r10,l7684,3920r-10,l7674,4066xm7674,3909r-146,l7528,3920r146,l7674,3909r10,l7684,3763r-10,l7674,3909xm6429,3920r146,l6575,3909r-146,l6429,3920xm6429,3920r-11,l6418,4066r11,l6429,3920xm6418,3763r,146l6272,3909r,11l6418,3920r,-11l6429,3909r,-146l6418,3763xm5016,3920r147,l5163,3909r-147,l5016,3920xm5173,3920r147,l5320,3909r-147,l5173,3920xm5173,3920r-10,l5163,4066r10,l5173,3920xm5163,3763r,146l5173,3909r,-146l5163,3763xm3760,3920r147,l3907,3909r-147,l3760,3920xm3917,3920r-10,l3907,4066r10,l3917,3920xm3917,3763r-10,l3907,3909r10,l3917,3920r147,l4064,3909r-147,l3917,3763xm10039,2667r146,l10185,2656r-146,l10039,2667xm10196,2667r-11,l10185,2813r11,l10196,2667xm10196,2510r-11,l10185,2656r11,l10196,2667r146,l10342,2656r-146,l10196,2510xm8783,2667r147,l8930,2656r-147,l8783,2667xm8940,2667r-10,l8930,2813r10,l8940,2667xm8940,2510r-10,l8930,2656r10,l8940,2667r147,l9087,2656r-147,l8940,2510xm7684,2667r147,l7831,2656r-147,l7684,2667xm7674,2813r10,l7684,2667r-10,l7674,2813xm7674,2656r-146,l7528,2667r146,l7674,2656r10,l7684,2510r-10,l7674,2656xm6429,2667r146,l6575,2656r-146,l6429,2667xm6429,2667r-11,l6418,2813r11,l6429,2667xm6418,2510r,146l6272,2656r,11l6418,2667r,-11l6429,2656r,-146l6418,2510xm5016,2667r147,l5163,2656r-147,l5016,2667xm5173,2667r147,l5320,2656r-147,l5173,2667xm5173,2667r-10,l5163,2813r10,l5173,2667xm5163,2510r,146l5173,2656r,-146l5163,2510xm3760,2667r147,l3907,2656r-147,l3760,2667xm3917,2667r-10,l3907,2813r10,l3917,2667xm3917,2510r-10,l3907,2656r10,l3917,2667r147,l4064,2656r-147,l3917,2510xm10039,1412r146,l10185,1401r-146,l10039,1412xm10196,1255r-11,l10185,1401r11,l10196,1412r-11,l10185,1558r11,l10196,1412r146,l10342,1401r-146,l10196,1255xm8783,1412r147,l8930,1401r-147,l8783,1412xm8940,1255r-10,l8930,1401r10,l8940,1412r-10,l8930,1558r10,l8940,1412r147,l9087,1401r-147,l8940,1255xm7684,1412r147,l7831,1401r-147,l7684,1412xm7674,1401r-146,l7528,1412r146,l7674,1558r10,l7684,1412r-10,l7674,1401r10,l7684,1255r-10,l7674,1401xm6418,1401r11,l6429,1255r-11,l6418,1401r-146,l6272,1412r146,l6418,1558r11,l6429,1412r-11,l6418,1401xm6429,1412r146,l6575,1401r-146,l6429,1412xm5016,1401r,11l5163,1412r,-11l5016,1401xm5173,1412r147,l5320,1401r-147,l5173,1412xm5163,1558r10,l5173,1412r-10,l5163,1558xm5173,1255r-10,l5163,1401r10,l5173,1255xm3760,1401r,11l3907,1412r,-11l3760,1401xm3917,1255r-10,l3907,1401r10,l3917,1412r-10,l3907,1558r10,l3917,1412r147,l4064,1401r-147,l3917,1255xm10039,157r146,l10185,146r-146,l10039,157xm10196,146r,-146l10185,r,146l10196,146r,11l10185,157r,146l10196,303r,-146l10342,157r,-11l10196,146xm8783,157r147,l8930,146r-147,l8783,157xm8940,r-10,l8930,146r10,l8940,157r-10,l8930,303r10,l8940,157r147,l9087,146r-147,l8940,xm7684,157r147,l7831,146r-147,l7684,157xm7674,146r-146,l7528,157r146,l7674,303r10,l7684,157r-10,l7674,146r10,l7684,r-10,l7674,146xm6429,157r-11,l6418,146r11,l6429,r-11,l6418,146r-146,l6272,157r146,l6418,303r11,l6429,157r146,l6575,146r-146,l6429,157xm5173,157r-10,l5163,146r-147,l5016,157r147,l5163,303r10,l5173,157r147,l5320,146r-147,l5173,157xm5173,r-10,l5163,146r10,l5173,xm3917,r-10,l3907,146r10,l3917,157r-10,l3907,146r-147,l3760,157r147,l3907,303r10,l3917,157r147,l4064,146r-147,l3917,xm2651,6419r11,l2662,6273r-11,l2651,6419r-146,l2505,6430r146,l2651,6576r11,l2662,6430r-11,l2651,6419xm2662,6430r146,l2808,6419r-146,l2662,6430xm1249,6419r,11l1396,6430r,-11l1249,6419xm1406,6273r-10,l1396,6419r10,l1406,6430r-10,l1396,6576r10,l1406,6430r147,l1553,6419r-147,l1406,6273xm140,6419r10,l150,6273r-10,l140,6419,,6419r,11l140,6430r,146l150,6576r,-146l140,6430r,-11xm150,6430r147,l297,6419r-147,l150,6430xm2662,5175r-11,l2651,5164r11,l2662,5018r-11,l2651,5164r-146,l2505,5175r146,l2651,5321r11,l2662,5175r146,l2808,5164r-146,l2662,5175xm1406,5018r-10,l1396,5164r10,l1406,5175r-10,l1396,5164r-147,l1249,5175r147,l1396,5321r10,l1406,5175r147,l1553,5164r-147,l1406,5018xm150,5175r-10,l140,5164r10,l150,5018r-10,l140,5164,,5164r,11l140,5175r,146l150,5321r,-146l297,5175r,-11l150,5164r,11xm2662,3920r146,l2808,3909r-146,l2662,3920xm2662,3920r-11,l2651,4066r11,l2662,3920xm2651,3763r,146l2505,3909r,11l2651,3920r,-11l2662,3909r,-146l2651,3763xm1249,3920r147,l1396,3909r-147,l1249,3920xm1406,3920r-10,l1396,4066r10,l1406,3920xm1406,3763r-10,l1396,3909r10,l1406,3920r147,l1553,3909r-147,l1406,3763xm150,3920r147,l297,3909r-147,l150,3920xm150,3920r-10,l140,4066r10,l150,3920xm140,3763r,146l,3909r,11l140,3920r,-11l150,3909r,-146l140,3763xm2662,2667r146,l2808,2656r-146,l2662,2667xm2662,2667r-11,l2651,2813r11,l2662,2667xm2651,2510r,146l2505,2656r,11l2651,2667r,-11l2662,2656r,-146l2651,2510xm1249,2667r147,l1396,2656r-147,l1249,2667xm1406,2667r-10,l1396,2813r10,l1406,2667xm1406,2510r-10,l1396,2656r10,l1406,2667r147,l1553,2656r-147,l1406,2510xm150,2667r147,l297,2656r-147,l150,2667xm150,2667r-10,l140,2813r10,l150,2667xm140,2510r,146l,2656r,11l140,2667r,-11l150,2656r,-146l140,2510xm2651,1401r11,l2662,1255r-11,l2651,1401r-146,l2505,1412r146,l2651,1558r11,l2662,1412r-11,l2651,1401xm2662,1412r146,l2808,1401r-146,l2662,1412xm1249,1401r,11l1396,1412r,-11l1249,1401xm1406,1255r-10,l1396,1401r10,l1406,1412r-10,l1396,1558r10,l1406,1412r147,l1553,1401r-147,l1406,1255xm140,1401r10,l150,1255r-10,l140,1401,,1401r,11l140,1412r,146l150,1558r,-146l140,1412r,-11xm150,1412r147,l297,1401r-147,l150,1412xm2662,157r-11,l2651,146r11,l2662,r-11,l2651,146r-146,l2505,157r146,l2651,303r11,l2662,157r146,l2808,146r-146,l2662,157xm1406,r-10,l1396,146r10,l1406,157r-10,l1396,146r-147,l1249,157r147,l1396,303r10,l1406,157r147,l1553,146r-147,l1406,xm150,157r-10,l140,146r10,l150,,140,r,146l,146r,11l140,157r,146l150,303r,-146l297,157r,-11l150,146r,11xe" fillcolor="#f5af99" stroked="f">
                <v:path arrowok="t" o:connecttype="custom" o:connectlocs="6567170,4076065;5676900,4083050;4879340,4083050;4082415,4175760;3378200,4076065;2480945,4076065;6467475,3286125;6474460,3186430;5770245,3279140;4872990,3279140;4082415,3378835;3378200,3279140;2387600,3286125;6467475,2581910;5577205,2489200;4972685,2489200;4872990,2389505;4075430,2489200;3278505,2489200;2480945,2581910;6374765,1693545;5670550,1693545;5676900,1686560;4872990,1686560;4075430,1686560;3284855,1686560;2387600,1693545;6467475,896620;6474460,796925;5770245,889635;4872990,889635;4075430,896620;3284855,896620;2487295,796925;6374765,92710;5670550,99695;5676900,0;4879340,0;4175125,99695;3284855,99695;2480945,192405;1690370,4175760;886460,4076065;0,4076065;1690370,3279140;886460,3279140;88900,3286125;1690370,2489200;1690370,2482215;892810,2482215;88900,2389505;1683385,1786255;793115,1693545;188595,1693545;95250,1593850;1783080,896620;892810,989330;95250,896620;1590675,99695;793115,92710;88900,92710" o:connectangles="0,0,0,0,0,0,0,0,0,0,0,0,0,0,0,0,0,0,0,0,0,0,0,0,0,0,0,0,0,0,0,0,0,0,0,0,0,0,0,0,0,0,0,0,0,0,0,0,0,0,0,0,0,0,0,0,0,0,0,0,0"/>
                <o:lock v:ext="edit" verticies="t"/>
              </v:shape>
              <v:shape id="Freeform 6" o:spid="_x0000_s1030" style="position:absolute;left:49352;top:99910;width:1930;height:1956;visibility:visible;mso-wrap-style:square;v-text-anchor:top" coordsize="304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" path="m183,123r121,l304,185r-121,l183,308r-61,l122,185,,185,,123r122,l122,r61,l183,123xe" fillcolor="#ed7556" stroked="f">
                <v:path arrowok="t" o:connecttype="custom" o:connectlocs="116205,78105;193040,78105;193040,117475;116205,117475;116205,195580;77470,195580;77470,117475;0,117475;0,78105;77470,78105;77470,0;116205,0;116205,78105" o:connectangles="0,0,0,0,0,0,0,0,0,0,0,0,0"/>
              </v:shape>
              <v:shape id="Freeform 7" o:spid="_x0000_s1031" style="position:absolute;left:38334;top:99320;width:32347;height:2546;visibility:visible;mso-wrap-style:square;v-text-anchor:top" coordsize="10187,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" path="m1105,198v-144,,-144,,-144,c961,322,961,322,961,322v141,,141,,141,c1182,322,1228,380,1228,421v,18,,18,,18c1066,439,1066,439,1066,439,936,447,862,515,862,622v,108,86,181,200,181c1137,803,1198,774,1225,730v,62,,62,,62c1365,792,1365,792,1365,792v,-359,,-359,,-359c1365,325,1281,198,1105,198xm1228,559v,72,-72,121,-146,121c1036,680,1004,655,1004,616v,-39,29,-62,71,-65c1228,551,1228,551,1228,551r,8xm3084,198v-167,,-301,135,-301,303c2783,668,2917,803,3084,803v166,,301,-135,301,-302c3385,333,3250,198,3084,198xm3084,667v-92,,-166,-74,-166,-166c2918,408,2992,334,3084,334v91,,165,74,165,167c3249,593,3175,667,3084,667xm2427,198v-183,,-309,134,-309,303c2118,668,2230,803,2427,803v165,,250,-97,273,-147c2578,582,2578,582,2578,582v-15,30,-62,79,-151,79c2359,661,2303,629,2282,560v442,,442,,442,c2724,501,2724,501,2724,501v,-153,-103,-303,-297,-303xm2285,433v23,-66,82,-97,140,-97c2515,336,2552,398,2557,433r-272,xm1780,199v-77,,-152,34,-185,80c1595,,1595,,1595,,1456,,1456,,1456,v,792,,792,,792c1595,792,1595,792,1595,792v,-68,,-68,,-68c1630,770,1704,802,1780,802v155,,286,-112,286,-301c2066,321,1936,199,1780,199xm1761,667v-92,,-166,-74,-166,-166c1595,408,1669,334,1761,334v91,,166,74,166,167c1927,593,1852,667,1761,667xm641,c788,,788,,788,v,792,,792,,792c641,792,641,792,641,792v,-322,,-322,,-322c468,470,468,470,468,470v,322,,322,,322c320,792,320,792,320,792v,-322,,-322,,-322c,470,,470,,470,,322,,322,,322v320,,320,,320,c320,,320,,320,,468,,468,,468,v,322,,322,,322c641,322,641,322,641,322l641,xm4979,237v-76,,-149,35,-180,81c4799,11,4799,11,4799,11v-104,,-104,,-104,c4695,786,4695,786,4695,786v104,,104,,104,c4799,718,4799,718,4799,718v35,45,109,77,180,77c5125,795,5241,690,5241,516v,-162,-114,-279,-262,-279xm4966,699v-104,,-169,-83,-169,-183c4797,417,4862,334,4966,334v105,,169,82,169,182c5135,616,5071,699,4966,699xm5555,237v-163,,-272,120,-272,280c5283,674,5391,795,5556,795v142,,215,-91,238,-151c5713,601,5713,601,5713,601v-16,48,-72,100,-157,100c5471,701,5402,656,5389,553v423,,423,,423,c5812,504,5812,504,5812,504v,-142,-100,-267,-257,-267xm5392,465v17,-89,82,-136,162,-136c5645,329,5702,398,5703,465r-311,xm6005,343c6208,235,6208,235,6208,235v,113,,113,,113c6005,450,6005,450,6005,450v,336,,336,,336c5900,786,5900,786,5900,786v,-540,,-540,,-540c6005,246,6005,246,6005,246r,97xm6496,237v-163,,-272,120,-272,280c6224,674,6332,795,6497,795v142,,215,-91,238,-151c6655,601,6655,601,6655,601v-17,48,-72,100,-158,100c6412,701,6344,656,6330,553v423,,423,,423,c6753,504,6753,504,6753,504v,-142,-99,-267,-257,-267xm6333,465v18,-89,83,-136,162,-136c6587,329,6643,398,6644,465r-311,xm6840,246v104,,104,,104,c6944,786,6944,786,6944,786v-104,,-104,,-104,l6840,246xm6968,81v,43,-32,76,-76,76c6848,157,6816,124,6816,81v,-44,32,-77,76,-77c6936,4,6968,37,6968,81xm7352,484v185,302,185,302,185,302c7415,786,7415,786,7415,786,7256,530,7256,530,7256,530v-74,,-74,,-74,c7182,786,7182,786,7182,786v-105,,-105,,-105,c7077,11,7077,11,7077,11v105,,105,,105,c7182,430,7182,430,7182,430v85,,85,,85,c7407,246,7407,246,7407,246v125,,125,,125,l7352,484xm8614,440v,346,,346,,346c8509,786,8509,786,8509,786v,-321,,-321,,-321c8509,385,8458,335,8388,335v-72,,-123,54,-123,130c8265,786,8265,786,8265,786v-105,,-105,,-105,c8160,465,8160,465,8160,465v,-80,-50,-130,-121,-130c7967,335,7917,389,7917,465v,321,,321,,321c7813,786,7813,786,7813,786v,-540,,-540,,-540c7917,246,7917,246,7917,246v,69,,69,,69c7942,267,7998,237,8063,237v72,,131,34,166,84c8256,285,8310,237,8402,237v124,,212,90,212,203xm8963,237v-163,,-271,120,-271,280c8692,674,8799,795,8964,795v142,,215,-91,238,-151c9122,601,9122,601,9122,601v-17,48,-72,100,-158,100c8880,701,8811,656,8797,553v423,,423,,423,c9220,504,9220,504,9220,504v,-142,-99,-267,-257,-267xm8800,465v18,-89,83,-136,162,-136c9054,329,9110,398,9111,465r-311,xm9533,237v-163,,-271,120,-271,280c9262,674,9369,795,9534,795v142,,216,-91,239,-151c9692,601,9692,601,9692,601v-17,48,-72,100,-158,100c9450,701,9381,656,9367,553v423,,423,,423,c9790,504,9790,504,9790,504v,-142,-99,-267,-257,-267xm9370,465v18,-89,83,-136,162,-136c9624,329,9681,398,9682,465r-312,xm10187,235v,113,,113,,113c9983,450,9983,450,9983,450v,336,,336,,336c9879,786,9879,786,9879,786v,-540,,-540,,-540c9983,246,9983,246,9983,246v,97,,97,,97l10187,235xe" fillcolor="#4e1037" stroked="f">
                <v:path arrowok="t" o:connecttype="custom" o:connectlocs="349919,102108;273712,197239;433430,251147;343569,215631;389928,177261;1074843,158869;979266,105913;672531,158869;770648,209606;770648,62787;725559,137306;462325,0;565205,254318;506462,158869;203537,0;203537,149039;101610,149039;101610,0;203537,0;1490809,3488;1580988,252098;1523197,163626;1763886,75154;1814056,190580;1845491,159821;1810880,147454;1971233,110352;1873434,78008;1976314,163943;2063000,222290;2062682,75154;2010925,147454;2171913,249244;2164292,25685;2393232,249244;2280509,249244;2280509,136355;2334489,153479;2701873,147454;2591054,249244;2513894,249244;2513894,99888;2735213,139526;2921922,204215;2927637,175359;2845714,104327;2940974,163943;3027342,222290;3027025,75154;2975267,147454;3169914,249244;3169914,108767" o:connectangles="0,0,0,0,0,0,0,0,0,0,0,0,0,0,0,0,0,0,0,0,0,0,0,0,0,0,0,0,0,0,0,0,0,0,0,0,0,0,0,0,0,0,0,0,0,0,0,0,0,0,0,0"/>
                <o:lock v:ext="edit" verticies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9pt;height:39pt" o:bullet="t">
        <v:imagedata r:id="rId1" o:title="JU Plaatjes bullet kleiner"/>
      </v:shape>
    </w:pict>
  </w:numPicBullet>
  <w:numPicBullet w:numPicBulletId="1">
    <w:pict>
      <v:shape id="_x0000_i1029" type="#_x0000_t75" style="width:39pt;height:39pt" o:bullet="t">
        <v:imagedata r:id="rId2" o:title="JU Plaatjes bullet kleinst"/>
      </v:shape>
    </w:pict>
  </w:numPicBullet>
  <w:abstractNum w:abstractNumId="0" w15:restartNumberingAfterBreak="0">
    <w:nsid w:val="FFFFFF7C"/>
    <w:multiLevelType w:val="singleLevel"/>
    <w:tmpl w:val="B2F88022"/>
    <w:lvl w:ilvl="0">
      <w:start w:val="1"/>
      <w:numFmt w:val="decimal"/>
      <w:pStyle w:val="Lijstnummering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D7EE23C"/>
    <w:lvl w:ilvl="0">
      <w:start w:val="1"/>
      <w:numFmt w:val="decimal"/>
      <w:pStyle w:val="Lijstnummering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71E464C"/>
    <w:lvl w:ilvl="0">
      <w:start w:val="1"/>
      <w:numFmt w:val="decimal"/>
      <w:pStyle w:val="Lijstnummering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9BCA8A2"/>
    <w:lvl w:ilvl="0">
      <w:start w:val="1"/>
      <w:numFmt w:val="decimal"/>
      <w:pStyle w:val="Lijstnummering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FDA57F2"/>
    <w:lvl w:ilvl="0">
      <w:start w:val="1"/>
      <w:numFmt w:val="bullet"/>
      <w:pStyle w:val="Lijstopsomtek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D74BEC0"/>
    <w:lvl w:ilvl="0">
      <w:start w:val="1"/>
      <w:numFmt w:val="bullet"/>
      <w:pStyle w:val="Lijstopsomtek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76286BC"/>
    <w:lvl w:ilvl="0">
      <w:start w:val="1"/>
      <w:numFmt w:val="bullet"/>
      <w:pStyle w:val="Lijstopsomtek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22B4DA"/>
    <w:lvl w:ilvl="0">
      <w:start w:val="1"/>
      <w:numFmt w:val="bullet"/>
      <w:pStyle w:val="Lijstopsomtek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5301F96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D3ED8C8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F74FD7"/>
    <w:multiLevelType w:val="multilevel"/>
    <w:tmpl w:val="FAEA7ADE"/>
    <w:styleLink w:val="OpsommingletterHabeo"/>
    <w:lvl w:ilvl="0">
      <w:start w:val="1"/>
      <w:numFmt w:val="none"/>
      <w:pStyle w:val="OpsommingletterbasistekstHabeo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pStyle w:val="Opsommingletter1eniveauHabeo"/>
      <w:lvlText w:val="%2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pStyle w:val="Opsommingletter2eniveauHabeo"/>
      <w:lvlText w:val="%3"/>
      <w:lvlJc w:val="left"/>
      <w:pPr>
        <w:ind w:left="1071" w:hanging="357"/>
      </w:pPr>
      <w:rPr>
        <w:rFonts w:hint="default"/>
        <w:color w:val="EE7656" w:themeColor="accent2"/>
      </w:rPr>
    </w:lvl>
    <w:lvl w:ilvl="3">
      <w:start w:val="1"/>
      <w:numFmt w:val="lowerLetter"/>
      <w:pStyle w:val="Opsommingletter3eniveauHabeo"/>
      <w:lvlText w:val="%4"/>
      <w:lvlJc w:val="left"/>
      <w:pPr>
        <w:ind w:left="1429" w:hanging="358"/>
      </w:pPr>
      <w:rPr>
        <w:rFonts w:hint="default"/>
        <w:color w:val="EE7656" w:themeColor="accent2"/>
      </w:rPr>
    </w:lvl>
    <w:lvl w:ilvl="4">
      <w:start w:val="1"/>
      <w:numFmt w:val="lowerLetter"/>
      <w:lvlText w:val="%5"/>
      <w:lvlJc w:val="left"/>
      <w:pPr>
        <w:ind w:left="1786" w:hanging="357"/>
      </w:pPr>
      <w:rPr>
        <w:rFonts w:hint="default"/>
        <w:color w:val="EE7656" w:themeColor="accent2"/>
      </w:rPr>
    </w:lvl>
    <w:lvl w:ilvl="5">
      <w:start w:val="1"/>
      <w:numFmt w:val="lowerLetter"/>
      <w:lvlText w:val="%6"/>
      <w:lvlJc w:val="left"/>
      <w:pPr>
        <w:ind w:left="2143" w:hanging="357"/>
      </w:pPr>
      <w:rPr>
        <w:rFonts w:hint="default"/>
        <w:color w:val="EE7656" w:themeColor="accent2"/>
      </w:rPr>
    </w:lvl>
    <w:lvl w:ilvl="6">
      <w:start w:val="1"/>
      <w:numFmt w:val="lowerLetter"/>
      <w:lvlText w:val="%7"/>
      <w:lvlJc w:val="left"/>
      <w:pPr>
        <w:ind w:left="2500" w:hanging="357"/>
      </w:pPr>
      <w:rPr>
        <w:rFonts w:hint="default"/>
        <w:color w:val="EE7656" w:themeColor="accent2"/>
      </w:rPr>
    </w:lvl>
    <w:lvl w:ilvl="7">
      <w:start w:val="1"/>
      <w:numFmt w:val="lowerLetter"/>
      <w:lvlText w:val="%8"/>
      <w:lvlJc w:val="left"/>
      <w:pPr>
        <w:ind w:left="2857" w:hanging="357"/>
      </w:pPr>
      <w:rPr>
        <w:rFonts w:hint="default"/>
        <w:color w:val="EE7656" w:themeColor="accent2"/>
      </w:rPr>
    </w:lvl>
    <w:lvl w:ilvl="8">
      <w:start w:val="1"/>
      <w:numFmt w:val="lowerLetter"/>
      <w:lvlText w:val="%9"/>
      <w:lvlJc w:val="left"/>
      <w:pPr>
        <w:ind w:left="3214" w:hanging="357"/>
      </w:pPr>
      <w:rPr>
        <w:rFonts w:hint="default"/>
        <w:color w:val="EE7656" w:themeColor="accent2"/>
      </w:rPr>
    </w:lvl>
  </w:abstractNum>
  <w:abstractNum w:abstractNumId="11" w15:restartNumberingAfterBreak="0">
    <w:nsid w:val="0BC24928"/>
    <w:multiLevelType w:val="multilevel"/>
    <w:tmpl w:val="60CA8B24"/>
    <w:styleLink w:val="OpsommingstreepjeHabeo"/>
    <w:lvl w:ilvl="0">
      <w:start w:val="1"/>
      <w:numFmt w:val="bullet"/>
      <w:pStyle w:val="Opsommingstreepje1eniveauHabeo"/>
      <w:lvlText w:val="–"/>
      <w:lvlJc w:val="left"/>
      <w:pPr>
        <w:ind w:left="357" w:hanging="357"/>
      </w:pPr>
      <w:rPr>
        <w:rFonts w:asciiTheme="minorHAnsi" w:hAnsiTheme="minorHAnsi" w:hint="default"/>
      </w:rPr>
    </w:lvl>
    <w:lvl w:ilvl="1">
      <w:start w:val="1"/>
      <w:numFmt w:val="bullet"/>
      <w:pStyle w:val="Opsommingstreepje2eniveauHabeo"/>
      <w:lvlText w:val="–"/>
      <w:lvlJc w:val="left"/>
      <w:pPr>
        <w:ind w:left="714" w:hanging="357"/>
      </w:pPr>
      <w:rPr>
        <w:rFonts w:asciiTheme="minorHAnsi" w:hAnsiTheme="minorHAnsi" w:hint="default"/>
      </w:rPr>
    </w:lvl>
    <w:lvl w:ilvl="2">
      <w:start w:val="1"/>
      <w:numFmt w:val="bullet"/>
      <w:pStyle w:val="Opsommingstreepje3eniveauHabeo"/>
      <w:lvlText w:val="–"/>
      <w:lvlJc w:val="left"/>
      <w:pPr>
        <w:ind w:left="1071" w:hanging="357"/>
      </w:pPr>
      <w:rPr>
        <w:rFonts w:asciiTheme="minorHAnsi" w:hAnsiTheme="minorHAnsi" w:hint="default"/>
      </w:rPr>
    </w:lvl>
    <w:lvl w:ilvl="3">
      <w:start w:val="1"/>
      <w:numFmt w:val="bullet"/>
      <w:lvlText w:val="–"/>
      <w:lvlJc w:val="left"/>
      <w:pPr>
        <w:ind w:left="1429" w:hanging="358"/>
      </w:pPr>
      <w:rPr>
        <w:rFonts w:asciiTheme="minorHAnsi" w:hAnsiTheme="minorHAnsi" w:hint="default"/>
      </w:rPr>
    </w:lvl>
    <w:lvl w:ilvl="4">
      <w:start w:val="1"/>
      <w:numFmt w:val="bullet"/>
      <w:lvlText w:val="–"/>
      <w:lvlJc w:val="left"/>
      <w:pPr>
        <w:ind w:left="1786" w:hanging="357"/>
      </w:pPr>
      <w:rPr>
        <w:rFonts w:asciiTheme="minorHAnsi" w:hAnsiTheme="minorHAnsi" w:hint="default"/>
      </w:rPr>
    </w:lvl>
    <w:lvl w:ilvl="5">
      <w:start w:val="1"/>
      <w:numFmt w:val="bullet"/>
      <w:lvlText w:val="–"/>
      <w:lvlJc w:val="left"/>
      <w:pPr>
        <w:ind w:left="2143" w:hanging="357"/>
      </w:pPr>
      <w:rPr>
        <w:rFonts w:asciiTheme="minorHAnsi" w:hAnsiTheme="minorHAnsi" w:hint="default"/>
      </w:rPr>
    </w:lvl>
    <w:lvl w:ilvl="6">
      <w:start w:val="1"/>
      <w:numFmt w:val="bullet"/>
      <w:lvlText w:val="–"/>
      <w:lvlJc w:val="left"/>
      <w:pPr>
        <w:ind w:left="2500" w:hanging="357"/>
      </w:pPr>
      <w:rPr>
        <w:rFonts w:asciiTheme="minorHAnsi" w:hAnsiTheme="minorHAnsi" w:hint="default"/>
      </w:rPr>
    </w:lvl>
    <w:lvl w:ilvl="7">
      <w:start w:val="1"/>
      <w:numFmt w:val="bullet"/>
      <w:lvlText w:val="–"/>
      <w:lvlJc w:val="left"/>
      <w:pPr>
        <w:ind w:left="2857" w:hanging="357"/>
      </w:pPr>
      <w:rPr>
        <w:rFonts w:asciiTheme="minorHAnsi" w:hAnsiTheme="minorHAnsi" w:hint="default"/>
      </w:rPr>
    </w:lvl>
    <w:lvl w:ilvl="8">
      <w:start w:val="1"/>
      <w:numFmt w:val="bullet"/>
      <w:lvlText w:val="–"/>
      <w:lvlJc w:val="left"/>
      <w:pPr>
        <w:ind w:left="3214" w:hanging="357"/>
      </w:pPr>
      <w:rPr>
        <w:rFonts w:asciiTheme="minorHAnsi" w:hAnsiTheme="minorHAnsi" w:hint="default"/>
      </w:rPr>
    </w:lvl>
  </w:abstractNum>
  <w:abstractNum w:abstractNumId="12" w15:restartNumberingAfterBreak="0">
    <w:nsid w:val="13E86A68"/>
    <w:multiLevelType w:val="multilevel"/>
    <w:tmpl w:val="4E06C6A6"/>
    <w:styleLink w:val="AgendapuntlijstHabeo"/>
    <w:lvl w:ilvl="0">
      <w:start w:val="1"/>
      <w:numFmt w:val="decimal"/>
      <w:pStyle w:val="AgendapuntHabeo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80" w:hanging="68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.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1A4330DF"/>
    <w:multiLevelType w:val="multilevel"/>
    <w:tmpl w:val="BA7A90DA"/>
    <w:styleLink w:val="OpsommingnummerHabeo"/>
    <w:lvl w:ilvl="0">
      <w:start w:val="1"/>
      <w:numFmt w:val="none"/>
      <w:pStyle w:val="OpsommingnummerbasistekstHabeo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pStyle w:val="Opsommingnummer1eniveauHabeo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pStyle w:val="Opsommingnummer2eniveauHabeo"/>
      <w:lvlText w:val="%3."/>
      <w:lvlJc w:val="left"/>
      <w:pPr>
        <w:ind w:left="1071" w:hanging="357"/>
      </w:pPr>
      <w:rPr>
        <w:rFonts w:hint="default"/>
        <w:color w:val="EE7656" w:themeColor="accent2"/>
      </w:rPr>
    </w:lvl>
    <w:lvl w:ilvl="3">
      <w:start w:val="1"/>
      <w:numFmt w:val="decimal"/>
      <w:pStyle w:val="Opsommingnummer3eniveauHabeo"/>
      <w:lvlText w:val="%4."/>
      <w:lvlJc w:val="left"/>
      <w:pPr>
        <w:ind w:left="1429" w:hanging="358"/>
      </w:pPr>
      <w:rPr>
        <w:rFonts w:hint="default"/>
        <w:color w:val="EE7656" w:themeColor="accent2"/>
      </w:rPr>
    </w:lvl>
    <w:lvl w:ilvl="4">
      <w:start w:val="1"/>
      <w:numFmt w:val="decimal"/>
      <w:lvlText w:val="%5."/>
      <w:lvlJc w:val="left"/>
      <w:pPr>
        <w:ind w:left="1786" w:hanging="357"/>
      </w:pPr>
      <w:rPr>
        <w:rFonts w:hint="default"/>
        <w:color w:val="EE7656" w:themeColor="accent2"/>
      </w:rPr>
    </w:lvl>
    <w:lvl w:ilvl="5">
      <w:start w:val="1"/>
      <w:numFmt w:val="decimal"/>
      <w:lvlText w:val="%6."/>
      <w:lvlJc w:val="left"/>
      <w:pPr>
        <w:ind w:left="2143" w:hanging="357"/>
      </w:pPr>
      <w:rPr>
        <w:rFonts w:hint="default"/>
        <w:color w:val="EE7656" w:themeColor="accent2"/>
      </w:rPr>
    </w:lvl>
    <w:lvl w:ilvl="6">
      <w:start w:val="1"/>
      <w:numFmt w:val="decimal"/>
      <w:lvlText w:val="%7."/>
      <w:lvlJc w:val="left"/>
      <w:pPr>
        <w:ind w:left="2500" w:hanging="357"/>
      </w:pPr>
      <w:rPr>
        <w:rFonts w:hint="default"/>
        <w:color w:val="EE7656" w:themeColor="accent2"/>
      </w:rPr>
    </w:lvl>
    <w:lvl w:ilvl="7">
      <w:start w:val="1"/>
      <w:numFmt w:val="decimal"/>
      <w:lvlText w:val="%8."/>
      <w:lvlJc w:val="left"/>
      <w:pPr>
        <w:ind w:left="2857" w:hanging="357"/>
      </w:pPr>
      <w:rPr>
        <w:rFonts w:hint="default"/>
        <w:color w:val="EE7656" w:themeColor="accent2"/>
      </w:rPr>
    </w:lvl>
    <w:lvl w:ilvl="8">
      <w:start w:val="1"/>
      <w:numFmt w:val="decimal"/>
      <w:lvlText w:val="%9."/>
      <w:lvlJc w:val="left"/>
      <w:pPr>
        <w:ind w:left="3214" w:hanging="357"/>
      </w:pPr>
      <w:rPr>
        <w:rFonts w:hint="default"/>
        <w:color w:val="EE7656" w:themeColor="accent2"/>
      </w:rPr>
    </w:lvl>
  </w:abstractNum>
  <w:abstractNum w:abstractNumId="14" w15:restartNumberingAfterBreak="0">
    <w:nsid w:val="27994F45"/>
    <w:multiLevelType w:val="multilevel"/>
    <w:tmpl w:val="10A04120"/>
    <w:styleLink w:val="BijlagenummeringHabeo"/>
    <w:lvl w:ilvl="0">
      <w:start w:val="1"/>
      <w:numFmt w:val="decimal"/>
      <w:pStyle w:val="Bijlagekop1Habeo"/>
      <w:suff w:val="space"/>
      <w:lvlText w:val="Bijlage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Bijlagekop2Habeo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2AFF36EE"/>
    <w:multiLevelType w:val="multilevel"/>
    <w:tmpl w:val="04130023"/>
    <w:styleLink w:val="Artikelsectie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Sectie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6" w15:restartNumberingAfterBreak="0">
    <w:nsid w:val="4DE45B28"/>
    <w:multiLevelType w:val="multilevel"/>
    <w:tmpl w:val="0413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53221547"/>
    <w:multiLevelType w:val="multilevel"/>
    <w:tmpl w:val="4E06C6A6"/>
    <w:numStyleLink w:val="AgendapuntlijstHabeo"/>
  </w:abstractNum>
  <w:abstractNum w:abstractNumId="18" w15:restartNumberingAfterBreak="0">
    <w:nsid w:val="5FA80606"/>
    <w:multiLevelType w:val="multilevel"/>
    <w:tmpl w:val="10A04120"/>
    <w:numStyleLink w:val="BijlagenummeringHabeo"/>
  </w:abstractNum>
  <w:abstractNum w:abstractNumId="19" w15:restartNumberingAfterBreak="0">
    <w:nsid w:val="61693693"/>
    <w:multiLevelType w:val="multilevel"/>
    <w:tmpl w:val="CD083FA8"/>
    <w:numStyleLink w:val="KopnummeringHabeo"/>
  </w:abstractNum>
  <w:abstractNum w:abstractNumId="20" w15:restartNumberingAfterBreak="0">
    <w:nsid w:val="63F335A0"/>
    <w:multiLevelType w:val="multilevel"/>
    <w:tmpl w:val="CF7663F0"/>
    <w:styleLink w:val="OpsommingtekenHabeo"/>
    <w:lvl w:ilvl="0">
      <w:start w:val="1"/>
      <w:numFmt w:val="bullet"/>
      <w:pStyle w:val="Opsommingteken1eniveauHabeo"/>
      <w:lvlText w:val=""/>
      <w:lvlPicBulletId w:val="0"/>
      <w:lvlJc w:val="left"/>
      <w:pPr>
        <w:ind w:left="357" w:hanging="357"/>
      </w:pPr>
      <w:rPr>
        <w:rFonts w:ascii="Symbol" w:hAnsi="Symbol" w:hint="default"/>
        <w:color w:val="auto"/>
      </w:rPr>
    </w:lvl>
    <w:lvl w:ilvl="1">
      <w:start w:val="1"/>
      <w:numFmt w:val="bullet"/>
      <w:pStyle w:val="Opsommingteken2eniveauHabeo"/>
      <w:lvlText w:val="–"/>
      <w:lvlJc w:val="left"/>
      <w:pPr>
        <w:ind w:left="714" w:hanging="357"/>
      </w:pPr>
      <w:rPr>
        <w:rFonts w:asciiTheme="minorHAnsi" w:hAnsiTheme="minorHAnsi" w:hint="default"/>
      </w:rPr>
    </w:lvl>
    <w:lvl w:ilvl="2">
      <w:start w:val="1"/>
      <w:numFmt w:val="bullet"/>
      <w:pStyle w:val="Opsommingteken3eniveauHabeo"/>
      <w:lvlText w:val="&gt;"/>
      <w:lvlJc w:val="left"/>
      <w:pPr>
        <w:ind w:left="1071" w:hanging="357"/>
      </w:pPr>
      <w:rPr>
        <w:rFonts w:asciiTheme="minorHAnsi" w:hAnsiTheme="minorHAnsi" w:hint="default"/>
      </w:rPr>
    </w:lvl>
    <w:lvl w:ilvl="3">
      <w:start w:val="1"/>
      <w:numFmt w:val="bullet"/>
      <w:lvlText w:val="»"/>
      <w:lvlJc w:val="left"/>
      <w:pPr>
        <w:ind w:left="1429" w:hanging="358"/>
      </w:pPr>
      <w:rPr>
        <w:rFonts w:asciiTheme="minorHAnsi" w:hAnsiTheme="minorHAnsi" w:hint="default"/>
      </w:rPr>
    </w:lvl>
    <w:lvl w:ilvl="4">
      <w:start w:val="1"/>
      <w:numFmt w:val="bullet"/>
      <w:lvlText w:val="-"/>
      <w:lvlJc w:val="left"/>
      <w:pPr>
        <w:ind w:left="1786" w:hanging="357"/>
      </w:pPr>
      <w:rPr>
        <w:rFonts w:asciiTheme="minorHAnsi" w:hAnsiTheme="minorHAnsi" w:hint="default"/>
      </w:rPr>
    </w:lvl>
    <w:lvl w:ilvl="5">
      <w:start w:val="1"/>
      <w:numFmt w:val="bullet"/>
      <w:lvlText w:val="-"/>
      <w:lvlJc w:val="left"/>
      <w:pPr>
        <w:ind w:left="2143" w:hanging="357"/>
      </w:pPr>
      <w:rPr>
        <w:rFonts w:asciiTheme="minorHAnsi" w:hAnsiTheme="minorHAnsi" w:hint="default"/>
        <w:color w:val="230C1C" w:themeColor="text1"/>
      </w:rPr>
    </w:lvl>
    <w:lvl w:ilvl="6">
      <w:start w:val="1"/>
      <w:numFmt w:val="bullet"/>
      <w:lvlText w:val="-"/>
      <w:lvlJc w:val="left"/>
      <w:pPr>
        <w:ind w:left="2500" w:hanging="357"/>
      </w:pPr>
      <w:rPr>
        <w:rFonts w:asciiTheme="minorHAnsi" w:hAnsiTheme="minorHAnsi" w:hint="default"/>
        <w:color w:val="230C1C" w:themeColor="text1"/>
      </w:rPr>
    </w:lvl>
    <w:lvl w:ilvl="7">
      <w:start w:val="1"/>
      <w:numFmt w:val="bullet"/>
      <w:lvlText w:val="-"/>
      <w:lvlJc w:val="left"/>
      <w:pPr>
        <w:ind w:left="2857" w:hanging="357"/>
      </w:pPr>
      <w:rPr>
        <w:rFonts w:asciiTheme="minorHAnsi" w:hAnsiTheme="minorHAnsi" w:hint="default"/>
        <w:color w:val="230C1C" w:themeColor="text1"/>
      </w:rPr>
    </w:lvl>
    <w:lvl w:ilvl="8">
      <w:start w:val="1"/>
      <w:numFmt w:val="bullet"/>
      <w:lvlText w:val="-"/>
      <w:lvlJc w:val="left"/>
      <w:pPr>
        <w:ind w:left="3214" w:hanging="357"/>
      </w:pPr>
      <w:rPr>
        <w:rFonts w:asciiTheme="minorHAnsi" w:hAnsiTheme="minorHAnsi" w:hint="default"/>
        <w:color w:val="230C1C" w:themeColor="text1"/>
      </w:rPr>
    </w:lvl>
  </w:abstractNum>
  <w:abstractNum w:abstractNumId="21" w15:restartNumberingAfterBreak="0">
    <w:nsid w:val="6CA11D32"/>
    <w:multiLevelType w:val="multilevel"/>
    <w:tmpl w:val="CD083FA8"/>
    <w:styleLink w:val="KopnummeringHabeo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992" w:hanging="99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1134" w:hanging="1134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1276" w:hanging="1276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1418" w:hanging="1418"/>
      </w:pPr>
      <w:rPr>
        <w:rFonts w:hint="default"/>
      </w:rPr>
    </w:lvl>
  </w:abstractNum>
  <w:abstractNum w:abstractNumId="22" w15:restartNumberingAfterBreak="0">
    <w:nsid w:val="7ABD053E"/>
    <w:multiLevelType w:val="multilevel"/>
    <w:tmpl w:val="F37A1DFE"/>
    <w:styleLink w:val="OpsommingplusjeHabeo"/>
    <w:lvl w:ilvl="0">
      <w:start w:val="1"/>
      <w:numFmt w:val="bullet"/>
      <w:pStyle w:val="Opsommingplusje1eniveauHabeo"/>
      <w:lvlText w:val=""/>
      <w:lvlPicBulletId w:val="0"/>
      <w:lvlJc w:val="left"/>
      <w:pPr>
        <w:ind w:left="357" w:hanging="357"/>
      </w:pPr>
      <w:rPr>
        <w:rFonts w:ascii="Symbol" w:hAnsi="Symbol" w:hint="default"/>
        <w:color w:val="auto"/>
      </w:rPr>
    </w:lvl>
    <w:lvl w:ilvl="1">
      <w:start w:val="1"/>
      <w:numFmt w:val="bullet"/>
      <w:pStyle w:val="Opsommingplusje2eniveauHabeo"/>
      <w:lvlText w:val=""/>
      <w:lvlPicBulletId w:val="1"/>
      <w:lvlJc w:val="left"/>
      <w:pPr>
        <w:ind w:left="714" w:hanging="357"/>
      </w:pPr>
      <w:rPr>
        <w:rFonts w:ascii="Symbol" w:hAnsi="Symbol" w:hint="default"/>
        <w:color w:val="auto"/>
      </w:rPr>
    </w:lvl>
    <w:lvl w:ilvl="2">
      <w:start w:val="1"/>
      <w:numFmt w:val="bullet"/>
      <w:pStyle w:val="Opsommingplusje3eniveauHabeo"/>
      <w:lvlText w:val=""/>
      <w:lvlPicBulletId w:val="1"/>
      <w:lvlJc w:val="left"/>
      <w:pPr>
        <w:ind w:left="1071" w:hanging="35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1"/>
      <w:lvlJc w:val="left"/>
      <w:pPr>
        <w:ind w:left="1429" w:hanging="358"/>
      </w:pPr>
      <w:rPr>
        <w:rFonts w:ascii="Symbol" w:hAnsi="Symbol" w:cs="Times New Roman" w:hint="default"/>
        <w:color w:val="auto"/>
      </w:rPr>
    </w:lvl>
    <w:lvl w:ilvl="4">
      <w:start w:val="1"/>
      <w:numFmt w:val="bullet"/>
      <w:lvlText w:val=""/>
      <w:lvlPicBulletId w:val="1"/>
      <w:lvlJc w:val="left"/>
      <w:pPr>
        <w:ind w:left="1786" w:hanging="357"/>
      </w:pPr>
      <w:rPr>
        <w:rFonts w:ascii="Symbol" w:hAnsi="Symbol" w:cs="Times New Roman" w:hint="default"/>
        <w:color w:val="auto"/>
      </w:rPr>
    </w:lvl>
    <w:lvl w:ilvl="5">
      <w:start w:val="1"/>
      <w:numFmt w:val="bullet"/>
      <w:lvlText w:val=""/>
      <w:lvlPicBulletId w:val="1"/>
      <w:lvlJc w:val="left"/>
      <w:pPr>
        <w:ind w:left="2143" w:hanging="357"/>
      </w:pPr>
      <w:rPr>
        <w:rFonts w:ascii="Symbol" w:hAnsi="Symbol" w:cs="Times New Roman" w:hint="default"/>
        <w:color w:val="auto"/>
      </w:rPr>
    </w:lvl>
    <w:lvl w:ilvl="6">
      <w:start w:val="1"/>
      <w:numFmt w:val="bullet"/>
      <w:lvlText w:val=""/>
      <w:lvlPicBulletId w:val="1"/>
      <w:lvlJc w:val="left"/>
      <w:pPr>
        <w:ind w:left="2500" w:hanging="357"/>
      </w:pPr>
      <w:rPr>
        <w:rFonts w:ascii="Symbol" w:hAnsi="Symbol" w:cs="Times New Roman" w:hint="default"/>
        <w:color w:val="auto"/>
      </w:rPr>
    </w:lvl>
    <w:lvl w:ilvl="7">
      <w:start w:val="1"/>
      <w:numFmt w:val="bullet"/>
      <w:lvlText w:val=""/>
      <w:lvlPicBulletId w:val="1"/>
      <w:lvlJc w:val="left"/>
      <w:pPr>
        <w:ind w:left="2857" w:hanging="357"/>
      </w:pPr>
      <w:rPr>
        <w:rFonts w:ascii="Symbol" w:hAnsi="Symbol" w:cs="Times New Roman" w:hint="default"/>
        <w:color w:val="auto"/>
      </w:rPr>
    </w:lvl>
    <w:lvl w:ilvl="8">
      <w:start w:val="1"/>
      <w:numFmt w:val="bullet"/>
      <w:lvlText w:val=""/>
      <w:lvlPicBulletId w:val="1"/>
      <w:lvlJc w:val="left"/>
      <w:pPr>
        <w:ind w:left="3214" w:hanging="357"/>
      </w:pPr>
      <w:rPr>
        <w:rFonts w:ascii="Symbol" w:hAnsi="Symbol" w:cs="Times New Roman" w:hint="default"/>
        <w:color w:val="auto"/>
      </w:rPr>
    </w:lvl>
  </w:abstractNum>
  <w:abstractNum w:abstractNumId="23" w15:restartNumberingAfterBreak="0">
    <w:nsid w:val="7C157CCF"/>
    <w:multiLevelType w:val="multilevel"/>
    <w:tmpl w:val="0413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0724397">
    <w:abstractNumId w:val="9"/>
  </w:num>
  <w:num w:numId="2" w16cid:durableId="1675716825">
    <w:abstractNumId w:val="7"/>
  </w:num>
  <w:num w:numId="3" w16cid:durableId="2046755822">
    <w:abstractNumId w:val="6"/>
  </w:num>
  <w:num w:numId="4" w16cid:durableId="1535121376">
    <w:abstractNumId w:val="5"/>
  </w:num>
  <w:num w:numId="5" w16cid:durableId="1389765911">
    <w:abstractNumId w:val="4"/>
  </w:num>
  <w:num w:numId="6" w16cid:durableId="1255086751">
    <w:abstractNumId w:val="8"/>
  </w:num>
  <w:num w:numId="7" w16cid:durableId="1628393292">
    <w:abstractNumId w:val="3"/>
  </w:num>
  <w:num w:numId="8" w16cid:durableId="1012537426">
    <w:abstractNumId w:val="2"/>
  </w:num>
  <w:num w:numId="9" w16cid:durableId="1646086583">
    <w:abstractNumId w:val="1"/>
  </w:num>
  <w:num w:numId="10" w16cid:durableId="874196496">
    <w:abstractNumId w:val="0"/>
  </w:num>
  <w:num w:numId="11" w16cid:durableId="2023896236">
    <w:abstractNumId w:val="22"/>
  </w:num>
  <w:num w:numId="12" w16cid:durableId="604462985">
    <w:abstractNumId w:val="11"/>
  </w:num>
  <w:num w:numId="13" w16cid:durableId="2102529224">
    <w:abstractNumId w:val="20"/>
  </w:num>
  <w:num w:numId="14" w16cid:durableId="1769618687">
    <w:abstractNumId w:val="14"/>
  </w:num>
  <w:num w:numId="15" w16cid:durableId="530530442">
    <w:abstractNumId w:val="21"/>
  </w:num>
  <w:num w:numId="16" w16cid:durableId="1956979247">
    <w:abstractNumId w:val="13"/>
  </w:num>
  <w:num w:numId="17" w16cid:durableId="1493788284">
    <w:abstractNumId w:val="10"/>
  </w:num>
  <w:num w:numId="18" w16cid:durableId="1704819060">
    <w:abstractNumId w:val="23"/>
  </w:num>
  <w:num w:numId="19" w16cid:durableId="1430466960">
    <w:abstractNumId w:val="16"/>
  </w:num>
  <w:num w:numId="20" w16cid:durableId="709573224">
    <w:abstractNumId w:val="15"/>
  </w:num>
  <w:num w:numId="21" w16cid:durableId="1062681630">
    <w:abstractNumId w:val="12"/>
  </w:num>
  <w:num w:numId="22" w16cid:durableId="1152332215">
    <w:abstractNumId w:val="17"/>
  </w:num>
  <w:num w:numId="23" w16cid:durableId="1156454097">
    <w:abstractNumId w:val="18"/>
  </w:num>
  <w:num w:numId="24" w16cid:durableId="1051031126">
    <w:abstractNumId w:val="19"/>
  </w:num>
  <w:num w:numId="25" w16cid:durableId="417219952">
    <w:abstractNumId w:val="10"/>
  </w:num>
  <w:num w:numId="26" w16cid:durableId="595406450">
    <w:abstractNumId w:val="13"/>
  </w:num>
  <w:num w:numId="27" w16cid:durableId="189030755">
    <w:abstractNumId w:val="22"/>
  </w:num>
  <w:num w:numId="28" w16cid:durableId="1837570500">
    <w:abstractNumId w:val="11"/>
  </w:num>
  <w:num w:numId="29" w16cid:durableId="2001805442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162"/>
    <w:rsid w:val="0000108E"/>
    <w:rsid w:val="000024DA"/>
    <w:rsid w:val="00017E5E"/>
    <w:rsid w:val="000204AD"/>
    <w:rsid w:val="00025D93"/>
    <w:rsid w:val="00032144"/>
    <w:rsid w:val="00040569"/>
    <w:rsid w:val="000466EE"/>
    <w:rsid w:val="00051109"/>
    <w:rsid w:val="0005155F"/>
    <w:rsid w:val="00062395"/>
    <w:rsid w:val="0007190D"/>
    <w:rsid w:val="00086162"/>
    <w:rsid w:val="000878B0"/>
    <w:rsid w:val="000A3729"/>
    <w:rsid w:val="000A4099"/>
    <w:rsid w:val="000A6E3C"/>
    <w:rsid w:val="000B727F"/>
    <w:rsid w:val="000B75CC"/>
    <w:rsid w:val="000C09E1"/>
    <w:rsid w:val="000C102E"/>
    <w:rsid w:val="000C1260"/>
    <w:rsid w:val="000C2E3B"/>
    <w:rsid w:val="000C632E"/>
    <w:rsid w:val="000E03E0"/>
    <w:rsid w:val="000E7744"/>
    <w:rsid w:val="00103744"/>
    <w:rsid w:val="00107738"/>
    <w:rsid w:val="00115AF9"/>
    <w:rsid w:val="00117C02"/>
    <w:rsid w:val="00127AA9"/>
    <w:rsid w:val="00131A2A"/>
    <w:rsid w:val="001476E8"/>
    <w:rsid w:val="00163289"/>
    <w:rsid w:val="00171A6B"/>
    <w:rsid w:val="00173754"/>
    <w:rsid w:val="00181257"/>
    <w:rsid w:val="00186141"/>
    <w:rsid w:val="001A0343"/>
    <w:rsid w:val="001A5DF5"/>
    <w:rsid w:val="001A63A7"/>
    <w:rsid w:val="001B0D01"/>
    <w:rsid w:val="001B56BF"/>
    <w:rsid w:val="001C23F3"/>
    <w:rsid w:val="001C44A9"/>
    <w:rsid w:val="001C66E4"/>
    <w:rsid w:val="001D0F2C"/>
    <w:rsid w:val="001D6A1E"/>
    <w:rsid w:val="001D75C4"/>
    <w:rsid w:val="001D7E3F"/>
    <w:rsid w:val="001E23CD"/>
    <w:rsid w:val="001E7B9F"/>
    <w:rsid w:val="00204F95"/>
    <w:rsid w:val="00205FFA"/>
    <w:rsid w:val="00212D20"/>
    <w:rsid w:val="00215368"/>
    <w:rsid w:val="00220037"/>
    <w:rsid w:val="00220B79"/>
    <w:rsid w:val="002270D7"/>
    <w:rsid w:val="00233D0D"/>
    <w:rsid w:val="002341E5"/>
    <w:rsid w:val="00234A61"/>
    <w:rsid w:val="00251E71"/>
    <w:rsid w:val="00266019"/>
    <w:rsid w:val="00267F1D"/>
    <w:rsid w:val="0027684A"/>
    <w:rsid w:val="0028524C"/>
    <w:rsid w:val="00293CD1"/>
    <w:rsid w:val="002A3A31"/>
    <w:rsid w:val="002A4782"/>
    <w:rsid w:val="002B128C"/>
    <w:rsid w:val="002B66A9"/>
    <w:rsid w:val="002D5185"/>
    <w:rsid w:val="002D6856"/>
    <w:rsid w:val="002E0FAE"/>
    <w:rsid w:val="002E3479"/>
    <w:rsid w:val="002E7604"/>
    <w:rsid w:val="002E7CC6"/>
    <w:rsid w:val="002F5489"/>
    <w:rsid w:val="00311068"/>
    <w:rsid w:val="00311753"/>
    <w:rsid w:val="00320C9F"/>
    <w:rsid w:val="0032151C"/>
    <w:rsid w:val="003215C7"/>
    <w:rsid w:val="003273E8"/>
    <w:rsid w:val="00337C33"/>
    <w:rsid w:val="003413DC"/>
    <w:rsid w:val="00342270"/>
    <w:rsid w:val="00355EA0"/>
    <w:rsid w:val="00377EE7"/>
    <w:rsid w:val="00381188"/>
    <w:rsid w:val="003A0EAC"/>
    <w:rsid w:val="003A63DA"/>
    <w:rsid w:val="003B63F9"/>
    <w:rsid w:val="003B795E"/>
    <w:rsid w:val="003D0548"/>
    <w:rsid w:val="003D0B8A"/>
    <w:rsid w:val="003D10F4"/>
    <w:rsid w:val="003D7D9F"/>
    <w:rsid w:val="003E366A"/>
    <w:rsid w:val="003E6C82"/>
    <w:rsid w:val="003E7187"/>
    <w:rsid w:val="003F186F"/>
    <w:rsid w:val="003F3299"/>
    <w:rsid w:val="00414391"/>
    <w:rsid w:val="00414E41"/>
    <w:rsid w:val="00415B28"/>
    <w:rsid w:val="004174E5"/>
    <w:rsid w:val="00436A8B"/>
    <w:rsid w:val="00442A53"/>
    <w:rsid w:val="00443D96"/>
    <w:rsid w:val="004450F0"/>
    <w:rsid w:val="004521A3"/>
    <w:rsid w:val="00453ABE"/>
    <w:rsid w:val="00456E21"/>
    <w:rsid w:val="0046495A"/>
    <w:rsid w:val="00483CC6"/>
    <w:rsid w:val="004924AC"/>
    <w:rsid w:val="004A25FF"/>
    <w:rsid w:val="004A2C36"/>
    <w:rsid w:val="004A40AA"/>
    <w:rsid w:val="004B3DB4"/>
    <w:rsid w:val="004C13A1"/>
    <w:rsid w:val="004C20D0"/>
    <w:rsid w:val="004C5073"/>
    <w:rsid w:val="004D05C5"/>
    <w:rsid w:val="004D67E3"/>
    <w:rsid w:val="004D7352"/>
    <w:rsid w:val="004E5BA5"/>
    <w:rsid w:val="004F5DFE"/>
    <w:rsid w:val="004F7846"/>
    <w:rsid w:val="00500FE0"/>
    <w:rsid w:val="005067A8"/>
    <w:rsid w:val="00506EEC"/>
    <w:rsid w:val="005112E2"/>
    <w:rsid w:val="00511403"/>
    <w:rsid w:val="00514A82"/>
    <w:rsid w:val="005267FB"/>
    <w:rsid w:val="00531536"/>
    <w:rsid w:val="00532543"/>
    <w:rsid w:val="0054352B"/>
    <w:rsid w:val="00547073"/>
    <w:rsid w:val="00553D8F"/>
    <w:rsid w:val="00557F4A"/>
    <w:rsid w:val="00570F65"/>
    <w:rsid w:val="00576E23"/>
    <w:rsid w:val="00584AF2"/>
    <w:rsid w:val="005B5D92"/>
    <w:rsid w:val="005B62F4"/>
    <w:rsid w:val="005C20AA"/>
    <w:rsid w:val="005D0E17"/>
    <w:rsid w:val="005D6750"/>
    <w:rsid w:val="005E319F"/>
    <w:rsid w:val="005E50AF"/>
    <w:rsid w:val="005E727C"/>
    <w:rsid w:val="005E7E4A"/>
    <w:rsid w:val="005F61CF"/>
    <w:rsid w:val="006108A5"/>
    <w:rsid w:val="0061336D"/>
    <w:rsid w:val="00620F0D"/>
    <w:rsid w:val="00627FAF"/>
    <w:rsid w:val="00630409"/>
    <w:rsid w:val="00630F54"/>
    <w:rsid w:val="00631C04"/>
    <w:rsid w:val="00632CF8"/>
    <w:rsid w:val="006378E6"/>
    <w:rsid w:val="006470CB"/>
    <w:rsid w:val="0064716E"/>
    <w:rsid w:val="006635B4"/>
    <w:rsid w:val="006646AF"/>
    <w:rsid w:val="006734FF"/>
    <w:rsid w:val="00675C73"/>
    <w:rsid w:val="00677A9F"/>
    <w:rsid w:val="00677AB6"/>
    <w:rsid w:val="00681D85"/>
    <w:rsid w:val="00686E31"/>
    <w:rsid w:val="006912C0"/>
    <w:rsid w:val="0069239F"/>
    <w:rsid w:val="006A6636"/>
    <w:rsid w:val="006A712A"/>
    <w:rsid w:val="006A74DA"/>
    <w:rsid w:val="006A7757"/>
    <w:rsid w:val="006C1AA3"/>
    <w:rsid w:val="006C7509"/>
    <w:rsid w:val="006D3B07"/>
    <w:rsid w:val="006D4AD5"/>
    <w:rsid w:val="00701CA3"/>
    <w:rsid w:val="00711BCE"/>
    <w:rsid w:val="007159F5"/>
    <w:rsid w:val="00717560"/>
    <w:rsid w:val="00723AFE"/>
    <w:rsid w:val="00733EC2"/>
    <w:rsid w:val="0073621A"/>
    <w:rsid w:val="00763CBE"/>
    <w:rsid w:val="007653F1"/>
    <w:rsid w:val="00773A13"/>
    <w:rsid w:val="00773AD7"/>
    <w:rsid w:val="00773EA9"/>
    <w:rsid w:val="007778EC"/>
    <w:rsid w:val="0078238B"/>
    <w:rsid w:val="00782F6C"/>
    <w:rsid w:val="00790195"/>
    <w:rsid w:val="007910B2"/>
    <w:rsid w:val="007A0703"/>
    <w:rsid w:val="007A2A07"/>
    <w:rsid w:val="007A3484"/>
    <w:rsid w:val="007A3C4B"/>
    <w:rsid w:val="007A69DC"/>
    <w:rsid w:val="007A7BAF"/>
    <w:rsid w:val="007B4213"/>
    <w:rsid w:val="007B4754"/>
    <w:rsid w:val="007E049D"/>
    <w:rsid w:val="007F222A"/>
    <w:rsid w:val="007F2DF9"/>
    <w:rsid w:val="007F60AC"/>
    <w:rsid w:val="008124B7"/>
    <w:rsid w:val="00822AB0"/>
    <w:rsid w:val="0083188B"/>
    <w:rsid w:val="008324D3"/>
    <w:rsid w:val="00841573"/>
    <w:rsid w:val="00850B41"/>
    <w:rsid w:val="00854EC3"/>
    <w:rsid w:val="00860C86"/>
    <w:rsid w:val="00863184"/>
    <w:rsid w:val="008809AC"/>
    <w:rsid w:val="0088642A"/>
    <w:rsid w:val="00890CA1"/>
    <w:rsid w:val="008925FC"/>
    <w:rsid w:val="008A0576"/>
    <w:rsid w:val="008A3723"/>
    <w:rsid w:val="008A4D3B"/>
    <w:rsid w:val="008B40CA"/>
    <w:rsid w:val="008B4992"/>
    <w:rsid w:val="008C5146"/>
    <w:rsid w:val="008C757B"/>
    <w:rsid w:val="008D19EC"/>
    <w:rsid w:val="008D7D13"/>
    <w:rsid w:val="008F029C"/>
    <w:rsid w:val="009112F9"/>
    <w:rsid w:val="00917FC6"/>
    <w:rsid w:val="00922EFF"/>
    <w:rsid w:val="00934714"/>
    <w:rsid w:val="00934C2F"/>
    <w:rsid w:val="00934D77"/>
    <w:rsid w:val="009378D9"/>
    <w:rsid w:val="00943765"/>
    <w:rsid w:val="0094785C"/>
    <w:rsid w:val="009574F9"/>
    <w:rsid w:val="00964070"/>
    <w:rsid w:val="00971447"/>
    <w:rsid w:val="00972AD9"/>
    <w:rsid w:val="009812DE"/>
    <w:rsid w:val="0098452D"/>
    <w:rsid w:val="00985D0C"/>
    <w:rsid w:val="009963D0"/>
    <w:rsid w:val="009A2C11"/>
    <w:rsid w:val="009B1264"/>
    <w:rsid w:val="009B49BE"/>
    <w:rsid w:val="009B6B97"/>
    <w:rsid w:val="009B6F92"/>
    <w:rsid w:val="009E2161"/>
    <w:rsid w:val="009E612F"/>
    <w:rsid w:val="009E6FC4"/>
    <w:rsid w:val="009F497D"/>
    <w:rsid w:val="00A03E62"/>
    <w:rsid w:val="00A04002"/>
    <w:rsid w:val="00A17FAF"/>
    <w:rsid w:val="00A24C78"/>
    <w:rsid w:val="00A30A69"/>
    <w:rsid w:val="00A3537F"/>
    <w:rsid w:val="00A43361"/>
    <w:rsid w:val="00A43E13"/>
    <w:rsid w:val="00A45A62"/>
    <w:rsid w:val="00A532A1"/>
    <w:rsid w:val="00A543EA"/>
    <w:rsid w:val="00A64363"/>
    <w:rsid w:val="00A71667"/>
    <w:rsid w:val="00A72A81"/>
    <w:rsid w:val="00A806AB"/>
    <w:rsid w:val="00A858BD"/>
    <w:rsid w:val="00A872FE"/>
    <w:rsid w:val="00A93DAA"/>
    <w:rsid w:val="00A94BA1"/>
    <w:rsid w:val="00AA4544"/>
    <w:rsid w:val="00AB2F56"/>
    <w:rsid w:val="00AB42CC"/>
    <w:rsid w:val="00AB75C6"/>
    <w:rsid w:val="00AC5A80"/>
    <w:rsid w:val="00AC6F65"/>
    <w:rsid w:val="00AC76CB"/>
    <w:rsid w:val="00AD186F"/>
    <w:rsid w:val="00AE356E"/>
    <w:rsid w:val="00AE38D1"/>
    <w:rsid w:val="00AE662B"/>
    <w:rsid w:val="00AF0F2D"/>
    <w:rsid w:val="00AF1D74"/>
    <w:rsid w:val="00AF76BF"/>
    <w:rsid w:val="00B009FD"/>
    <w:rsid w:val="00B14D6F"/>
    <w:rsid w:val="00B17884"/>
    <w:rsid w:val="00B214C8"/>
    <w:rsid w:val="00B218FB"/>
    <w:rsid w:val="00B2637D"/>
    <w:rsid w:val="00B33A49"/>
    <w:rsid w:val="00B41BAA"/>
    <w:rsid w:val="00B430BE"/>
    <w:rsid w:val="00B44A3C"/>
    <w:rsid w:val="00B454E0"/>
    <w:rsid w:val="00B50CF4"/>
    <w:rsid w:val="00B5311B"/>
    <w:rsid w:val="00B65192"/>
    <w:rsid w:val="00B71A9B"/>
    <w:rsid w:val="00B819AE"/>
    <w:rsid w:val="00B83D40"/>
    <w:rsid w:val="00B83D4E"/>
    <w:rsid w:val="00B930D5"/>
    <w:rsid w:val="00B94ACB"/>
    <w:rsid w:val="00BA14CC"/>
    <w:rsid w:val="00BA69B7"/>
    <w:rsid w:val="00BC431A"/>
    <w:rsid w:val="00BC5110"/>
    <w:rsid w:val="00BD3DD0"/>
    <w:rsid w:val="00BE03BA"/>
    <w:rsid w:val="00BE367B"/>
    <w:rsid w:val="00BE716D"/>
    <w:rsid w:val="00BF014A"/>
    <w:rsid w:val="00BF3373"/>
    <w:rsid w:val="00C04A90"/>
    <w:rsid w:val="00C11F82"/>
    <w:rsid w:val="00C12332"/>
    <w:rsid w:val="00C22855"/>
    <w:rsid w:val="00C27DAD"/>
    <w:rsid w:val="00C3225D"/>
    <w:rsid w:val="00C32CE6"/>
    <w:rsid w:val="00C358D8"/>
    <w:rsid w:val="00C36D17"/>
    <w:rsid w:val="00C52940"/>
    <w:rsid w:val="00C5384F"/>
    <w:rsid w:val="00C57F59"/>
    <w:rsid w:val="00C87F92"/>
    <w:rsid w:val="00C9251C"/>
    <w:rsid w:val="00C92B77"/>
    <w:rsid w:val="00CA169E"/>
    <w:rsid w:val="00CC20B1"/>
    <w:rsid w:val="00CC3A3F"/>
    <w:rsid w:val="00CC3C70"/>
    <w:rsid w:val="00CC6A0E"/>
    <w:rsid w:val="00CC6FB5"/>
    <w:rsid w:val="00D03A66"/>
    <w:rsid w:val="00D129A0"/>
    <w:rsid w:val="00D13B41"/>
    <w:rsid w:val="00D23899"/>
    <w:rsid w:val="00D278A0"/>
    <w:rsid w:val="00D27DFA"/>
    <w:rsid w:val="00D305F9"/>
    <w:rsid w:val="00D34F4C"/>
    <w:rsid w:val="00D374DC"/>
    <w:rsid w:val="00D37741"/>
    <w:rsid w:val="00D411A9"/>
    <w:rsid w:val="00D456F9"/>
    <w:rsid w:val="00D46FC8"/>
    <w:rsid w:val="00D47B7C"/>
    <w:rsid w:val="00D631B1"/>
    <w:rsid w:val="00D82DEA"/>
    <w:rsid w:val="00D87566"/>
    <w:rsid w:val="00D940F7"/>
    <w:rsid w:val="00D95269"/>
    <w:rsid w:val="00DA26F7"/>
    <w:rsid w:val="00DA280B"/>
    <w:rsid w:val="00DB02EE"/>
    <w:rsid w:val="00DB1C94"/>
    <w:rsid w:val="00DC4B5E"/>
    <w:rsid w:val="00DD2516"/>
    <w:rsid w:val="00DD2B33"/>
    <w:rsid w:val="00DD40FA"/>
    <w:rsid w:val="00DD64C8"/>
    <w:rsid w:val="00DD7381"/>
    <w:rsid w:val="00DE5B55"/>
    <w:rsid w:val="00DE6E11"/>
    <w:rsid w:val="00DE7C1F"/>
    <w:rsid w:val="00DF0229"/>
    <w:rsid w:val="00DF49A4"/>
    <w:rsid w:val="00E0385C"/>
    <w:rsid w:val="00E1293C"/>
    <w:rsid w:val="00E2016C"/>
    <w:rsid w:val="00E30BCD"/>
    <w:rsid w:val="00E41F71"/>
    <w:rsid w:val="00E448D0"/>
    <w:rsid w:val="00E50831"/>
    <w:rsid w:val="00E55A32"/>
    <w:rsid w:val="00E56E70"/>
    <w:rsid w:val="00E60201"/>
    <w:rsid w:val="00E655AD"/>
    <w:rsid w:val="00E85522"/>
    <w:rsid w:val="00E8565E"/>
    <w:rsid w:val="00E8652A"/>
    <w:rsid w:val="00E86809"/>
    <w:rsid w:val="00EA7161"/>
    <w:rsid w:val="00EB6872"/>
    <w:rsid w:val="00EB7763"/>
    <w:rsid w:val="00EE1714"/>
    <w:rsid w:val="00EE461D"/>
    <w:rsid w:val="00EF0268"/>
    <w:rsid w:val="00EF32B9"/>
    <w:rsid w:val="00F001A6"/>
    <w:rsid w:val="00F01327"/>
    <w:rsid w:val="00F07558"/>
    <w:rsid w:val="00F11075"/>
    <w:rsid w:val="00F122CF"/>
    <w:rsid w:val="00F13B84"/>
    <w:rsid w:val="00F147E9"/>
    <w:rsid w:val="00F23456"/>
    <w:rsid w:val="00F306A8"/>
    <w:rsid w:val="00F32FE1"/>
    <w:rsid w:val="00F33422"/>
    <w:rsid w:val="00F34634"/>
    <w:rsid w:val="00F366C8"/>
    <w:rsid w:val="00F40159"/>
    <w:rsid w:val="00F54822"/>
    <w:rsid w:val="00F5563E"/>
    <w:rsid w:val="00F605CE"/>
    <w:rsid w:val="00F6467A"/>
    <w:rsid w:val="00F65D3F"/>
    <w:rsid w:val="00F7424A"/>
    <w:rsid w:val="00F76EA6"/>
    <w:rsid w:val="00F7755D"/>
    <w:rsid w:val="00F87DEE"/>
    <w:rsid w:val="00F900CF"/>
    <w:rsid w:val="00F94ED0"/>
    <w:rsid w:val="00FA1E64"/>
    <w:rsid w:val="00FA448F"/>
    <w:rsid w:val="00FB5D73"/>
    <w:rsid w:val="00FC023D"/>
    <w:rsid w:val="00FC0287"/>
    <w:rsid w:val="00FC06DE"/>
    <w:rsid w:val="00FC554B"/>
    <w:rsid w:val="00FD024E"/>
    <w:rsid w:val="00FD0458"/>
    <w:rsid w:val="00FD1AD3"/>
    <w:rsid w:val="00FD2BD2"/>
    <w:rsid w:val="00FD39A0"/>
    <w:rsid w:val="00FD4A46"/>
    <w:rsid w:val="00FE0B17"/>
    <w:rsid w:val="00FF2E7A"/>
    <w:rsid w:val="00FF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02B6E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color w:val="230C1C"/>
        <w:sz w:val="22"/>
        <w:szCs w:val="22"/>
        <w:lang w:val="nl-NL" w:eastAsia="nl-NL" w:bidi="nl-NL"/>
      </w:rPr>
    </w:rPrDefault>
    <w:pPrDefault>
      <w:pPr>
        <w:spacing w:line="330" w:lineRule="atLeast"/>
      </w:pPr>
    </w:pPrDefault>
  </w:docDefaults>
  <w:latentStyles w:defLockedState="0" w:defUIPriority="99" w:defSemiHidden="0" w:defUnhideWhenUsed="0" w:defQFormat="0" w:count="376">
    <w:lsdException w:name="heading 1" w:uiPriority="3" w:qFormat="1"/>
    <w:lsdException w:name="heading 2" w:semiHidden="1" w:uiPriority="5" w:qFormat="1"/>
    <w:lsdException w:name="heading 3" w:semiHidden="1" w:uiPriority="7" w:qFormat="1"/>
    <w:lsdException w:name="heading 4" w:semiHidden="1" w:uiPriority="9" w:qFormat="1"/>
    <w:lsdException w:name="heading 5" w:semiHidden="1" w:uiPriority="59"/>
    <w:lsdException w:name="heading 6" w:semiHidden="1" w:uiPriority="60"/>
    <w:lsdException w:name="heading 7" w:semiHidden="1" w:uiPriority="61"/>
    <w:lsdException w:name="heading 8" w:semiHidden="1" w:uiPriority="62"/>
    <w:lsdException w:name="heading 9" w:semiHidden="1" w:uiPriority="63"/>
    <w:lsdException w:name="toc 1" w:uiPriority="39"/>
    <w:lsdException w:name="toc 2" w:uiPriority="39"/>
    <w:lsdException w:name="toc 3" w:uiPriority="52"/>
    <w:lsdException w:name="toc 4" w:uiPriority="39"/>
    <w:lsdException w:name="toc 5" w:uiPriority="39"/>
    <w:lsdException w:name="toc 6" w:uiPriority="55"/>
    <w:lsdException w:name="toc 7" w:uiPriority="56"/>
    <w:lsdException w:name="toc 8" w:uiPriority="57"/>
    <w:lsdException w:name="toc 9" w:uiPriority="58"/>
    <w:lsdException w:name="footnote text" w:uiPriority="36"/>
    <w:lsdException w:name="annotation text" w:semiHidden="1"/>
    <w:lsdException w:name="caption" w:semiHidden="1" w:uiPriority="34"/>
    <w:lsdException w:name="envelope address" w:semiHidden="1"/>
    <w:lsdException w:name="envelope return" w:semiHidden="1"/>
    <w:lsdException w:name="footnote reference" w:uiPriority="35"/>
    <w:lsdException w:name="annotation reference" w:semiHidden="1"/>
    <w:lsdException w:name="page number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/>
    <w:lsdException w:name="Closing" w:semiHidden="1"/>
    <w:lsdException w:name="Signature" w:semiHidden="1"/>
    <w:lsdException w:name="Default Paragraph Font" w:uiPriority="3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Strong" w:semiHidden="1"/>
    <w:lsdException w:name="Emphasis" w:semiHidden="1"/>
    <w:lsdException w:name="Document Map" w:semiHidden="1"/>
    <w:lsdException w:name="Plain Text" w:semiHidden="1"/>
    <w:lsdException w:name="E-mail Signature" w:semiHidden="1"/>
    <w:lsdException w:name="HTML Top of Form" w:uiPriority="0"/>
    <w:lsdException w:name="HTML Bottom of Form" w:uiPriority="0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/>
    <w:lsdException w:name="Quote" w:semiHidden="1"/>
    <w:lsdException w:name="Intense Quote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/>
    <w:lsdException w:name="TOC Heading" w:semiHidden="1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Standaard">
    <w:name w:val="Normal"/>
    <w:aliases w:val="Normal Habeo+"/>
    <w:next w:val="BasistekstHabeo"/>
    <w:uiPriority w:val="94"/>
    <w:semiHidden/>
    <w:rsid w:val="00F900CF"/>
  </w:style>
  <w:style w:type="paragraph" w:styleId="Kop1">
    <w:name w:val="heading 1"/>
    <w:aliases w:val="Kop 1 Habeo+"/>
    <w:basedOn w:val="ZsysbasisHabeo"/>
    <w:next w:val="BasistekstHabeo"/>
    <w:link w:val="Kop1Char"/>
    <w:uiPriority w:val="3"/>
    <w:qFormat/>
    <w:rsid w:val="00A17FAF"/>
    <w:pPr>
      <w:keepNext/>
      <w:keepLines/>
      <w:numPr>
        <w:numId w:val="24"/>
      </w:numPr>
      <w:spacing w:after="340" w:line="440" w:lineRule="atLeast"/>
      <w:outlineLvl w:val="0"/>
    </w:pPr>
    <w:rPr>
      <w:bCs/>
      <w:color w:val="EE7656"/>
      <w:sz w:val="34"/>
      <w:szCs w:val="32"/>
    </w:rPr>
  </w:style>
  <w:style w:type="paragraph" w:styleId="Kop2">
    <w:name w:val="heading 2"/>
    <w:aliases w:val="Kop 2 Habeo+"/>
    <w:basedOn w:val="ZsysbasisHabeo"/>
    <w:next w:val="BasistekstHabeo"/>
    <w:link w:val="Kop2Char"/>
    <w:uiPriority w:val="5"/>
    <w:qFormat/>
    <w:rsid w:val="00FD1AD3"/>
    <w:pPr>
      <w:keepNext/>
      <w:keepLines/>
      <w:numPr>
        <w:ilvl w:val="1"/>
        <w:numId w:val="24"/>
      </w:numPr>
      <w:spacing w:after="300" w:line="300" w:lineRule="atLeast"/>
      <w:outlineLvl w:val="1"/>
    </w:pPr>
    <w:rPr>
      <w:b/>
      <w:bCs/>
      <w:iCs/>
      <w:color w:val="auto"/>
      <w:szCs w:val="28"/>
    </w:rPr>
  </w:style>
  <w:style w:type="paragraph" w:styleId="Kop3">
    <w:name w:val="heading 3"/>
    <w:aliases w:val="Kop 3 Habeo+"/>
    <w:basedOn w:val="ZsysbasisHabeo"/>
    <w:next w:val="BasistekstHabeo"/>
    <w:link w:val="Kop3Char"/>
    <w:uiPriority w:val="7"/>
    <w:semiHidden/>
    <w:qFormat/>
    <w:rsid w:val="00DB1C94"/>
    <w:pPr>
      <w:keepNext/>
      <w:keepLines/>
      <w:numPr>
        <w:ilvl w:val="2"/>
        <w:numId w:val="24"/>
      </w:numPr>
      <w:outlineLvl w:val="2"/>
    </w:pPr>
    <w:rPr>
      <w:i/>
      <w:iCs/>
      <w:color w:val="auto"/>
      <w:sz w:val="18"/>
    </w:rPr>
  </w:style>
  <w:style w:type="paragraph" w:styleId="Kop4">
    <w:name w:val="heading 4"/>
    <w:aliases w:val="Kop 4 Habeo+"/>
    <w:basedOn w:val="ZsysbasisHabeo"/>
    <w:next w:val="BasistekstHabeo"/>
    <w:link w:val="Kop4Char"/>
    <w:uiPriority w:val="9"/>
    <w:semiHidden/>
    <w:qFormat/>
    <w:rsid w:val="00DB1C94"/>
    <w:pPr>
      <w:keepNext/>
      <w:keepLines/>
      <w:numPr>
        <w:ilvl w:val="3"/>
        <w:numId w:val="24"/>
      </w:numPr>
      <w:outlineLvl w:val="3"/>
    </w:pPr>
    <w:rPr>
      <w:bCs/>
      <w:color w:val="auto"/>
      <w:sz w:val="18"/>
      <w:szCs w:val="24"/>
    </w:rPr>
  </w:style>
  <w:style w:type="paragraph" w:styleId="Kop5">
    <w:name w:val="heading 5"/>
    <w:aliases w:val="Kop 5 Habeo+"/>
    <w:basedOn w:val="ZsysbasisHabeo"/>
    <w:next w:val="BasistekstHabeo"/>
    <w:link w:val="Kop5Char"/>
    <w:uiPriority w:val="97"/>
    <w:semiHidden/>
    <w:rsid w:val="00DB1C94"/>
    <w:pPr>
      <w:keepNext/>
      <w:keepLines/>
      <w:numPr>
        <w:ilvl w:val="4"/>
        <w:numId w:val="24"/>
      </w:numPr>
      <w:outlineLvl w:val="4"/>
    </w:pPr>
    <w:rPr>
      <w:bCs/>
      <w:iCs/>
      <w:color w:val="auto"/>
      <w:sz w:val="18"/>
    </w:rPr>
  </w:style>
  <w:style w:type="paragraph" w:styleId="Kop6">
    <w:name w:val="heading 6"/>
    <w:aliases w:val="Kop 6 Habeo+"/>
    <w:basedOn w:val="ZsysbasisHabeo"/>
    <w:next w:val="BasistekstHabeo"/>
    <w:link w:val="Kop6Char"/>
    <w:uiPriority w:val="97"/>
    <w:semiHidden/>
    <w:rsid w:val="00DB1C94"/>
    <w:pPr>
      <w:keepNext/>
      <w:keepLines/>
      <w:numPr>
        <w:ilvl w:val="5"/>
        <w:numId w:val="24"/>
      </w:numPr>
      <w:outlineLvl w:val="5"/>
    </w:pPr>
    <w:rPr>
      <w:color w:val="auto"/>
      <w:sz w:val="18"/>
    </w:rPr>
  </w:style>
  <w:style w:type="paragraph" w:styleId="Kop7">
    <w:name w:val="heading 7"/>
    <w:aliases w:val="Kop 7 Habeo+"/>
    <w:basedOn w:val="ZsysbasisHabeo"/>
    <w:next w:val="BasistekstHabeo"/>
    <w:link w:val="Kop7Char"/>
    <w:uiPriority w:val="97"/>
    <w:semiHidden/>
    <w:rsid w:val="00DB1C94"/>
    <w:pPr>
      <w:keepNext/>
      <w:keepLines/>
      <w:numPr>
        <w:ilvl w:val="6"/>
        <w:numId w:val="24"/>
      </w:numPr>
      <w:outlineLvl w:val="6"/>
    </w:pPr>
    <w:rPr>
      <w:bCs/>
      <w:color w:val="auto"/>
      <w:sz w:val="18"/>
      <w:szCs w:val="20"/>
    </w:rPr>
  </w:style>
  <w:style w:type="paragraph" w:styleId="Kop8">
    <w:name w:val="heading 8"/>
    <w:aliases w:val="Kop 8 Habeo+"/>
    <w:basedOn w:val="ZsysbasisHabeo"/>
    <w:next w:val="BasistekstHabeo"/>
    <w:link w:val="Kop8Char"/>
    <w:uiPriority w:val="97"/>
    <w:semiHidden/>
    <w:rsid w:val="00DB1C94"/>
    <w:pPr>
      <w:keepNext/>
      <w:keepLines/>
      <w:numPr>
        <w:ilvl w:val="7"/>
        <w:numId w:val="24"/>
      </w:numPr>
      <w:outlineLvl w:val="7"/>
    </w:pPr>
    <w:rPr>
      <w:iCs/>
      <w:color w:val="auto"/>
      <w:sz w:val="18"/>
      <w:szCs w:val="20"/>
    </w:rPr>
  </w:style>
  <w:style w:type="paragraph" w:styleId="Kop9">
    <w:name w:val="heading 9"/>
    <w:aliases w:val="Kop 9 Habeo+"/>
    <w:basedOn w:val="ZsysbasisHabeo"/>
    <w:next w:val="BasistekstHabeo"/>
    <w:link w:val="Kop9Char"/>
    <w:uiPriority w:val="97"/>
    <w:semiHidden/>
    <w:rsid w:val="00DB1C94"/>
    <w:pPr>
      <w:keepNext/>
      <w:keepLines/>
      <w:numPr>
        <w:ilvl w:val="8"/>
        <w:numId w:val="24"/>
      </w:numPr>
      <w:outlineLvl w:val="8"/>
    </w:pPr>
    <w:rPr>
      <w:bCs/>
      <w:color w:val="auto"/>
      <w:sz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ZsysbasisHabeo">
    <w:name w:val="Zsysbasis Habeo+"/>
    <w:next w:val="BasistekstHabeo"/>
    <w:link w:val="ZsysbasisHabeoChar"/>
    <w:uiPriority w:val="96"/>
    <w:semiHidden/>
    <w:rsid w:val="00117C02"/>
  </w:style>
  <w:style w:type="character" w:customStyle="1" w:styleId="ZsysbasisHabeoChar">
    <w:name w:val="Zsysbasis Habeo+ Char"/>
    <w:basedOn w:val="Standaardalinea-lettertype"/>
    <w:link w:val="ZsysbasisHabeo"/>
    <w:uiPriority w:val="96"/>
    <w:semiHidden/>
    <w:rsid w:val="00117C02"/>
    <w:rPr>
      <w:rFonts w:ascii="Arial" w:hAnsi="Arial" w:cs="Arial"/>
    </w:rPr>
  </w:style>
  <w:style w:type="paragraph" w:customStyle="1" w:styleId="AdresvakHabeo">
    <w:name w:val="Adresvak Habeo+"/>
    <w:basedOn w:val="ZsysbasisHabeo"/>
    <w:uiPriority w:val="27"/>
    <w:rsid w:val="001D7E3F"/>
    <w:rPr>
      <w:noProof/>
    </w:rPr>
  </w:style>
  <w:style w:type="paragraph" w:customStyle="1" w:styleId="AfzendergegevenskopjeHabeo">
    <w:name w:val="Afzendergegevens kopje Habeo+"/>
    <w:basedOn w:val="ZsysbasisDocDataHabeo"/>
    <w:uiPriority w:val="37"/>
    <w:semiHidden/>
    <w:rsid w:val="001D7E3F"/>
  </w:style>
  <w:style w:type="paragraph" w:customStyle="1" w:styleId="AfzendergegevensHabeo">
    <w:name w:val="Afzendergegevens Habeo+"/>
    <w:basedOn w:val="ZsysbasisDocDataHabeo"/>
    <w:uiPriority w:val="36"/>
    <w:semiHidden/>
    <w:rsid w:val="001D7E3F"/>
  </w:style>
  <w:style w:type="paragraph" w:customStyle="1" w:styleId="AgendapuntHabeo">
    <w:name w:val="Agendapunt Habeo+"/>
    <w:basedOn w:val="ZsysbasisHabeo"/>
    <w:uiPriority w:val="38"/>
    <w:semiHidden/>
    <w:rsid w:val="002E0FAE"/>
    <w:pPr>
      <w:numPr>
        <w:numId w:val="22"/>
      </w:numPr>
    </w:pPr>
  </w:style>
  <w:style w:type="paragraph" w:customStyle="1" w:styleId="AlineavoorafbeeldingHabeo">
    <w:name w:val="Alinea voor afbeelding Habeo+"/>
    <w:basedOn w:val="ZsysbasisHabeo"/>
    <w:next w:val="BasistekstHabeo"/>
    <w:uiPriority w:val="39"/>
    <w:semiHidden/>
    <w:rsid w:val="001D7E3F"/>
  </w:style>
  <w:style w:type="paragraph" w:customStyle="1" w:styleId="BasistekstcursiefHabeo">
    <w:name w:val="Basistekst cursief Habeo+"/>
    <w:basedOn w:val="ZsysbasisHabeo"/>
    <w:next w:val="BasistekstHabeo"/>
    <w:link w:val="BasistekstcursiefHabeoChar"/>
    <w:uiPriority w:val="1"/>
    <w:qFormat/>
    <w:rsid w:val="001D7E3F"/>
    <w:rPr>
      <w:i/>
      <w:iCs/>
    </w:rPr>
  </w:style>
  <w:style w:type="paragraph" w:customStyle="1" w:styleId="BasistekstvetHabeo">
    <w:name w:val="Basistekst vet Habeo+"/>
    <w:basedOn w:val="ZsysbasisHabeo"/>
    <w:next w:val="BasistekstHabeo"/>
    <w:link w:val="BasistekstvetHabeoChar"/>
    <w:uiPriority w:val="2"/>
    <w:qFormat/>
    <w:rsid w:val="00FD1AD3"/>
    <w:rPr>
      <w:b/>
    </w:rPr>
  </w:style>
  <w:style w:type="paragraph" w:customStyle="1" w:styleId="BasistekstHabeo">
    <w:name w:val="Basistekst Habeo+"/>
    <w:basedOn w:val="ZsysbasisHabeo"/>
    <w:qFormat/>
    <w:rsid w:val="001D7E3F"/>
  </w:style>
  <w:style w:type="paragraph" w:customStyle="1" w:styleId="Bijlagekop1Habeo">
    <w:name w:val="Bijlage kop 1 Habeo+"/>
    <w:basedOn w:val="ZsysbasisHabeo"/>
    <w:next w:val="BasistekstHabeo"/>
    <w:uiPriority w:val="7"/>
    <w:qFormat/>
    <w:rsid w:val="00E0385C"/>
    <w:pPr>
      <w:keepNext/>
      <w:keepLines/>
      <w:numPr>
        <w:numId w:val="23"/>
      </w:numPr>
      <w:spacing w:after="620" w:line="440" w:lineRule="atLeast"/>
      <w:outlineLvl w:val="0"/>
    </w:pPr>
    <w:rPr>
      <w:bCs/>
      <w:color w:val="EE7656"/>
      <w:sz w:val="34"/>
      <w:szCs w:val="32"/>
    </w:rPr>
  </w:style>
  <w:style w:type="paragraph" w:customStyle="1" w:styleId="Bijlagekop2Habeo">
    <w:name w:val="Bijlage kop 2 Habeo+"/>
    <w:basedOn w:val="ZsysbasisHabeo"/>
    <w:next w:val="BasistekstHabeo"/>
    <w:uiPriority w:val="8"/>
    <w:qFormat/>
    <w:rsid w:val="00FD1AD3"/>
    <w:pPr>
      <w:keepNext/>
      <w:keepLines/>
      <w:numPr>
        <w:ilvl w:val="1"/>
        <w:numId w:val="23"/>
      </w:numPr>
      <w:spacing w:after="300" w:line="300" w:lineRule="atLeast"/>
      <w:outlineLvl w:val="1"/>
    </w:pPr>
    <w:rPr>
      <w:b/>
      <w:bCs/>
      <w:iCs/>
      <w:szCs w:val="28"/>
    </w:rPr>
  </w:style>
  <w:style w:type="paragraph" w:styleId="Bijschrift">
    <w:name w:val="caption"/>
    <w:aliases w:val="Bijschrift Habeo+"/>
    <w:basedOn w:val="ZsysbasisHabeo"/>
    <w:next w:val="BasistekstHabeo"/>
    <w:uiPriority w:val="34"/>
    <w:rsid w:val="001D7E3F"/>
  </w:style>
  <w:style w:type="paragraph" w:customStyle="1" w:styleId="DocumentgegevenskopjeHabeo">
    <w:name w:val="Documentgegevens kopje Habeo+"/>
    <w:basedOn w:val="ZsysbasisDocDataHabeo"/>
    <w:uiPriority w:val="47"/>
    <w:semiHidden/>
    <w:rsid w:val="001D7E3F"/>
  </w:style>
  <w:style w:type="paragraph" w:customStyle="1" w:styleId="DocumentgegevensHabeo">
    <w:name w:val="Documentgegevens Habeo+"/>
    <w:basedOn w:val="ZsysbasisDocDataHabeo"/>
    <w:uiPriority w:val="46"/>
    <w:semiHidden/>
    <w:rsid w:val="001D7E3F"/>
  </w:style>
  <w:style w:type="paragraph" w:customStyle="1" w:styleId="DocumentnaamHabeo">
    <w:name w:val="Documentnaam Habeo+"/>
    <w:basedOn w:val="ZsysbasisHabeo"/>
    <w:next w:val="BasistekstHabeo"/>
    <w:uiPriority w:val="48"/>
    <w:semiHidden/>
    <w:rsid w:val="001D7E3F"/>
  </w:style>
  <w:style w:type="character" w:styleId="Eindnootmarkering">
    <w:name w:val="endnote reference"/>
    <w:aliases w:val="Eindnootmarkering Habeo+"/>
    <w:basedOn w:val="Standaardalinea-lettertype"/>
    <w:uiPriority w:val="97"/>
    <w:semiHidden/>
    <w:rsid w:val="001D7E3F"/>
    <w:rPr>
      <w:color w:val="230C1C"/>
      <w:vertAlign w:val="superscript"/>
    </w:rPr>
  </w:style>
  <w:style w:type="paragraph" w:styleId="Eindnoottekst">
    <w:name w:val="endnote text"/>
    <w:aliases w:val="Eindnoottekst Habeo+"/>
    <w:basedOn w:val="ZsysbasisHabeo"/>
    <w:next w:val="BasistekstHabeo"/>
    <w:link w:val="EindnoottekstChar"/>
    <w:uiPriority w:val="97"/>
    <w:semiHidden/>
    <w:rsid w:val="001D7E3F"/>
    <w:rPr>
      <w:color w:val="auto"/>
      <w:sz w:val="18"/>
    </w:rPr>
  </w:style>
  <w:style w:type="character" w:customStyle="1" w:styleId="EindnoottekstChar">
    <w:name w:val="Eindnoottekst Char"/>
    <w:aliases w:val="Eindnoottekst Habeo+ Char"/>
    <w:basedOn w:val="Standaardalinea-lettertype"/>
    <w:link w:val="Eindnoottekst"/>
    <w:uiPriority w:val="97"/>
    <w:semiHidden/>
    <w:rsid w:val="00D13B41"/>
    <w:rPr>
      <w:rFonts w:ascii="Arial" w:hAnsi="Arial" w:cs="Arial"/>
      <w:color w:val="auto"/>
      <w:sz w:val="18"/>
    </w:rPr>
  </w:style>
  <w:style w:type="character" w:styleId="GevolgdeHyperlink">
    <w:name w:val="FollowedHyperlink"/>
    <w:aliases w:val="GevolgdeHyperlink Habeo+"/>
    <w:basedOn w:val="Standaardalinea-lettertype"/>
    <w:uiPriority w:val="97"/>
    <w:semiHidden/>
    <w:rsid w:val="001D7E3F"/>
    <w:rPr>
      <w:color w:val="auto"/>
      <w:u w:val="single"/>
    </w:rPr>
  </w:style>
  <w:style w:type="character" w:styleId="Hyperlink">
    <w:name w:val="Hyperlink"/>
    <w:aliases w:val="Hyperlink Habeo+"/>
    <w:basedOn w:val="Standaardalinea-lettertype"/>
    <w:uiPriority w:val="99"/>
    <w:rsid w:val="001D7E3F"/>
    <w:rPr>
      <w:color w:val="auto"/>
      <w:u w:val="single"/>
    </w:rPr>
  </w:style>
  <w:style w:type="paragraph" w:styleId="Inhopg1">
    <w:name w:val="toc 1"/>
    <w:aliases w:val="Inhopg 1 Habeo+"/>
    <w:basedOn w:val="ZsysbasisTOCHabeo"/>
    <w:next w:val="BasistekstHabeo"/>
    <w:uiPriority w:val="39"/>
    <w:rsid w:val="00FD1AD3"/>
    <w:pPr>
      <w:spacing w:after="280"/>
      <w:ind w:left="580" w:hanging="580"/>
    </w:pPr>
    <w:rPr>
      <w:rFonts w:eastAsiaTheme="minorHAnsi"/>
      <w:b/>
      <w:lang w:eastAsia="en-US"/>
    </w:rPr>
  </w:style>
  <w:style w:type="paragraph" w:styleId="Inhopg2">
    <w:name w:val="toc 2"/>
    <w:aliases w:val="Inhopg 2 Habeo+"/>
    <w:basedOn w:val="ZsysbasisTOCHabeo"/>
    <w:next w:val="BasistekstHabeo"/>
    <w:uiPriority w:val="39"/>
    <w:rsid w:val="00711BCE"/>
    <w:pPr>
      <w:ind w:left="1140" w:hanging="580"/>
    </w:pPr>
    <w:rPr>
      <w:rFonts w:eastAsiaTheme="minorHAnsi" w:cstheme="minorBidi"/>
      <w:lang w:eastAsia="en-US"/>
    </w:rPr>
  </w:style>
  <w:style w:type="paragraph" w:styleId="Inhopg3">
    <w:name w:val="toc 3"/>
    <w:aliases w:val="Inhopg 3 Habeo+"/>
    <w:basedOn w:val="ZsysbasisTOCHabeo"/>
    <w:next w:val="BasistekstHabeo"/>
    <w:uiPriority w:val="52"/>
    <w:semiHidden/>
    <w:rsid w:val="00F001A6"/>
    <w:rPr>
      <w:rFonts w:eastAsiaTheme="minorHAnsi" w:cstheme="minorBidi"/>
      <w:lang w:eastAsia="en-US"/>
    </w:rPr>
  </w:style>
  <w:style w:type="paragraph" w:styleId="Inhopg4">
    <w:name w:val="toc 4"/>
    <w:aliases w:val="Inhopg 4 Habeo+"/>
    <w:basedOn w:val="ZsysbasisTOCHabeo"/>
    <w:next w:val="BasistekstHabeo"/>
    <w:uiPriority w:val="39"/>
    <w:rsid w:val="00FD1AD3"/>
    <w:pPr>
      <w:ind w:left="0" w:firstLine="0"/>
    </w:pPr>
    <w:rPr>
      <w:rFonts w:eastAsiaTheme="minorHAnsi"/>
      <w:b/>
      <w:lang w:eastAsia="en-US"/>
    </w:rPr>
  </w:style>
  <w:style w:type="paragraph" w:styleId="Inhopg5">
    <w:name w:val="toc 5"/>
    <w:aliases w:val="Inhopg 5 Habeo+"/>
    <w:basedOn w:val="ZsysbasisTOCHabeo"/>
    <w:next w:val="BasistekstHabeo"/>
    <w:uiPriority w:val="39"/>
    <w:rsid w:val="001D0F2C"/>
    <w:pPr>
      <w:ind w:left="560" w:firstLine="0"/>
    </w:pPr>
    <w:rPr>
      <w:rFonts w:eastAsiaTheme="minorHAnsi" w:cstheme="minorBidi"/>
      <w:lang w:eastAsia="en-US"/>
    </w:rPr>
  </w:style>
  <w:style w:type="paragraph" w:styleId="Inhopg6">
    <w:name w:val="toc 6"/>
    <w:aliases w:val="Inhopg 6 Habeo+"/>
    <w:basedOn w:val="ZsysbasisTOCHabeo"/>
    <w:next w:val="BasistekstHabeo"/>
    <w:uiPriority w:val="55"/>
    <w:semiHidden/>
    <w:rsid w:val="008809AC"/>
    <w:pPr>
      <w:ind w:left="0" w:firstLine="0"/>
    </w:pPr>
    <w:rPr>
      <w:rFonts w:eastAsiaTheme="minorHAnsi" w:cstheme="minorBidi"/>
      <w:lang w:eastAsia="en-US"/>
    </w:rPr>
  </w:style>
  <w:style w:type="paragraph" w:styleId="Inhopg7">
    <w:name w:val="toc 7"/>
    <w:aliases w:val="Inhopg 7 Habeo+"/>
    <w:basedOn w:val="ZsysbasisTOCHabeo"/>
    <w:next w:val="BasistekstHabeo"/>
    <w:uiPriority w:val="56"/>
    <w:semiHidden/>
    <w:rsid w:val="00F001A6"/>
    <w:rPr>
      <w:rFonts w:eastAsiaTheme="minorHAnsi" w:cstheme="minorBidi"/>
      <w:b/>
      <w:lang w:eastAsia="en-US"/>
    </w:rPr>
  </w:style>
  <w:style w:type="paragraph" w:styleId="Inhopg8">
    <w:name w:val="toc 8"/>
    <w:aliases w:val="Inhopg 8 Habeo+"/>
    <w:basedOn w:val="ZsysbasisTOCHabeo"/>
    <w:next w:val="BasistekstHabeo"/>
    <w:uiPriority w:val="57"/>
    <w:semiHidden/>
    <w:rsid w:val="008809AC"/>
    <w:rPr>
      <w:rFonts w:eastAsiaTheme="minorHAnsi" w:cstheme="minorBidi"/>
      <w:lang w:eastAsia="en-US"/>
    </w:rPr>
  </w:style>
  <w:style w:type="paragraph" w:styleId="Inhopg9">
    <w:name w:val="toc 9"/>
    <w:aliases w:val="Inhopg 9 Habeo+"/>
    <w:basedOn w:val="ZsysbasisTOCHabeo"/>
    <w:next w:val="BasistekstHabeo"/>
    <w:uiPriority w:val="58"/>
    <w:semiHidden/>
    <w:rsid w:val="008809AC"/>
    <w:rPr>
      <w:rFonts w:eastAsiaTheme="minorHAnsi" w:cstheme="minorBidi"/>
      <w:lang w:eastAsia="en-US"/>
    </w:rPr>
  </w:style>
  <w:style w:type="paragraph" w:customStyle="1" w:styleId="Inspring1eniveauHabeo">
    <w:name w:val="Inspring 1e niveau Habeo+"/>
    <w:basedOn w:val="ZsysbasisHabeo"/>
    <w:uiPriority w:val="20"/>
    <w:qFormat/>
    <w:rsid w:val="00FC554B"/>
    <w:pPr>
      <w:tabs>
        <w:tab w:val="left" w:pos="357"/>
      </w:tabs>
      <w:ind w:left="357" w:hanging="357"/>
    </w:pPr>
  </w:style>
  <w:style w:type="paragraph" w:customStyle="1" w:styleId="Inspring2eniveauHabeo">
    <w:name w:val="Inspring 2e niveau Habeo+"/>
    <w:basedOn w:val="ZsysbasisHabeo"/>
    <w:uiPriority w:val="21"/>
    <w:qFormat/>
    <w:rsid w:val="00FC554B"/>
    <w:pPr>
      <w:tabs>
        <w:tab w:val="left" w:pos="714"/>
      </w:tabs>
      <w:ind w:left="714" w:hanging="357"/>
    </w:pPr>
  </w:style>
  <w:style w:type="paragraph" w:customStyle="1" w:styleId="Inspring3eniveauHabeo">
    <w:name w:val="Inspring 3e niveau Habeo+"/>
    <w:basedOn w:val="ZsysbasisHabeo"/>
    <w:uiPriority w:val="22"/>
    <w:qFormat/>
    <w:rsid w:val="00FC554B"/>
    <w:pPr>
      <w:tabs>
        <w:tab w:val="left" w:pos="1071"/>
      </w:tabs>
      <w:ind w:left="1071" w:hanging="357"/>
    </w:pPr>
  </w:style>
  <w:style w:type="paragraph" w:customStyle="1" w:styleId="Kop1zondernummerHabeo">
    <w:name w:val="Kop 1 zonder nummer Habeo+"/>
    <w:basedOn w:val="ZsysbasisHabeo"/>
    <w:next w:val="BasistekstHabeo"/>
    <w:uiPriority w:val="4"/>
    <w:qFormat/>
    <w:rsid w:val="00A17FAF"/>
    <w:pPr>
      <w:keepNext/>
      <w:keepLines/>
      <w:spacing w:after="340" w:line="440" w:lineRule="atLeast"/>
      <w:outlineLvl w:val="0"/>
    </w:pPr>
    <w:rPr>
      <w:bCs/>
      <w:color w:val="EE7656"/>
      <w:sz w:val="34"/>
      <w:szCs w:val="32"/>
    </w:rPr>
  </w:style>
  <w:style w:type="character" w:customStyle="1" w:styleId="Kop1Char">
    <w:name w:val="Kop 1 Char"/>
    <w:aliases w:val="Kop 1 Habeo+ Char"/>
    <w:basedOn w:val="Standaardalinea-lettertype"/>
    <w:link w:val="Kop1"/>
    <w:uiPriority w:val="3"/>
    <w:rsid w:val="00A17FAF"/>
    <w:rPr>
      <w:bCs/>
      <w:color w:val="EE7656"/>
      <w:sz w:val="34"/>
      <w:szCs w:val="32"/>
    </w:rPr>
  </w:style>
  <w:style w:type="paragraph" w:customStyle="1" w:styleId="Kop2zondernummerHabeo">
    <w:name w:val="Kop 2 zonder nummer Habeo+"/>
    <w:basedOn w:val="ZsysbasisHabeo"/>
    <w:next w:val="BasistekstHabeo"/>
    <w:uiPriority w:val="6"/>
    <w:qFormat/>
    <w:rsid w:val="00FD1AD3"/>
    <w:pPr>
      <w:keepNext/>
      <w:keepLines/>
      <w:spacing w:before="300" w:after="300" w:line="300" w:lineRule="atLeast"/>
      <w:outlineLvl w:val="1"/>
    </w:pPr>
    <w:rPr>
      <w:b/>
      <w:bCs/>
      <w:iCs/>
      <w:szCs w:val="28"/>
    </w:rPr>
  </w:style>
  <w:style w:type="character" w:customStyle="1" w:styleId="Kop2Char">
    <w:name w:val="Kop 2 Char"/>
    <w:aliases w:val="Kop 2 Habeo+ Char"/>
    <w:basedOn w:val="Standaardalinea-lettertype"/>
    <w:link w:val="Kop2"/>
    <w:uiPriority w:val="5"/>
    <w:rsid w:val="00FD1AD3"/>
    <w:rPr>
      <w:b/>
      <w:bCs/>
      <w:iCs/>
      <w:color w:val="auto"/>
      <w:szCs w:val="28"/>
    </w:rPr>
  </w:style>
  <w:style w:type="paragraph" w:customStyle="1" w:styleId="Kop3zondernummerHabeo">
    <w:name w:val="Kop 3 zonder nummer Habeo+"/>
    <w:basedOn w:val="ZsysbasisHabeo"/>
    <w:next w:val="BasistekstHabeo"/>
    <w:uiPriority w:val="8"/>
    <w:semiHidden/>
    <w:qFormat/>
    <w:rsid w:val="001D7E3F"/>
    <w:pPr>
      <w:keepNext/>
      <w:keepLines/>
      <w:outlineLvl w:val="2"/>
    </w:pPr>
    <w:rPr>
      <w:i/>
    </w:rPr>
  </w:style>
  <w:style w:type="character" w:customStyle="1" w:styleId="Kop3Char">
    <w:name w:val="Kop 3 Char"/>
    <w:aliases w:val="Kop 3 Habeo+ Char"/>
    <w:basedOn w:val="Standaardalinea-lettertype"/>
    <w:link w:val="Kop3"/>
    <w:uiPriority w:val="7"/>
    <w:semiHidden/>
    <w:rsid w:val="00D13B41"/>
    <w:rPr>
      <w:i/>
      <w:iCs/>
      <w:color w:val="auto"/>
      <w:sz w:val="18"/>
    </w:rPr>
  </w:style>
  <w:style w:type="paragraph" w:customStyle="1" w:styleId="Kop4zondernummerHabeo">
    <w:name w:val="Kop 4 zonder nummer Habeo+"/>
    <w:basedOn w:val="ZsysbasisHabeo"/>
    <w:next w:val="BasistekstHabeo"/>
    <w:uiPriority w:val="10"/>
    <w:semiHidden/>
    <w:qFormat/>
    <w:rsid w:val="001D7E3F"/>
    <w:pPr>
      <w:keepNext/>
      <w:keepLines/>
      <w:outlineLvl w:val="3"/>
    </w:pPr>
  </w:style>
  <w:style w:type="character" w:customStyle="1" w:styleId="Kop4Char">
    <w:name w:val="Kop 4 Char"/>
    <w:aliases w:val="Kop 4 Habeo+ Char"/>
    <w:basedOn w:val="Standaardalinea-lettertype"/>
    <w:link w:val="Kop4"/>
    <w:uiPriority w:val="9"/>
    <w:semiHidden/>
    <w:rsid w:val="00D13B41"/>
    <w:rPr>
      <w:bCs/>
      <w:color w:val="auto"/>
      <w:sz w:val="18"/>
      <w:szCs w:val="24"/>
    </w:rPr>
  </w:style>
  <w:style w:type="character" w:customStyle="1" w:styleId="Kop5Char">
    <w:name w:val="Kop 5 Char"/>
    <w:aliases w:val="Kop 5 Habeo+ Char"/>
    <w:basedOn w:val="Standaardalinea-lettertype"/>
    <w:link w:val="Kop5"/>
    <w:uiPriority w:val="97"/>
    <w:semiHidden/>
    <w:rsid w:val="00D13B41"/>
    <w:rPr>
      <w:bCs/>
      <w:iCs/>
      <w:color w:val="auto"/>
      <w:sz w:val="18"/>
    </w:rPr>
  </w:style>
  <w:style w:type="character" w:customStyle="1" w:styleId="Kop6Char">
    <w:name w:val="Kop 6 Char"/>
    <w:aliases w:val="Kop 6 Habeo+ Char"/>
    <w:basedOn w:val="Standaardalinea-lettertype"/>
    <w:link w:val="Kop6"/>
    <w:uiPriority w:val="97"/>
    <w:semiHidden/>
    <w:rsid w:val="00D13B41"/>
    <w:rPr>
      <w:color w:val="auto"/>
      <w:sz w:val="18"/>
    </w:rPr>
  </w:style>
  <w:style w:type="character" w:customStyle="1" w:styleId="Kop7Char">
    <w:name w:val="Kop 7 Char"/>
    <w:aliases w:val="Kop 7 Habeo+ Char"/>
    <w:basedOn w:val="Standaardalinea-lettertype"/>
    <w:link w:val="Kop7"/>
    <w:uiPriority w:val="97"/>
    <w:semiHidden/>
    <w:rsid w:val="00D13B41"/>
    <w:rPr>
      <w:bCs/>
      <w:color w:val="auto"/>
      <w:sz w:val="18"/>
      <w:szCs w:val="20"/>
    </w:rPr>
  </w:style>
  <w:style w:type="character" w:customStyle="1" w:styleId="Kop8Char">
    <w:name w:val="Kop 8 Char"/>
    <w:aliases w:val="Kop 8 Habeo+ Char"/>
    <w:basedOn w:val="Standaardalinea-lettertype"/>
    <w:link w:val="Kop8"/>
    <w:uiPriority w:val="97"/>
    <w:semiHidden/>
    <w:rsid w:val="00D13B41"/>
    <w:rPr>
      <w:iCs/>
      <w:color w:val="auto"/>
      <w:sz w:val="18"/>
      <w:szCs w:val="20"/>
    </w:rPr>
  </w:style>
  <w:style w:type="character" w:customStyle="1" w:styleId="Kop9Char">
    <w:name w:val="Kop 9 Char"/>
    <w:aliases w:val="Kop 9 Habeo+ Char"/>
    <w:basedOn w:val="Standaardalinea-lettertype"/>
    <w:link w:val="Kop9"/>
    <w:uiPriority w:val="97"/>
    <w:semiHidden/>
    <w:rsid w:val="00D13B41"/>
    <w:rPr>
      <w:bCs/>
      <w:color w:val="auto"/>
      <w:sz w:val="18"/>
    </w:rPr>
  </w:style>
  <w:style w:type="paragraph" w:customStyle="1" w:styleId="KoptekstHabeo">
    <w:name w:val="Koptekst Habeo+"/>
    <w:basedOn w:val="ZsysbasisHabeo"/>
    <w:uiPriority w:val="28"/>
    <w:rsid w:val="001D7E3F"/>
    <w:pPr>
      <w:spacing w:line="240" w:lineRule="exact"/>
    </w:pPr>
  </w:style>
  <w:style w:type="paragraph" w:styleId="Lijstmetafbeeldingen">
    <w:name w:val="table of figures"/>
    <w:aliases w:val="Lijst met afbeeldingen Habeo+"/>
    <w:basedOn w:val="ZsysbasisHabeo"/>
    <w:next w:val="BasistekstHabeo"/>
    <w:uiPriority w:val="99"/>
    <w:semiHidden/>
    <w:rsid w:val="001D7E3F"/>
  </w:style>
  <w:style w:type="paragraph" w:customStyle="1" w:styleId="Opsommingplusje1eniveauHabeo">
    <w:name w:val="Opsomming plusje 1e niveau Habeo+"/>
    <w:basedOn w:val="ZsysbasisHabeo"/>
    <w:uiPriority w:val="9"/>
    <w:qFormat/>
    <w:rsid w:val="00FC554B"/>
    <w:pPr>
      <w:numPr>
        <w:numId w:val="27"/>
      </w:numPr>
    </w:pPr>
  </w:style>
  <w:style w:type="paragraph" w:customStyle="1" w:styleId="Opsommingplusje2eniveauHabeo">
    <w:name w:val="Opsomming plusje 2e niveau Habeo+"/>
    <w:basedOn w:val="ZsysbasisHabeo"/>
    <w:uiPriority w:val="10"/>
    <w:qFormat/>
    <w:rsid w:val="00FC554B"/>
    <w:pPr>
      <w:numPr>
        <w:ilvl w:val="1"/>
        <w:numId w:val="27"/>
      </w:numPr>
    </w:pPr>
  </w:style>
  <w:style w:type="paragraph" w:customStyle="1" w:styleId="Opsommingplusje3eniveauHabeo">
    <w:name w:val="Opsomming plusje 3e niveau Habeo+"/>
    <w:basedOn w:val="ZsysbasisHabeo"/>
    <w:uiPriority w:val="11"/>
    <w:qFormat/>
    <w:rsid w:val="00FC554B"/>
    <w:pPr>
      <w:numPr>
        <w:ilvl w:val="2"/>
        <w:numId w:val="27"/>
      </w:numPr>
    </w:pPr>
  </w:style>
  <w:style w:type="numbering" w:customStyle="1" w:styleId="OpsommingplusjeHabeo">
    <w:name w:val="Opsomming plusje Habeo+"/>
    <w:uiPriority w:val="99"/>
    <w:semiHidden/>
    <w:rsid w:val="00FC554B"/>
    <w:pPr>
      <w:numPr>
        <w:numId w:val="11"/>
      </w:numPr>
    </w:pPr>
  </w:style>
  <w:style w:type="paragraph" w:customStyle="1" w:styleId="Opsommingletter1eniveauHabeo">
    <w:name w:val="Opsomming letter 1e niveau Habeo+"/>
    <w:basedOn w:val="ZsysbasisHabeo"/>
    <w:uiPriority w:val="13"/>
    <w:qFormat/>
    <w:rsid w:val="00FC554B"/>
    <w:pPr>
      <w:numPr>
        <w:ilvl w:val="1"/>
        <w:numId w:val="25"/>
      </w:numPr>
    </w:pPr>
  </w:style>
  <w:style w:type="paragraph" w:customStyle="1" w:styleId="Opsommingletter2eniveauHabeo">
    <w:name w:val="Opsomming letter 2e niveau Habeo+"/>
    <w:basedOn w:val="ZsysbasisHabeo"/>
    <w:uiPriority w:val="14"/>
    <w:qFormat/>
    <w:rsid w:val="00FC554B"/>
    <w:pPr>
      <w:numPr>
        <w:ilvl w:val="2"/>
        <w:numId w:val="25"/>
      </w:numPr>
    </w:pPr>
  </w:style>
  <w:style w:type="paragraph" w:customStyle="1" w:styleId="Opsommingletter3eniveauHabeo">
    <w:name w:val="Opsomming letter 3e niveau Habeo+"/>
    <w:basedOn w:val="ZsysbasisHabeo"/>
    <w:uiPriority w:val="15"/>
    <w:qFormat/>
    <w:rsid w:val="00FC554B"/>
    <w:pPr>
      <w:numPr>
        <w:ilvl w:val="3"/>
        <w:numId w:val="25"/>
      </w:numPr>
    </w:pPr>
  </w:style>
  <w:style w:type="paragraph" w:customStyle="1" w:styleId="OpsommingletterbasistekstHabeo">
    <w:name w:val="Opsomming letter basistekst Habeo+"/>
    <w:basedOn w:val="ZsysbasisHabeo"/>
    <w:next w:val="BasistekstHabeo"/>
    <w:uiPriority w:val="12"/>
    <w:qFormat/>
    <w:rsid w:val="00FC554B"/>
    <w:pPr>
      <w:numPr>
        <w:numId w:val="25"/>
      </w:numPr>
    </w:pPr>
  </w:style>
  <w:style w:type="paragraph" w:customStyle="1" w:styleId="Opsommingnummer1eniveauHabeo">
    <w:name w:val="Opsomming nummer 1e niveau Habeo+"/>
    <w:basedOn w:val="ZsysbasisHabeo"/>
    <w:uiPriority w:val="17"/>
    <w:qFormat/>
    <w:rsid w:val="00FC554B"/>
    <w:pPr>
      <w:numPr>
        <w:ilvl w:val="1"/>
        <w:numId w:val="26"/>
      </w:numPr>
    </w:pPr>
  </w:style>
  <w:style w:type="paragraph" w:customStyle="1" w:styleId="Opsommingnummer2eniveauHabeo">
    <w:name w:val="Opsomming nummer 2e niveau Habeo+"/>
    <w:basedOn w:val="ZsysbasisHabeo"/>
    <w:uiPriority w:val="18"/>
    <w:qFormat/>
    <w:rsid w:val="00FC554B"/>
    <w:pPr>
      <w:numPr>
        <w:ilvl w:val="2"/>
        <w:numId w:val="26"/>
      </w:numPr>
    </w:pPr>
  </w:style>
  <w:style w:type="paragraph" w:customStyle="1" w:styleId="Opsommingnummer3eniveauHabeo">
    <w:name w:val="Opsomming nummer 3e niveau Habeo+"/>
    <w:basedOn w:val="ZsysbasisHabeo"/>
    <w:uiPriority w:val="19"/>
    <w:qFormat/>
    <w:rsid w:val="00FC554B"/>
    <w:pPr>
      <w:numPr>
        <w:ilvl w:val="3"/>
        <w:numId w:val="26"/>
      </w:numPr>
    </w:pPr>
  </w:style>
  <w:style w:type="paragraph" w:customStyle="1" w:styleId="OpsommingnummerbasistekstHabeo">
    <w:name w:val="Opsomming nummer basistekst Habeo+"/>
    <w:basedOn w:val="ZsysbasisHabeo"/>
    <w:next w:val="BasistekstHabeo"/>
    <w:uiPriority w:val="16"/>
    <w:qFormat/>
    <w:rsid w:val="00FC554B"/>
    <w:pPr>
      <w:numPr>
        <w:numId w:val="26"/>
      </w:numPr>
    </w:pPr>
  </w:style>
  <w:style w:type="numbering" w:customStyle="1" w:styleId="OpsommingletterHabeo">
    <w:name w:val="Opsomming letter Habeo+"/>
    <w:uiPriority w:val="99"/>
    <w:semiHidden/>
    <w:rsid w:val="00FC554B"/>
    <w:pPr>
      <w:numPr>
        <w:numId w:val="17"/>
      </w:numPr>
    </w:pPr>
  </w:style>
  <w:style w:type="paragraph" w:customStyle="1" w:styleId="Opsommingstreepje1eniveauHabeo">
    <w:name w:val="Opsomming streepje 1e niveau Habeo+"/>
    <w:basedOn w:val="ZsysbasisHabeo"/>
    <w:uiPriority w:val="23"/>
    <w:semiHidden/>
    <w:qFormat/>
    <w:rsid w:val="00FC554B"/>
    <w:pPr>
      <w:numPr>
        <w:numId w:val="28"/>
      </w:numPr>
    </w:pPr>
  </w:style>
  <w:style w:type="paragraph" w:customStyle="1" w:styleId="Opsommingstreepje2eniveauHabeo">
    <w:name w:val="Opsomming streepje 2e niveau Habeo+"/>
    <w:basedOn w:val="ZsysbasisHabeo"/>
    <w:uiPriority w:val="24"/>
    <w:semiHidden/>
    <w:qFormat/>
    <w:rsid w:val="00FC554B"/>
    <w:pPr>
      <w:numPr>
        <w:ilvl w:val="1"/>
        <w:numId w:val="28"/>
      </w:numPr>
    </w:pPr>
  </w:style>
  <w:style w:type="paragraph" w:customStyle="1" w:styleId="Opsommingstreepje3eniveauHabeo">
    <w:name w:val="Opsomming streepje 3e niveau Habeo+"/>
    <w:basedOn w:val="ZsysbasisHabeo"/>
    <w:uiPriority w:val="25"/>
    <w:semiHidden/>
    <w:qFormat/>
    <w:rsid w:val="00FC554B"/>
    <w:pPr>
      <w:numPr>
        <w:ilvl w:val="2"/>
        <w:numId w:val="28"/>
      </w:numPr>
    </w:pPr>
  </w:style>
  <w:style w:type="numbering" w:customStyle="1" w:styleId="OpsommingstreepjeHabeo">
    <w:name w:val="Opsomming streepje Habeo+"/>
    <w:uiPriority w:val="99"/>
    <w:semiHidden/>
    <w:rsid w:val="00FC554B"/>
    <w:pPr>
      <w:numPr>
        <w:numId w:val="12"/>
      </w:numPr>
    </w:pPr>
  </w:style>
  <w:style w:type="paragraph" w:customStyle="1" w:styleId="Opsommingteken1eniveauHabeo">
    <w:name w:val="Opsomming teken 1e niveau Habeo+"/>
    <w:basedOn w:val="ZsysbasisHabeo"/>
    <w:uiPriority w:val="13"/>
    <w:semiHidden/>
    <w:qFormat/>
    <w:rsid w:val="00FC554B"/>
    <w:pPr>
      <w:numPr>
        <w:numId w:val="29"/>
      </w:numPr>
    </w:pPr>
  </w:style>
  <w:style w:type="paragraph" w:customStyle="1" w:styleId="Opsommingteken2eniveauHabeo">
    <w:name w:val="Opsomming teken 2e niveau Habeo+"/>
    <w:basedOn w:val="ZsysbasisHabeo"/>
    <w:uiPriority w:val="14"/>
    <w:semiHidden/>
    <w:qFormat/>
    <w:rsid w:val="00FC554B"/>
    <w:pPr>
      <w:numPr>
        <w:ilvl w:val="1"/>
        <w:numId w:val="29"/>
      </w:numPr>
    </w:pPr>
  </w:style>
  <w:style w:type="paragraph" w:customStyle="1" w:styleId="Opsommingteken3eniveauHabeo">
    <w:name w:val="Opsomming teken 3e niveau Habeo+"/>
    <w:basedOn w:val="ZsysbasisHabeo"/>
    <w:uiPriority w:val="15"/>
    <w:semiHidden/>
    <w:qFormat/>
    <w:rsid w:val="00FC554B"/>
    <w:pPr>
      <w:numPr>
        <w:ilvl w:val="2"/>
        <w:numId w:val="29"/>
      </w:numPr>
    </w:pPr>
  </w:style>
  <w:style w:type="numbering" w:customStyle="1" w:styleId="OpsommingtekenHabeo">
    <w:name w:val="Opsomming teken Habeo+"/>
    <w:uiPriority w:val="99"/>
    <w:semiHidden/>
    <w:rsid w:val="00FC554B"/>
    <w:pPr>
      <w:numPr>
        <w:numId w:val="13"/>
      </w:numPr>
    </w:pPr>
  </w:style>
  <w:style w:type="paragraph" w:customStyle="1" w:styleId="PaginanummerHabeo">
    <w:name w:val="Paginanummer Habeo+"/>
    <w:basedOn w:val="ZsysbasisHabeo"/>
    <w:uiPriority w:val="29"/>
    <w:rsid w:val="001D7E3F"/>
    <w:pPr>
      <w:spacing w:line="240" w:lineRule="exact"/>
    </w:pPr>
  </w:style>
  <w:style w:type="paragraph" w:customStyle="1" w:styleId="SubtitelHabeo">
    <w:name w:val="Subtitel Habeo+"/>
    <w:basedOn w:val="ZsysbasisHabeo"/>
    <w:uiPriority w:val="30"/>
    <w:rsid w:val="00220B79"/>
    <w:pPr>
      <w:keepLines/>
      <w:spacing w:line="460" w:lineRule="exact"/>
    </w:pPr>
    <w:rPr>
      <w:color w:val="4E1037"/>
      <w:sz w:val="34"/>
    </w:rPr>
  </w:style>
  <w:style w:type="paragraph" w:customStyle="1" w:styleId="TitelHabeo">
    <w:name w:val="Titel Habeo+"/>
    <w:basedOn w:val="ZsysbasisHabeo"/>
    <w:uiPriority w:val="31"/>
    <w:rsid w:val="00B930D5"/>
    <w:pPr>
      <w:keepLines/>
      <w:spacing w:before="280" w:line="1090" w:lineRule="exact"/>
    </w:pPr>
    <w:rPr>
      <w:color w:val="4E1037"/>
      <w:sz w:val="100"/>
    </w:rPr>
  </w:style>
  <w:style w:type="character" w:styleId="Voetnootmarkering">
    <w:name w:val="footnote reference"/>
    <w:aliases w:val="Voetnootmarkering Habeo+"/>
    <w:basedOn w:val="Standaardalinea-lettertype"/>
    <w:uiPriority w:val="35"/>
    <w:rsid w:val="001D7E3F"/>
    <w:rPr>
      <w:vertAlign w:val="superscript"/>
    </w:rPr>
  </w:style>
  <w:style w:type="paragraph" w:styleId="Voetnoottekst">
    <w:name w:val="footnote text"/>
    <w:aliases w:val="Voetnoottekst Habeo+"/>
    <w:basedOn w:val="ZsysbasisHabeo"/>
    <w:link w:val="VoetnoottekstChar"/>
    <w:uiPriority w:val="36"/>
    <w:rsid w:val="001D7E3F"/>
    <w:rPr>
      <w:color w:val="auto"/>
      <w:sz w:val="15"/>
    </w:rPr>
  </w:style>
  <w:style w:type="character" w:customStyle="1" w:styleId="VoetnoottekstChar">
    <w:name w:val="Voetnoottekst Char"/>
    <w:aliases w:val="Voetnoottekst Habeo+ Char"/>
    <w:basedOn w:val="Standaardalinea-lettertype"/>
    <w:link w:val="Voetnoottekst"/>
    <w:uiPriority w:val="36"/>
    <w:rsid w:val="00D13B41"/>
    <w:rPr>
      <w:rFonts w:ascii="Arial" w:hAnsi="Arial" w:cs="Arial"/>
      <w:color w:val="auto"/>
      <w:sz w:val="15"/>
    </w:rPr>
  </w:style>
  <w:style w:type="paragraph" w:customStyle="1" w:styleId="VoettekstHabeo">
    <w:name w:val="Voettekst Habeo+"/>
    <w:basedOn w:val="ZsysbasisDocDataHabeo"/>
    <w:uiPriority w:val="33"/>
    <w:rsid w:val="00F34634"/>
    <w:pPr>
      <w:spacing w:line="280" w:lineRule="exact"/>
    </w:pPr>
    <w:rPr>
      <w:color w:val="EE7656"/>
      <w:sz w:val="18"/>
    </w:rPr>
  </w:style>
  <w:style w:type="paragraph" w:customStyle="1" w:styleId="ZsysbasisDocDataHabeo">
    <w:name w:val="ZsysbasisDocData Habeo+"/>
    <w:basedOn w:val="ZsysbasisHabeo"/>
    <w:next w:val="BasistekstHabeo"/>
    <w:uiPriority w:val="96"/>
    <w:semiHidden/>
    <w:rsid w:val="001D7E3F"/>
    <w:rPr>
      <w:noProof/>
    </w:rPr>
  </w:style>
  <w:style w:type="paragraph" w:customStyle="1" w:styleId="ZsysbasisTOCHabeo">
    <w:name w:val="ZsysbasisTOC Habeo+"/>
    <w:basedOn w:val="ZsysbasisHabeo"/>
    <w:next w:val="BasistekstHabeo"/>
    <w:uiPriority w:val="96"/>
    <w:semiHidden/>
    <w:rsid w:val="00414391"/>
    <w:pPr>
      <w:tabs>
        <w:tab w:val="right" w:pos="8843"/>
      </w:tabs>
      <w:spacing w:after="300"/>
      <w:ind w:left="709" w:right="567" w:hanging="709"/>
    </w:pPr>
  </w:style>
  <w:style w:type="paragraph" w:customStyle="1" w:styleId="Zsys1PtHabeo">
    <w:name w:val="Zsys1Pt Habeo+"/>
    <w:basedOn w:val="ZsysbasisHabeo"/>
    <w:uiPriority w:val="96"/>
    <w:semiHidden/>
    <w:rsid w:val="001D7E3F"/>
    <w:pPr>
      <w:spacing w:line="20" w:lineRule="exact"/>
    </w:pPr>
    <w:rPr>
      <w:sz w:val="2"/>
    </w:rPr>
  </w:style>
  <w:style w:type="paragraph" w:customStyle="1" w:styleId="ZsysbasisFrm11Habeo">
    <w:name w:val="ZsysbasisFrm1_1 Habeo+"/>
    <w:basedOn w:val="ZsysbasisHabeo"/>
    <w:next w:val="BasistekstHabeo"/>
    <w:uiPriority w:val="96"/>
    <w:semiHidden/>
    <w:rsid w:val="001D7E3F"/>
    <w:pPr>
      <w:framePr w:w="9072" w:h="1701" w:hRule="exact" w:wrap="around" w:vAnchor="page" w:hAnchor="margin" w:yAlign="bottom"/>
    </w:pPr>
  </w:style>
  <w:style w:type="paragraph" w:customStyle="1" w:styleId="Zwevend1eniveauHabeo">
    <w:name w:val="Zwevend 1e niveau Habeo+"/>
    <w:basedOn w:val="ZsysbasisHabeo"/>
    <w:uiPriority w:val="23"/>
    <w:qFormat/>
    <w:rsid w:val="00FC554B"/>
    <w:pPr>
      <w:ind w:left="357"/>
    </w:pPr>
  </w:style>
  <w:style w:type="paragraph" w:customStyle="1" w:styleId="Zwevend2eniveauHabeo">
    <w:name w:val="Zwevend 2e niveau Habeo+"/>
    <w:basedOn w:val="ZsysbasisHabeo"/>
    <w:uiPriority w:val="24"/>
    <w:qFormat/>
    <w:rsid w:val="00FC554B"/>
    <w:pPr>
      <w:ind w:left="714"/>
    </w:pPr>
  </w:style>
  <w:style w:type="paragraph" w:customStyle="1" w:styleId="Zwevend3eniveauHabeo">
    <w:name w:val="Zwevend 3e niveau Habeo+"/>
    <w:basedOn w:val="ZsysbasisHabeo"/>
    <w:uiPriority w:val="25"/>
    <w:qFormat/>
    <w:rsid w:val="00FC554B"/>
    <w:pPr>
      <w:ind w:left="1071"/>
    </w:pPr>
  </w:style>
  <w:style w:type="table" w:customStyle="1" w:styleId="TabelstijlblancoHabeo">
    <w:name w:val="Tabelstijl blanco Habeo+"/>
    <w:basedOn w:val="Standaardtabel"/>
    <w:uiPriority w:val="99"/>
    <w:qFormat/>
    <w:rsid w:val="001D7E3F"/>
    <w:tblPr>
      <w:tblCellMar>
        <w:left w:w="0" w:type="dxa"/>
        <w:right w:w="0" w:type="dxa"/>
      </w:tblCellMar>
    </w:tblPr>
  </w:style>
  <w:style w:type="character" w:styleId="Tekstvantijdelijkeaanduiding">
    <w:name w:val="Placeholder Text"/>
    <w:aliases w:val="ZsysbasisFldMark Habeo+"/>
    <w:basedOn w:val="Standaardalinea-lettertype"/>
    <w:uiPriority w:val="99"/>
    <w:semiHidden/>
    <w:rsid w:val="00576E23"/>
    <w:rPr>
      <w:color w:val="000000"/>
      <w:bdr w:val="none" w:sz="0" w:space="0" w:color="auto"/>
      <w:shd w:val="clear" w:color="auto" w:fill="FFB15B"/>
    </w:rPr>
  </w:style>
  <w:style w:type="table" w:styleId="Tabelraster">
    <w:name w:val="Table Grid"/>
    <w:basedOn w:val="Standaardtabel"/>
    <w:uiPriority w:val="99"/>
    <w:semiHidden/>
    <w:rsid w:val="00A45A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D-effectenvoortabel1">
    <w:name w:val="Table 3D effects 1"/>
    <w:basedOn w:val="Standaardtabel"/>
    <w:uiPriority w:val="99"/>
    <w:semiHidden/>
    <w:rsid w:val="00A45A62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-effectenvoortabel2">
    <w:name w:val="Table 3D effects 2"/>
    <w:basedOn w:val="Standaardtabel"/>
    <w:uiPriority w:val="99"/>
    <w:semiHidden/>
    <w:rsid w:val="00A45A62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-effectenvoortabel3">
    <w:name w:val="Table 3D effects 3"/>
    <w:basedOn w:val="Standaardtabel"/>
    <w:uiPriority w:val="99"/>
    <w:semiHidden/>
    <w:rsid w:val="00A45A6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envoudigetabel1">
    <w:name w:val="Table Simple 1"/>
    <w:basedOn w:val="Standaardtabel"/>
    <w:uiPriority w:val="99"/>
    <w:semiHidden/>
    <w:rsid w:val="00A45A62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envoudigetabel2">
    <w:name w:val="Table Simple 2"/>
    <w:basedOn w:val="Standaardtabel"/>
    <w:uiPriority w:val="99"/>
    <w:semiHidden/>
    <w:rsid w:val="00A45A62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envoudigetabel3">
    <w:name w:val="Table Simple 3"/>
    <w:basedOn w:val="Standaardtabel"/>
    <w:uiPriority w:val="99"/>
    <w:semiHidden/>
    <w:rsid w:val="00A45A6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igentijdsetabel">
    <w:name w:val="Table Contemporary"/>
    <w:basedOn w:val="Standaardtabel"/>
    <w:uiPriority w:val="99"/>
    <w:semiHidden/>
    <w:rsid w:val="00A45A62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Elegantetabel">
    <w:name w:val="Table Elegant"/>
    <w:basedOn w:val="Standaardtabel"/>
    <w:uiPriority w:val="99"/>
    <w:semiHidden/>
    <w:rsid w:val="00A45A6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1">
    <w:name w:val="Table Classic 1"/>
    <w:basedOn w:val="Standaardtabel"/>
    <w:uiPriority w:val="99"/>
    <w:semiHidden/>
    <w:rsid w:val="00A45A6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2">
    <w:name w:val="Table Classic 2"/>
    <w:basedOn w:val="Standaardtabel"/>
    <w:uiPriority w:val="99"/>
    <w:semiHidden/>
    <w:rsid w:val="00A45A6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3">
    <w:name w:val="Table Classic 3"/>
    <w:basedOn w:val="Standaardtabel"/>
    <w:uiPriority w:val="99"/>
    <w:semiHidden/>
    <w:rsid w:val="00A45A62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4">
    <w:name w:val="Table Classic 4"/>
    <w:basedOn w:val="Standaardtabel"/>
    <w:uiPriority w:val="99"/>
    <w:semiHidden/>
    <w:rsid w:val="00A45A62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1">
    <w:name w:val="Table Colorful 1"/>
    <w:basedOn w:val="Standaardtabel"/>
    <w:uiPriority w:val="99"/>
    <w:semiHidden/>
    <w:rsid w:val="00A45A62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2">
    <w:name w:val="Table Colorful 2"/>
    <w:basedOn w:val="Standaardtabel"/>
    <w:uiPriority w:val="99"/>
    <w:semiHidden/>
    <w:rsid w:val="00A45A62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3">
    <w:name w:val="Table Colorful 3"/>
    <w:basedOn w:val="Standaardtabel"/>
    <w:uiPriority w:val="99"/>
    <w:semiHidden/>
    <w:rsid w:val="00A45A62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Professioneletabel">
    <w:name w:val="Table Professional"/>
    <w:basedOn w:val="Standaardtabel"/>
    <w:uiPriority w:val="99"/>
    <w:semiHidden/>
    <w:rsid w:val="00A45A6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kolommen1">
    <w:name w:val="Table Columns 1"/>
    <w:basedOn w:val="Standaardtabel"/>
    <w:uiPriority w:val="99"/>
    <w:semiHidden/>
    <w:rsid w:val="00A45A62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2">
    <w:name w:val="Table Columns 2"/>
    <w:basedOn w:val="Standaardtabel"/>
    <w:uiPriority w:val="99"/>
    <w:semiHidden/>
    <w:rsid w:val="00A45A62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3">
    <w:name w:val="Table Columns 3"/>
    <w:basedOn w:val="Standaardtabel"/>
    <w:uiPriority w:val="99"/>
    <w:semiHidden/>
    <w:rsid w:val="00A45A62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4">
    <w:name w:val="Table Columns 4"/>
    <w:basedOn w:val="Standaardtabel"/>
    <w:uiPriority w:val="99"/>
    <w:semiHidden/>
    <w:rsid w:val="00A45A62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kolommen5">
    <w:name w:val="Table Columns 5"/>
    <w:basedOn w:val="Standaardtabel"/>
    <w:uiPriority w:val="99"/>
    <w:semiHidden/>
    <w:rsid w:val="00A45A62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jst1">
    <w:name w:val="Table List 1"/>
    <w:basedOn w:val="Standaardtabel"/>
    <w:uiPriority w:val="99"/>
    <w:semiHidden/>
    <w:rsid w:val="00A45A62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2">
    <w:name w:val="Table List 2"/>
    <w:basedOn w:val="Standaardtabel"/>
    <w:uiPriority w:val="99"/>
    <w:semiHidden/>
    <w:rsid w:val="00A45A62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3">
    <w:name w:val="Table List 3"/>
    <w:basedOn w:val="Standaardtabel"/>
    <w:uiPriority w:val="99"/>
    <w:semiHidden/>
    <w:rsid w:val="00A45A62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4">
    <w:name w:val="Table List 4"/>
    <w:basedOn w:val="Standaardtabel"/>
    <w:uiPriority w:val="99"/>
    <w:semiHidden/>
    <w:rsid w:val="00A45A6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jst5">
    <w:name w:val="Table List 5"/>
    <w:basedOn w:val="Standaardtabel"/>
    <w:uiPriority w:val="99"/>
    <w:semiHidden/>
    <w:rsid w:val="00A45A6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6">
    <w:name w:val="Table List 6"/>
    <w:basedOn w:val="Standaardtabel"/>
    <w:uiPriority w:val="99"/>
    <w:semiHidden/>
    <w:rsid w:val="00A45A6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jst7">
    <w:name w:val="Table List 7"/>
    <w:basedOn w:val="Standaardtabel"/>
    <w:uiPriority w:val="99"/>
    <w:semiHidden/>
    <w:rsid w:val="00A45A62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jst8">
    <w:name w:val="Table List 8"/>
    <w:basedOn w:val="Standaardtabel"/>
    <w:uiPriority w:val="99"/>
    <w:semiHidden/>
    <w:rsid w:val="00A45A6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raster1">
    <w:name w:val="Table Grid 1"/>
    <w:basedOn w:val="Standaardtabel"/>
    <w:uiPriority w:val="99"/>
    <w:semiHidden/>
    <w:rsid w:val="00A45A6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2">
    <w:name w:val="Table Grid 2"/>
    <w:basedOn w:val="Standaardtabel"/>
    <w:uiPriority w:val="99"/>
    <w:semiHidden/>
    <w:rsid w:val="00A45A62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3">
    <w:name w:val="Table Grid 3"/>
    <w:basedOn w:val="Standaardtabel"/>
    <w:uiPriority w:val="99"/>
    <w:semiHidden/>
    <w:rsid w:val="00A45A62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4">
    <w:name w:val="Table Grid 4"/>
    <w:basedOn w:val="Standaardtabel"/>
    <w:uiPriority w:val="99"/>
    <w:semiHidden/>
    <w:rsid w:val="00A45A62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5">
    <w:name w:val="Table Grid 5"/>
    <w:basedOn w:val="Standaardtabel"/>
    <w:uiPriority w:val="99"/>
    <w:semiHidden/>
    <w:rsid w:val="00A45A6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6">
    <w:name w:val="Table Grid 6"/>
    <w:basedOn w:val="Standaardtabel"/>
    <w:uiPriority w:val="99"/>
    <w:semiHidden/>
    <w:rsid w:val="00A45A6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7">
    <w:name w:val="Table Grid 7"/>
    <w:basedOn w:val="Standaardtabel"/>
    <w:uiPriority w:val="99"/>
    <w:semiHidden/>
    <w:rsid w:val="00A45A62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8">
    <w:name w:val="Table Grid 8"/>
    <w:basedOn w:val="Standaardtabel"/>
    <w:uiPriority w:val="99"/>
    <w:semiHidden/>
    <w:rsid w:val="00A45A62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Verfijndetabel1">
    <w:name w:val="Table Subtle 1"/>
    <w:basedOn w:val="Standaardtabel"/>
    <w:uiPriority w:val="99"/>
    <w:semiHidden/>
    <w:rsid w:val="00A45A62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Verfijndetabel2">
    <w:name w:val="Table Subtle 2"/>
    <w:basedOn w:val="Standaardtabel"/>
    <w:uiPriority w:val="99"/>
    <w:semiHidden/>
    <w:rsid w:val="00A45A62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1">
    <w:name w:val="Table Web 1"/>
    <w:basedOn w:val="Standaardtabel"/>
    <w:uiPriority w:val="99"/>
    <w:semiHidden/>
    <w:rsid w:val="00A45A62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2">
    <w:name w:val="Table Web 2"/>
    <w:basedOn w:val="Standaardtabel"/>
    <w:uiPriority w:val="99"/>
    <w:semiHidden/>
    <w:rsid w:val="00A45A62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3">
    <w:name w:val="Table Web 3"/>
    <w:basedOn w:val="Standaardtabel"/>
    <w:uiPriority w:val="99"/>
    <w:semiHidden/>
    <w:rsid w:val="00A45A62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Koptekst">
    <w:name w:val="header"/>
    <w:basedOn w:val="ZsysbasisHabeo"/>
    <w:next w:val="BasistekstHabeo"/>
    <w:link w:val="KoptekstChar"/>
    <w:uiPriority w:val="99"/>
    <w:semiHidden/>
    <w:rsid w:val="005D6750"/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5D6750"/>
    <w:rPr>
      <w:color w:val="230C1C"/>
    </w:rPr>
  </w:style>
  <w:style w:type="paragraph" w:styleId="Voettekst">
    <w:name w:val="footer"/>
    <w:basedOn w:val="ZsysbasisHabeo"/>
    <w:next w:val="BasistekstHabeo"/>
    <w:link w:val="VoettekstChar"/>
    <w:uiPriority w:val="99"/>
    <w:semiHidden/>
    <w:rsid w:val="000878B0"/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0878B0"/>
    <w:rPr>
      <w:color w:val="230C1C"/>
    </w:rPr>
  </w:style>
  <w:style w:type="paragraph" w:styleId="Index1">
    <w:name w:val="index 1"/>
    <w:basedOn w:val="ZsysbasisHabeo"/>
    <w:next w:val="BasistekstHabeo"/>
    <w:uiPriority w:val="99"/>
    <w:semiHidden/>
    <w:rsid w:val="001A63A7"/>
  </w:style>
  <w:style w:type="paragraph" w:styleId="Index2">
    <w:name w:val="index 2"/>
    <w:basedOn w:val="ZsysbasisHabeo"/>
    <w:next w:val="BasistekstHabeo"/>
    <w:uiPriority w:val="99"/>
    <w:semiHidden/>
    <w:rsid w:val="001A63A7"/>
  </w:style>
  <w:style w:type="paragraph" w:styleId="Index3">
    <w:name w:val="index 3"/>
    <w:basedOn w:val="ZsysbasisHabeo"/>
    <w:next w:val="BasistekstHabeo"/>
    <w:uiPriority w:val="99"/>
    <w:semiHidden/>
    <w:rsid w:val="001A63A7"/>
  </w:style>
  <w:style w:type="paragraph" w:styleId="Index4">
    <w:name w:val="index 4"/>
    <w:basedOn w:val="ZsysbasisHabeo"/>
    <w:next w:val="BasistekstHabeo"/>
    <w:uiPriority w:val="99"/>
    <w:semiHidden/>
    <w:rsid w:val="001A63A7"/>
    <w:pPr>
      <w:ind w:left="720" w:hanging="181"/>
    </w:pPr>
  </w:style>
  <w:style w:type="paragraph" w:styleId="Index5">
    <w:name w:val="index 5"/>
    <w:basedOn w:val="ZsysbasisHabeo"/>
    <w:next w:val="BasistekstHabeo"/>
    <w:uiPriority w:val="99"/>
    <w:semiHidden/>
    <w:rsid w:val="001A63A7"/>
    <w:pPr>
      <w:ind w:left="901" w:hanging="181"/>
    </w:pPr>
  </w:style>
  <w:style w:type="paragraph" w:styleId="Index6">
    <w:name w:val="index 6"/>
    <w:basedOn w:val="ZsysbasisHabeo"/>
    <w:next w:val="BasistekstHabeo"/>
    <w:uiPriority w:val="99"/>
    <w:semiHidden/>
    <w:rsid w:val="001A63A7"/>
    <w:pPr>
      <w:ind w:left="1083" w:hanging="181"/>
    </w:pPr>
  </w:style>
  <w:style w:type="paragraph" w:styleId="Index7">
    <w:name w:val="index 7"/>
    <w:basedOn w:val="ZsysbasisHabeo"/>
    <w:next w:val="BasistekstHabeo"/>
    <w:uiPriority w:val="99"/>
    <w:semiHidden/>
    <w:rsid w:val="001A63A7"/>
    <w:pPr>
      <w:ind w:left="1258" w:hanging="181"/>
    </w:pPr>
  </w:style>
  <w:style w:type="paragraph" w:styleId="Index8">
    <w:name w:val="index 8"/>
    <w:basedOn w:val="ZsysbasisHabeo"/>
    <w:next w:val="BasistekstHabeo"/>
    <w:uiPriority w:val="99"/>
    <w:semiHidden/>
    <w:rsid w:val="001A63A7"/>
    <w:pPr>
      <w:ind w:left="1440" w:hanging="181"/>
    </w:pPr>
  </w:style>
  <w:style w:type="paragraph" w:styleId="Index9">
    <w:name w:val="index 9"/>
    <w:basedOn w:val="ZsysbasisHabeo"/>
    <w:next w:val="BasistekstHabeo"/>
    <w:uiPriority w:val="99"/>
    <w:semiHidden/>
    <w:rsid w:val="001A63A7"/>
    <w:pPr>
      <w:ind w:left="1621" w:hanging="181"/>
    </w:pPr>
  </w:style>
  <w:style w:type="paragraph" w:styleId="Indexkop">
    <w:name w:val="index heading"/>
    <w:basedOn w:val="ZsysbasisHabeo"/>
    <w:next w:val="BasistekstHabeo"/>
    <w:uiPriority w:val="99"/>
    <w:semiHidden/>
    <w:rsid w:val="001A63A7"/>
    <w:rPr>
      <w:rFonts w:eastAsiaTheme="majorEastAsia" w:cstheme="majorBidi"/>
      <w:bCs/>
    </w:rPr>
  </w:style>
  <w:style w:type="character" w:styleId="Regelnummer">
    <w:name w:val="line number"/>
    <w:basedOn w:val="Standaardalinea-lettertype"/>
    <w:uiPriority w:val="99"/>
    <w:semiHidden/>
    <w:rsid w:val="007910B2"/>
    <w:rPr>
      <w:color w:val="230C1C"/>
    </w:rPr>
  </w:style>
  <w:style w:type="paragraph" w:styleId="Standaardinspringing">
    <w:name w:val="Normal Indent"/>
    <w:basedOn w:val="ZsysbasisHabeo"/>
    <w:next w:val="BasistekstHabeo"/>
    <w:uiPriority w:val="99"/>
    <w:semiHidden/>
    <w:rsid w:val="007910B2"/>
    <w:pPr>
      <w:ind w:left="708"/>
    </w:pPr>
  </w:style>
  <w:style w:type="paragraph" w:styleId="Aanhef">
    <w:name w:val="Salutation"/>
    <w:basedOn w:val="ZsysbasisHabeo"/>
    <w:next w:val="BasistekstHabeo"/>
    <w:link w:val="AanhefChar"/>
    <w:uiPriority w:val="99"/>
    <w:semiHidden/>
    <w:rsid w:val="00630409"/>
  </w:style>
  <w:style w:type="character" w:customStyle="1" w:styleId="AanhefChar">
    <w:name w:val="Aanhef Char"/>
    <w:basedOn w:val="Standaardalinea-lettertype"/>
    <w:link w:val="Aanhef"/>
    <w:uiPriority w:val="99"/>
    <w:semiHidden/>
    <w:rsid w:val="003A63DA"/>
    <w:rPr>
      <w:color w:val="230C1C"/>
    </w:rPr>
  </w:style>
  <w:style w:type="paragraph" w:styleId="Adresenvelop">
    <w:name w:val="envelope address"/>
    <w:basedOn w:val="ZsysbasisHabeo"/>
    <w:next w:val="BasistekstHabeo"/>
    <w:uiPriority w:val="99"/>
    <w:semiHidden/>
    <w:rsid w:val="003A63DA"/>
    <w:rPr>
      <w:rFonts w:eastAsiaTheme="majorEastAsia" w:cstheme="majorBidi"/>
      <w:szCs w:val="24"/>
    </w:rPr>
  </w:style>
  <w:style w:type="paragraph" w:styleId="Afsluiting">
    <w:name w:val="Closing"/>
    <w:basedOn w:val="ZsysbasisHabeo"/>
    <w:next w:val="BasistekstHabeo"/>
    <w:link w:val="AfsluitingChar"/>
    <w:uiPriority w:val="99"/>
    <w:semiHidden/>
    <w:rsid w:val="003A63DA"/>
  </w:style>
  <w:style w:type="character" w:customStyle="1" w:styleId="AfsluitingChar">
    <w:name w:val="Afsluiting Char"/>
    <w:basedOn w:val="Standaardalinea-lettertype"/>
    <w:link w:val="Afsluiting"/>
    <w:uiPriority w:val="99"/>
    <w:semiHidden/>
    <w:rsid w:val="003A63DA"/>
    <w:rPr>
      <w:color w:val="230C1C"/>
    </w:rPr>
  </w:style>
  <w:style w:type="paragraph" w:styleId="Afzender">
    <w:name w:val="envelope return"/>
    <w:basedOn w:val="ZsysbasisHabeo"/>
    <w:next w:val="BasistekstHabeo"/>
    <w:uiPriority w:val="99"/>
    <w:semiHidden/>
    <w:rsid w:val="003A63DA"/>
    <w:rPr>
      <w:rFonts w:eastAsiaTheme="majorEastAsia" w:cstheme="majorBidi"/>
      <w:szCs w:val="20"/>
    </w:rPr>
  </w:style>
  <w:style w:type="paragraph" w:styleId="Ballontekst">
    <w:name w:val="Balloon Text"/>
    <w:basedOn w:val="ZsysbasisHabeo"/>
    <w:next w:val="BasistekstHabeo"/>
    <w:link w:val="BallontekstChar"/>
    <w:uiPriority w:val="99"/>
    <w:semiHidden/>
    <w:rsid w:val="00E448D0"/>
    <w:rPr>
      <w:rFonts w:cs="Segoe UI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448D0"/>
    <w:rPr>
      <w:rFonts w:cs="Segoe UI"/>
      <w:color w:val="230C1C"/>
    </w:rPr>
  </w:style>
  <w:style w:type="paragraph" w:styleId="Berichtkop">
    <w:name w:val="Message Header"/>
    <w:basedOn w:val="ZsysbasisHabeo"/>
    <w:next w:val="BasistekstHabeo"/>
    <w:link w:val="BerichtkopChar"/>
    <w:uiPriority w:val="99"/>
    <w:semiHidden/>
    <w:rsid w:val="00E448D0"/>
    <w:rPr>
      <w:rFonts w:eastAsiaTheme="majorEastAsia" w:cstheme="majorBidi"/>
      <w:szCs w:val="24"/>
    </w:rPr>
  </w:style>
  <w:style w:type="character" w:customStyle="1" w:styleId="BerichtkopChar">
    <w:name w:val="Berichtkop Char"/>
    <w:basedOn w:val="Standaardalinea-lettertype"/>
    <w:link w:val="Berichtkop"/>
    <w:uiPriority w:val="99"/>
    <w:semiHidden/>
    <w:rsid w:val="00E448D0"/>
    <w:rPr>
      <w:rFonts w:eastAsiaTheme="majorEastAsia" w:cstheme="majorBidi"/>
      <w:color w:val="230C1C"/>
      <w:szCs w:val="24"/>
    </w:rPr>
  </w:style>
  <w:style w:type="paragraph" w:styleId="Bibliografie">
    <w:name w:val="Bibliography"/>
    <w:basedOn w:val="ZsysbasisHabeo"/>
    <w:next w:val="BasistekstHabeo"/>
    <w:uiPriority w:val="99"/>
    <w:semiHidden/>
    <w:rsid w:val="00630409"/>
  </w:style>
  <w:style w:type="paragraph" w:styleId="Bloktekst">
    <w:name w:val="Block Text"/>
    <w:basedOn w:val="ZsysbasisHabeo"/>
    <w:next w:val="BasistekstHabeo"/>
    <w:uiPriority w:val="99"/>
    <w:semiHidden/>
    <w:rsid w:val="00E448D0"/>
    <w:rPr>
      <w:rFonts w:eastAsiaTheme="minorEastAsia" w:cstheme="minorBidi"/>
      <w:iCs/>
    </w:rPr>
  </w:style>
  <w:style w:type="paragraph" w:styleId="Bronvermelding">
    <w:name w:val="table of authorities"/>
    <w:basedOn w:val="ZsysbasisHabeo"/>
    <w:next w:val="BasistekstHabeo"/>
    <w:uiPriority w:val="99"/>
    <w:semiHidden/>
    <w:rsid w:val="00E448D0"/>
  </w:style>
  <w:style w:type="paragraph" w:styleId="Citaat">
    <w:name w:val="Quote"/>
    <w:basedOn w:val="ZsysbasisHabeo"/>
    <w:next w:val="BasistekstHabeo"/>
    <w:link w:val="CitaatChar"/>
    <w:uiPriority w:val="99"/>
    <w:semiHidden/>
    <w:rsid w:val="00E448D0"/>
    <w:rPr>
      <w:i/>
      <w:iCs/>
      <w:color w:val="79296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99"/>
    <w:semiHidden/>
    <w:rsid w:val="00E448D0"/>
    <w:rPr>
      <w:i/>
      <w:iCs/>
      <w:color w:val="792960" w:themeColor="text1" w:themeTint="BF"/>
    </w:rPr>
  </w:style>
  <w:style w:type="paragraph" w:styleId="Datum">
    <w:name w:val="Date"/>
    <w:basedOn w:val="ZsysbasisHabeo"/>
    <w:next w:val="BasistekstHabeo"/>
    <w:link w:val="DatumChar"/>
    <w:uiPriority w:val="99"/>
    <w:semiHidden/>
    <w:rsid w:val="00630409"/>
  </w:style>
  <w:style w:type="character" w:customStyle="1" w:styleId="DatumChar">
    <w:name w:val="Datum Char"/>
    <w:basedOn w:val="Standaardalinea-lettertype"/>
    <w:link w:val="Datum"/>
    <w:uiPriority w:val="99"/>
    <w:semiHidden/>
    <w:rsid w:val="00E448D0"/>
    <w:rPr>
      <w:color w:val="230C1C"/>
    </w:rPr>
  </w:style>
  <w:style w:type="paragraph" w:styleId="Documentstructuur">
    <w:name w:val="Document Map"/>
    <w:basedOn w:val="ZsysbasisHabeo"/>
    <w:next w:val="BasistekstHabeo"/>
    <w:link w:val="DocumentstructuurChar"/>
    <w:uiPriority w:val="99"/>
    <w:semiHidden/>
    <w:rsid w:val="00E448D0"/>
    <w:rPr>
      <w:rFonts w:cs="Segoe UI"/>
      <w:szCs w:val="16"/>
    </w:rPr>
  </w:style>
  <w:style w:type="character" w:customStyle="1" w:styleId="DocumentstructuurChar">
    <w:name w:val="Documentstructuur Char"/>
    <w:basedOn w:val="Standaardalinea-lettertype"/>
    <w:link w:val="Documentstructuur"/>
    <w:uiPriority w:val="99"/>
    <w:semiHidden/>
    <w:rsid w:val="00E448D0"/>
    <w:rPr>
      <w:rFonts w:cs="Segoe UI"/>
      <w:color w:val="230C1C"/>
      <w:szCs w:val="16"/>
    </w:rPr>
  </w:style>
  <w:style w:type="paragraph" w:styleId="Duidelijkcitaat">
    <w:name w:val="Intense Quote"/>
    <w:basedOn w:val="ZsysbasisHabeo"/>
    <w:next w:val="BasistekstHabeo"/>
    <w:link w:val="DuidelijkcitaatChar"/>
    <w:uiPriority w:val="99"/>
    <w:semiHidden/>
    <w:rsid w:val="001A63A7"/>
    <w:pPr>
      <w:jc w:val="center"/>
    </w:pPr>
    <w:rPr>
      <w:b/>
      <w:i/>
      <w:iCs/>
    </w:rPr>
  </w:style>
  <w:style w:type="character" w:customStyle="1" w:styleId="DuidelijkcitaatChar">
    <w:name w:val="Duidelijk citaat Char"/>
    <w:basedOn w:val="Standaardalinea-lettertype"/>
    <w:link w:val="Duidelijkcitaat"/>
    <w:uiPriority w:val="99"/>
    <w:semiHidden/>
    <w:rsid w:val="001A63A7"/>
    <w:rPr>
      <w:b/>
      <w:i/>
      <w:iCs/>
      <w:color w:val="230C1C"/>
    </w:rPr>
  </w:style>
  <w:style w:type="paragraph" w:styleId="E-mailhandtekening">
    <w:name w:val="E-mail Signature"/>
    <w:basedOn w:val="ZsysbasisHabeo"/>
    <w:link w:val="E-mailhandtekeningChar"/>
    <w:uiPriority w:val="99"/>
    <w:semiHidden/>
    <w:rsid w:val="00630409"/>
    <w:pPr>
      <w:spacing w:line="240" w:lineRule="auto"/>
    </w:pPr>
  </w:style>
  <w:style w:type="character" w:customStyle="1" w:styleId="E-mailhandtekeningChar">
    <w:name w:val="E-mailhandtekening Char"/>
    <w:basedOn w:val="Standaardalinea-lettertype"/>
    <w:link w:val="E-mailhandtekening"/>
    <w:uiPriority w:val="99"/>
    <w:semiHidden/>
    <w:rsid w:val="002E7CC6"/>
    <w:rPr>
      <w:color w:val="230C1C"/>
    </w:rPr>
  </w:style>
  <w:style w:type="paragraph" w:styleId="Geenafstand">
    <w:name w:val="No Spacing"/>
    <w:uiPriority w:val="99"/>
    <w:semiHidden/>
    <w:rsid w:val="00630409"/>
    <w:pPr>
      <w:spacing w:line="240" w:lineRule="auto"/>
    </w:pPr>
  </w:style>
  <w:style w:type="paragraph" w:styleId="Handtekening">
    <w:name w:val="Signature"/>
    <w:basedOn w:val="ZsysbasisHabeo"/>
    <w:next w:val="BasistekstHabeo"/>
    <w:link w:val="HandtekeningChar"/>
    <w:uiPriority w:val="99"/>
    <w:semiHidden/>
    <w:rsid w:val="001A63A7"/>
  </w:style>
  <w:style w:type="character" w:customStyle="1" w:styleId="HandtekeningChar">
    <w:name w:val="Handtekening Char"/>
    <w:basedOn w:val="Standaardalinea-lettertype"/>
    <w:link w:val="Handtekening"/>
    <w:uiPriority w:val="99"/>
    <w:semiHidden/>
    <w:rsid w:val="001A63A7"/>
    <w:rPr>
      <w:color w:val="230C1C"/>
    </w:rPr>
  </w:style>
  <w:style w:type="character" w:styleId="Hashtag">
    <w:name w:val="Hashtag"/>
    <w:basedOn w:val="Standaardalinea-lettertype"/>
    <w:uiPriority w:val="99"/>
    <w:semiHidden/>
    <w:rsid w:val="00630409"/>
    <w:rPr>
      <w:color w:val="2B579A"/>
      <w:shd w:val="clear" w:color="auto" w:fill="E1DFDD"/>
    </w:rPr>
  </w:style>
  <w:style w:type="paragraph" w:styleId="HTML-voorafopgemaakt">
    <w:name w:val="HTML Preformatted"/>
    <w:basedOn w:val="Standaard"/>
    <w:link w:val="HTML-voorafopgemaaktChar"/>
    <w:uiPriority w:val="99"/>
    <w:semiHidden/>
    <w:rsid w:val="00630409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semiHidden/>
    <w:rsid w:val="00630409"/>
    <w:rPr>
      <w:rFonts w:ascii="Consolas" w:hAnsi="Consolas"/>
      <w:color w:val="230C1C"/>
      <w:sz w:val="20"/>
      <w:szCs w:val="20"/>
    </w:rPr>
  </w:style>
  <w:style w:type="character" w:styleId="HTMLCode">
    <w:name w:val="HTML Code"/>
    <w:basedOn w:val="Standaardalinea-lettertype"/>
    <w:uiPriority w:val="99"/>
    <w:semiHidden/>
    <w:rsid w:val="00630409"/>
    <w:rPr>
      <w:rFonts w:ascii="Consolas" w:hAnsi="Consolas"/>
      <w:color w:val="230C1C"/>
      <w:sz w:val="20"/>
      <w:szCs w:val="20"/>
    </w:rPr>
  </w:style>
  <w:style w:type="character" w:styleId="HTMLDefinition">
    <w:name w:val="HTML Definition"/>
    <w:basedOn w:val="Standaardalinea-lettertype"/>
    <w:uiPriority w:val="99"/>
    <w:semiHidden/>
    <w:rsid w:val="00630409"/>
    <w:rPr>
      <w:i/>
      <w:iCs/>
      <w:color w:val="230C1C"/>
    </w:rPr>
  </w:style>
  <w:style w:type="character" w:styleId="HTMLVariable">
    <w:name w:val="HTML Variable"/>
    <w:basedOn w:val="Standaardalinea-lettertype"/>
    <w:uiPriority w:val="99"/>
    <w:semiHidden/>
    <w:rsid w:val="00630409"/>
    <w:rPr>
      <w:i/>
      <w:iCs/>
      <w:color w:val="230C1C"/>
    </w:rPr>
  </w:style>
  <w:style w:type="character" w:styleId="HTML-acroniem">
    <w:name w:val="HTML Acronym"/>
    <w:basedOn w:val="Standaardalinea-lettertype"/>
    <w:uiPriority w:val="99"/>
    <w:semiHidden/>
    <w:rsid w:val="00630409"/>
    <w:rPr>
      <w:color w:val="230C1C"/>
    </w:rPr>
  </w:style>
  <w:style w:type="paragraph" w:styleId="HTML-adres">
    <w:name w:val="HTML Address"/>
    <w:basedOn w:val="Standaard"/>
    <w:link w:val="HTML-adresChar"/>
    <w:uiPriority w:val="99"/>
    <w:semiHidden/>
    <w:rsid w:val="00630409"/>
    <w:pPr>
      <w:spacing w:line="240" w:lineRule="auto"/>
    </w:pPr>
    <w:rPr>
      <w:i/>
      <w:iCs/>
    </w:rPr>
  </w:style>
  <w:style w:type="character" w:customStyle="1" w:styleId="HTML-adresChar">
    <w:name w:val="HTML-adres Char"/>
    <w:basedOn w:val="Standaardalinea-lettertype"/>
    <w:link w:val="HTML-adres"/>
    <w:uiPriority w:val="99"/>
    <w:semiHidden/>
    <w:rsid w:val="00630409"/>
    <w:rPr>
      <w:i/>
      <w:iCs/>
      <w:color w:val="230C1C"/>
    </w:rPr>
  </w:style>
  <w:style w:type="character" w:styleId="HTML-citaat">
    <w:name w:val="HTML Cite"/>
    <w:basedOn w:val="Standaardalinea-lettertype"/>
    <w:uiPriority w:val="99"/>
    <w:semiHidden/>
    <w:rsid w:val="00630409"/>
    <w:rPr>
      <w:i/>
      <w:iCs/>
      <w:color w:val="230C1C"/>
    </w:rPr>
  </w:style>
  <w:style w:type="character" w:styleId="HTML-schrijfmachine">
    <w:name w:val="HTML Typewriter"/>
    <w:basedOn w:val="Standaardalinea-lettertype"/>
    <w:uiPriority w:val="99"/>
    <w:semiHidden/>
    <w:rsid w:val="00630409"/>
    <w:rPr>
      <w:rFonts w:ascii="Consolas" w:hAnsi="Consolas"/>
      <w:color w:val="230C1C"/>
      <w:sz w:val="20"/>
      <w:szCs w:val="20"/>
    </w:rPr>
  </w:style>
  <w:style w:type="character" w:styleId="HTML-toetsenbord">
    <w:name w:val="HTML Keyboard"/>
    <w:basedOn w:val="Standaardalinea-lettertype"/>
    <w:uiPriority w:val="99"/>
    <w:semiHidden/>
    <w:rsid w:val="00630409"/>
    <w:rPr>
      <w:rFonts w:ascii="Consolas" w:hAnsi="Consolas"/>
      <w:color w:val="230C1C"/>
      <w:sz w:val="20"/>
      <w:szCs w:val="20"/>
    </w:rPr>
  </w:style>
  <w:style w:type="character" w:styleId="HTML-voorbeeld">
    <w:name w:val="HTML Sample"/>
    <w:basedOn w:val="Standaardalinea-lettertype"/>
    <w:uiPriority w:val="99"/>
    <w:semiHidden/>
    <w:rsid w:val="00630409"/>
    <w:rPr>
      <w:rFonts w:ascii="Consolas" w:hAnsi="Consolas"/>
      <w:color w:val="230C1C"/>
      <w:sz w:val="24"/>
      <w:szCs w:val="24"/>
    </w:rPr>
  </w:style>
  <w:style w:type="character" w:styleId="Intensievebenadrukking">
    <w:name w:val="Intense Emphasis"/>
    <w:basedOn w:val="Standaardalinea-lettertype"/>
    <w:uiPriority w:val="99"/>
    <w:semiHidden/>
    <w:rsid w:val="001A63A7"/>
    <w:rPr>
      <w:i/>
      <w:iCs/>
      <w:color w:val="auto"/>
    </w:rPr>
  </w:style>
  <w:style w:type="character" w:styleId="Intensieveverwijzing">
    <w:name w:val="Intense Reference"/>
    <w:basedOn w:val="Standaardalinea-lettertype"/>
    <w:uiPriority w:val="99"/>
    <w:semiHidden/>
    <w:rsid w:val="001A63A7"/>
    <w:rPr>
      <w:b/>
      <w:bCs/>
      <w:smallCaps/>
      <w:color w:val="auto"/>
      <w:spacing w:val="5"/>
    </w:rPr>
  </w:style>
  <w:style w:type="paragraph" w:styleId="Kopbronvermelding">
    <w:name w:val="toa heading"/>
    <w:basedOn w:val="ZsysbasisHabeo"/>
    <w:next w:val="BasistekstHabeo"/>
    <w:uiPriority w:val="99"/>
    <w:semiHidden/>
    <w:rsid w:val="001A63A7"/>
    <w:rPr>
      <w:rFonts w:eastAsiaTheme="majorEastAsia" w:cstheme="majorBidi"/>
      <w:bCs/>
      <w:szCs w:val="24"/>
    </w:rPr>
  </w:style>
  <w:style w:type="paragraph" w:styleId="Kopvaninhoudsopgave">
    <w:name w:val="TOC Heading"/>
    <w:basedOn w:val="Kop1"/>
    <w:next w:val="BasistekstHabeo"/>
    <w:uiPriority w:val="99"/>
    <w:semiHidden/>
    <w:rsid w:val="001A63A7"/>
    <w:pPr>
      <w:numPr>
        <w:numId w:val="0"/>
      </w:numPr>
      <w:spacing w:before="240"/>
      <w:outlineLvl w:val="9"/>
    </w:pPr>
    <w:rPr>
      <w:rFonts w:eastAsiaTheme="majorEastAsia"/>
      <w:b/>
      <w:bCs w:val="0"/>
      <w:sz w:val="32"/>
    </w:rPr>
  </w:style>
  <w:style w:type="paragraph" w:styleId="Lijst">
    <w:name w:val="List"/>
    <w:basedOn w:val="ZsysbasisHabeo"/>
    <w:next w:val="BasistekstHabeo"/>
    <w:uiPriority w:val="99"/>
    <w:semiHidden/>
    <w:rsid w:val="00B454E0"/>
    <w:pPr>
      <w:ind w:left="284" w:hanging="284"/>
      <w:contextualSpacing/>
    </w:pPr>
  </w:style>
  <w:style w:type="paragraph" w:styleId="Lijst2">
    <w:name w:val="List 2"/>
    <w:basedOn w:val="ZsysbasisHabeo"/>
    <w:next w:val="BasistekstHabeo"/>
    <w:uiPriority w:val="99"/>
    <w:semiHidden/>
    <w:rsid w:val="00B454E0"/>
    <w:pPr>
      <w:ind w:left="568" w:hanging="284"/>
      <w:contextualSpacing/>
    </w:pPr>
  </w:style>
  <w:style w:type="paragraph" w:styleId="Lijst3">
    <w:name w:val="List 3"/>
    <w:basedOn w:val="ZsysbasisHabeo"/>
    <w:next w:val="BasistekstHabeo"/>
    <w:uiPriority w:val="99"/>
    <w:semiHidden/>
    <w:rsid w:val="00630409"/>
    <w:pPr>
      <w:ind w:left="849" w:hanging="283"/>
      <w:contextualSpacing/>
    </w:pPr>
  </w:style>
  <w:style w:type="paragraph" w:styleId="Lijst4">
    <w:name w:val="List 4"/>
    <w:basedOn w:val="ZsysbasisHabeo"/>
    <w:next w:val="BasistekstHabeo"/>
    <w:uiPriority w:val="99"/>
    <w:semiHidden/>
    <w:rsid w:val="00630409"/>
    <w:pPr>
      <w:ind w:left="1132" w:hanging="283"/>
      <w:contextualSpacing/>
    </w:pPr>
  </w:style>
  <w:style w:type="paragraph" w:styleId="Lijst5">
    <w:name w:val="List 5"/>
    <w:basedOn w:val="ZsysbasisHabeo"/>
    <w:next w:val="BasistekstHabeo"/>
    <w:uiPriority w:val="99"/>
    <w:semiHidden/>
    <w:rsid w:val="00630409"/>
    <w:pPr>
      <w:ind w:left="1415" w:hanging="283"/>
      <w:contextualSpacing/>
    </w:pPr>
  </w:style>
  <w:style w:type="paragraph" w:styleId="Lijstopsomteken">
    <w:name w:val="List Bullet"/>
    <w:basedOn w:val="ZsysbasisHabeo"/>
    <w:next w:val="BasistekstHabeo"/>
    <w:uiPriority w:val="99"/>
    <w:semiHidden/>
    <w:rsid w:val="00B454E0"/>
    <w:pPr>
      <w:numPr>
        <w:numId w:val="1"/>
      </w:numPr>
      <w:ind w:left="357" w:hanging="357"/>
      <w:contextualSpacing/>
    </w:pPr>
  </w:style>
  <w:style w:type="paragraph" w:styleId="Lijstopsomteken2">
    <w:name w:val="List Bullet 2"/>
    <w:basedOn w:val="ZsysbasisHabeo"/>
    <w:next w:val="BasistekstHabeo"/>
    <w:uiPriority w:val="99"/>
    <w:semiHidden/>
    <w:rsid w:val="00630409"/>
    <w:pPr>
      <w:numPr>
        <w:numId w:val="2"/>
      </w:numPr>
      <w:contextualSpacing/>
    </w:pPr>
  </w:style>
  <w:style w:type="paragraph" w:styleId="Lijstopsomteken3">
    <w:name w:val="List Bullet 3"/>
    <w:basedOn w:val="ZsysbasisHabeo"/>
    <w:next w:val="BasistekstHabeo"/>
    <w:uiPriority w:val="99"/>
    <w:semiHidden/>
    <w:rsid w:val="00630409"/>
    <w:pPr>
      <w:numPr>
        <w:numId w:val="3"/>
      </w:numPr>
      <w:contextualSpacing/>
    </w:pPr>
  </w:style>
  <w:style w:type="paragraph" w:styleId="Lijstopsomteken4">
    <w:name w:val="List Bullet 4"/>
    <w:basedOn w:val="ZsysbasisHabeo"/>
    <w:next w:val="BasistekstHabeo"/>
    <w:uiPriority w:val="99"/>
    <w:semiHidden/>
    <w:rsid w:val="00630409"/>
    <w:pPr>
      <w:numPr>
        <w:numId w:val="4"/>
      </w:numPr>
      <w:contextualSpacing/>
    </w:pPr>
  </w:style>
  <w:style w:type="paragraph" w:styleId="Lijstopsomteken5">
    <w:name w:val="List Bullet 5"/>
    <w:basedOn w:val="ZsysbasisHabeo"/>
    <w:next w:val="BasistekstHabeo"/>
    <w:uiPriority w:val="99"/>
    <w:semiHidden/>
    <w:rsid w:val="00630409"/>
    <w:pPr>
      <w:numPr>
        <w:numId w:val="5"/>
      </w:numPr>
      <w:contextualSpacing/>
    </w:pPr>
  </w:style>
  <w:style w:type="paragraph" w:styleId="Lijstalinea">
    <w:name w:val="List Paragraph"/>
    <w:basedOn w:val="ZsysbasisHabeo"/>
    <w:next w:val="BasistekstHabeo"/>
    <w:uiPriority w:val="99"/>
    <w:semiHidden/>
    <w:rsid w:val="00630409"/>
    <w:pPr>
      <w:ind w:left="720"/>
      <w:contextualSpacing/>
    </w:pPr>
  </w:style>
  <w:style w:type="paragraph" w:styleId="Lijstnummering">
    <w:name w:val="List Number"/>
    <w:basedOn w:val="ZsysbasisHabeo"/>
    <w:next w:val="BasistekstHabeo"/>
    <w:uiPriority w:val="99"/>
    <w:semiHidden/>
    <w:rsid w:val="00B454E0"/>
    <w:pPr>
      <w:numPr>
        <w:numId w:val="6"/>
      </w:numPr>
      <w:ind w:left="357" w:hanging="357"/>
      <w:contextualSpacing/>
    </w:pPr>
  </w:style>
  <w:style w:type="paragraph" w:styleId="Lijstnummering2">
    <w:name w:val="List Number 2"/>
    <w:basedOn w:val="ZsysbasisHabeo"/>
    <w:next w:val="BasistekstHabeo"/>
    <w:uiPriority w:val="99"/>
    <w:semiHidden/>
    <w:rsid w:val="00630409"/>
    <w:pPr>
      <w:numPr>
        <w:numId w:val="7"/>
      </w:numPr>
      <w:contextualSpacing/>
    </w:pPr>
  </w:style>
  <w:style w:type="paragraph" w:styleId="Lijstnummering3">
    <w:name w:val="List Number 3"/>
    <w:basedOn w:val="ZsysbasisHabeo"/>
    <w:next w:val="BasistekstHabeo"/>
    <w:uiPriority w:val="99"/>
    <w:semiHidden/>
    <w:rsid w:val="00630409"/>
    <w:pPr>
      <w:numPr>
        <w:numId w:val="8"/>
      </w:numPr>
      <w:contextualSpacing/>
    </w:pPr>
  </w:style>
  <w:style w:type="paragraph" w:styleId="Lijstnummering4">
    <w:name w:val="List Number 4"/>
    <w:basedOn w:val="ZsysbasisHabeo"/>
    <w:next w:val="BasistekstHabeo"/>
    <w:uiPriority w:val="99"/>
    <w:semiHidden/>
    <w:rsid w:val="00630409"/>
    <w:pPr>
      <w:numPr>
        <w:numId w:val="9"/>
      </w:numPr>
      <w:contextualSpacing/>
    </w:pPr>
  </w:style>
  <w:style w:type="paragraph" w:styleId="Lijstnummering5">
    <w:name w:val="List Number 5"/>
    <w:basedOn w:val="ZsysbasisHabeo"/>
    <w:next w:val="BasistekstHabeo"/>
    <w:uiPriority w:val="99"/>
    <w:semiHidden/>
    <w:rsid w:val="00630409"/>
    <w:pPr>
      <w:numPr>
        <w:numId w:val="10"/>
      </w:numPr>
      <w:contextualSpacing/>
    </w:pPr>
  </w:style>
  <w:style w:type="paragraph" w:styleId="Lijstvoortzetting">
    <w:name w:val="List Continue"/>
    <w:basedOn w:val="ZsysbasisHabeo"/>
    <w:next w:val="BasistekstHabeo"/>
    <w:uiPriority w:val="99"/>
    <w:semiHidden/>
    <w:rsid w:val="00630409"/>
    <w:pPr>
      <w:spacing w:after="120"/>
      <w:ind w:left="283"/>
      <w:contextualSpacing/>
    </w:pPr>
  </w:style>
  <w:style w:type="paragraph" w:styleId="Lijstvoortzetting2">
    <w:name w:val="List Continue 2"/>
    <w:basedOn w:val="ZsysbasisHabeo"/>
    <w:next w:val="BasistekstHabeo"/>
    <w:uiPriority w:val="99"/>
    <w:semiHidden/>
    <w:rsid w:val="00630409"/>
    <w:pPr>
      <w:spacing w:after="120"/>
      <w:ind w:left="566"/>
      <w:contextualSpacing/>
    </w:pPr>
  </w:style>
  <w:style w:type="paragraph" w:styleId="Lijstvoortzetting3">
    <w:name w:val="List Continue 3"/>
    <w:basedOn w:val="ZsysbasisHabeo"/>
    <w:next w:val="BasistekstHabeo"/>
    <w:uiPriority w:val="99"/>
    <w:semiHidden/>
    <w:rsid w:val="00630409"/>
    <w:pPr>
      <w:spacing w:after="120"/>
      <w:ind w:left="849"/>
      <w:contextualSpacing/>
    </w:pPr>
  </w:style>
  <w:style w:type="paragraph" w:styleId="Lijstvoortzetting4">
    <w:name w:val="List Continue 4"/>
    <w:basedOn w:val="ZsysbasisHabeo"/>
    <w:next w:val="BasistekstHabeo"/>
    <w:uiPriority w:val="99"/>
    <w:semiHidden/>
    <w:rsid w:val="00630409"/>
    <w:pPr>
      <w:spacing w:after="120"/>
      <w:ind w:left="1132"/>
      <w:contextualSpacing/>
    </w:pPr>
  </w:style>
  <w:style w:type="paragraph" w:styleId="Lijstvoortzetting5">
    <w:name w:val="List Continue 5"/>
    <w:basedOn w:val="ZsysbasisHabeo"/>
    <w:next w:val="BasistekstHabeo"/>
    <w:uiPriority w:val="99"/>
    <w:semiHidden/>
    <w:rsid w:val="00630409"/>
    <w:pPr>
      <w:spacing w:after="120"/>
      <w:ind w:left="1415"/>
      <w:contextualSpacing/>
    </w:pPr>
  </w:style>
  <w:style w:type="paragraph" w:styleId="Macrotekst">
    <w:name w:val="macro"/>
    <w:basedOn w:val="ZsysbasisHabeo"/>
    <w:next w:val="BasistekstHabeo"/>
    <w:link w:val="MacrotekstChar"/>
    <w:uiPriority w:val="99"/>
    <w:semiHidden/>
    <w:rsid w:val="00C9251C"/>
    <w:rPr>
      <w:szCs w:val="20"/>
    </w:rPr>
  </w:style>
  <w:style w:type="character" w:customStyle="1" w:styleId="MacrotekstChar">
    <w:name w:val="Macrotekst Char"/>
    <w:basedOn w:val="Standaardalinea-lettertype"/>
    <w:link w:val="Macrotekst"/>
    <w:uiPriority w:val="99"/>
    <w:semiHidden/>
    <w:rsid w:val="00C9251C"/>
    <w:rPr>
      <w:color w:val="230C1C"/>
      <w:szCs w:val="20"/>
    </w:rPr>
  </w:style>
  <w:style w:type="character" w:styleId="Nadruk">
    <w:name w:val="Emphasis"/>
    <w:basedOn w:val="Standaardalinea-lettertype"/>
    <w:uiPriority w:val="99"/>
    <w:semiHidden/>
    <w:rsid w:val="00630409"/>
    <w:rPr>
      <w:i/>
      <w:iCs/>
      <w:color w:val="230C1C"/>
    </w:rPr>
  </w:style>
  <w:style w:type="paragraph" w:styleId="Normaalweb">
    <w:name w:val="Normal (Web)"/>
    <w:basedOn w:val="ZsysbasisHabeo"/>
    <w:next w:val="BasistekstHabeo"/>
    <w:uiPriority w:val="99"/>
    <w:semiHidden/>
    <w:rsid w:val="00C9251C"/>
    <w:rPr>
      <w:rFonts w:cs="Times New Roman"/>
      <w:szCs w:val="24"/>
    </w:rPr>
  </w:style>
  <w:style w:type="paragraph" w:styleId="Notitiekop">
    <w:name w:val="Note Heading"/>
    <w:basedOn w:val="ZsysbasisHabeo"/>
    <w:next w:val="BasistekstHabeo"/>
    <w:link w:val="NotitiekopChar"/>
    <w:uiPriority w:val="99"/>
    <w:semiHidden/>
    <w:rsid w:val="00C9251C"/>
  </w:style>
  <w:style w:type="character" w:customStyle="1" w:styleId="NotitiekopChar">
    <w:name w:val="Notitiekop Char"/>
    <w:basedOn w:val="Standaardalinea-lettertype"/>
    <w:link w:val="Notitiekop"/>
    <w:uiPriority w:val="99"/>
    <w:semiHidden/>
    <w:rsid w:val="00C9251C"/>
    <w:rPr>
      <w:color w:val="230C1C"/>
    </w:rPr>
  </w:style>
  <w:style w:type="paragraph" w:styleId="Ondertitel">
    <w:name w:val="Subtitle"/>
    <w:basedOn w:val="ZsysbasisHabeo"/>
    <w:next w:val="BasistekstHabeo"/>
    <w:link w:val="OndertitelChar"/>
    <w:uiPriority w:val="99"/>
    <w:semiHidden/>
    <w:rsid w:val="00C9251C"/>
    <w:pPr>
      <w:numPr>
        <w:ilvl w:val="1"/>
      </w:numPr>
    </w:pPr>
    <w:rPr>
      <w:rFonts w:eastAsiaTheme="minorEastAsia" w:cstheme="minorBidi"/>
    </w:rPr>
  </w:style>
  <w:style w:type="character" w:customStyle="1" w:styleId="OndertitelChar">
    <w:name w:val="Ondertitel Char"/>
    <w:basedOn w:val="Standaardalinea-lettertype"/>
    <w:link w:val="Ondertitel"/>
    <w:uiPriority w:val="99"/>
    <w:semiHidden/>
    <w:rsid w:val="00C9251C"/>
    <w:rPr>
      <w:rFonts w:eastAsiaTheme="minorEastAsia" w:cstheme="minorBidi"/>
      <w:color w:val="230C1C"/>
      <w:szCs w:val="22"/>
    </w:rPr>
  </w:style>
  <w:style w:type="paragraph" w:styleId="Tekstopmerking">
    <w:name w:val="annotation text"/>
    <w:basedOn w:val="ZsysbasisHabeo"/>
    <w:link w:val="TekstopmerkingChar"/>
    <w:uiPriority w:val="99"/>
    <w:semiHidden/>
    <w:rsid w:val="000878B0"/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0878B0"/>
    <w:rPr>
      <w:color w:val="230C1C"/>
      <w:szCs w:val="20"/>
    </w:rPr>
  </w:style>
  <w:style w:type="paragraph" w:styleId="Onderwerpvanopmerking">
    <w:name w:val="annotation subject"/>
    <w:basedOn w:val="ZsysbasisHabeo"/>
    <w:next w:val="BasistekstHabeo"/>
    <w:link w:val="OnderwerpvanopmerkingChar"/>
    <w:uiPriority w:val="99"/>
    <w:semiHidden/>
    <w:rsid w:val="00630409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9251C"/>
    <w:rPr>
      <w:b/>
      <w:bCs/>
      <w:color w:val="230C1C"/>
      <w:szCs w:val="20"/>
    </w:rPr>
  </w:style>
  <w:style w:type="character" w:styleId="Onopgelostemelding">
    <w:name w:val="Unresolved Mention"/>
    <w:basedOn w:val="Standaardalinea-lettertype"/>
    <w:uiPriority w:val="99"/>
    <w:semiHidden/>
    <w:rsid w:val="00630409"/>
    <w:rPr>
      <w:color w:val="605E5C"/>
      <w:shd w:val="clear" w:color="auto" w:fill="E1DFDD"/>
    </w:rPr>
  </w:style>
  <w:style w:type="character" w:styleId="Paginanummer">
    <w:name w:val="page number"/>
    <w:basedOn w:val="Standaardalinea-lettertype"/>
    <w:uiPriority w:val="99"/>
    <w:semiHidden/>
    <w:rsid w:val="00630409"/>
    <w:rPr>
      <w:color w:val="230C1C"/>
    </w:rPr>
  </w:style>
  <w:style w:type="paragraph" w:styleId="Plattetekst">
    <w:name w:val="Body Text"/>
    <w:basedOn w:val="ZsysbasisHabeo"/>
    <w:next w:val="BasistekstHabeo"/>
    <w:link w:val="PlattetekstChar"/>
    <w:uiPriority w:val="99"/>
    <w:semiHidden/>
    <w:rsid w:val="001C44A9"/>
  </w:style>
  <w:style w:type="character" w:customStyle="1" w:styleId="PlattetekstChar">
    <w:name w:val="Platte tekst Char"/>
    <w:basedOn w:val="Standaardalinea-lettertype"/>
    <w:link w:val="Plattetekst"/>
    <w:uiPriority w:val="99"/>
    <w:semiHidden/>
    <w:rsid w:val="001C44A9"/>
    <w:rPr>
      <w:color w:val="230C1C"/>
    </w:rPr>
  </w:style>
  <w:style w:type="paragraph" w:styleId="Plattetekst2">
    <w:name w:val="Body Text 2"/>
    <w:basedOn w:val="ZsysbasisHabeo"/>
    <w:next w:val="BasistekstHabeo"/>
    <w:link w:val="Plattetekst2Char"/>
    <w:uiPriority w:val="99"/>
    <w:semiHidden/>
    <w:rsid w:val="001C44A9"/>
  </w:style>
  <w:style w:type="character" w:customStyle="1" w:styleId="Plattetekst2Char">
    <w:name w:val="Platte tekst 2 Char"/>
    <w:basedOn w:val="Standaardalinea-lettertype"/>
    <w:link w:val="Plattetekst2"/>
    <w:uiPriority w:val="99"/>
    <w:semiHidden/>
    <w:rsid w:val="001C44A9"/>
    <w:rPr>
      <w:color w:val="230C1C"/>
    </w:rPr>
  </w:style>
  <w:style w:type="paragraph" w:styleId="Plattetekst3">
    <w:name w:val="Body Text 3"/>
    <w:basedOn w:val="ZsysbasisHabeo"/>
    <w:next w:val="BasistekstHabeo"/>
    <w:link w:val="Plattetekst3Char"/>
    <w:uiPriority w:val="99"/>
    <w:semiHidden/>
    <w:rsid w:val="001C44A9"/>
    <w:rPr>
      <w:szCs w:val="16"/>
    </w:rPr>
  </w:style>
  <w:style w:type="character" w:customStyle="1" w:styleId="Plattetekst3Char">
    <w:name w:val="Platte tekst 3 Char"/>
    <w:basedOn w:val="Standaardalinea-lettertype"/>
    <w:link w:val="Plattetekst3"/>
    <w:uiPriority w:val="99"/>
    <w:semiHidden/>
    <w:rsid w:val="001C44A9"/>
    <w:rPr>
      <w:color w:val="230C1C"/>
      <w:szCs w:val="16"/>
    </w:rPr>
  </w:style>
  <w:style w:type="paragraph" w:styleId="Platteteksteersteinspringing">
    <w:name w:val="Body Text First Indent"/>
    <w:basedOn w:val="ZsysbasisHabeo"/>
    <w:next w:val="BasistekstHabeo"/>
    <w:link w:val="PlatteteksteersteinspringingChar"/>
    <w:uiPriority w:val="99"/>
    <w:semiHidden/>
    <w:rsid w:val="001C44A9"/>
    <w:pPr>
      <w:ind w:firstLine="357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uiPriority w:val="99"/>
    <w:semiHidden/>
    <w:rsid w:val="001C44A9"/>
    <w:rPr>
      <w:color w:val="230C1C"/>
    </w:rPr>
  </w:style>
  <w:style w:type="paragraph" w:styleId="Plattetekstinspringen">
    <w:name w:val="Body Text Indent"/>
    <w:basedOn w:val="ZsysbasisHabeo"/>
    <w:next w:val="BasistekstHabeo"/>
    <w:link w:val="PlattetekstinspringenChar"/>
    <w:uiPriority w:val="99"/>
    <w:semiHidden/>
    <w:rsid w:val="001C44A9"/>
    <w:pPr>
      <w:ind w:left="284"/>
    </w:pPr>
  </w:style>
  <w:style w:type="character" w:customStyle="1" w:styleId="PlattetekstinspringenChar">
    <w:name w:val="Platte tekst inspringen Char"/>
    <w:basedOn w:val="Standaardalinea-lettertype"/>
    <w:link w:val="Plattetekstinspringen"/>
    <w:uiPriority w:val="99"/>
    <w:semiHidden/>
    <w:rsid w:val="001C44A9"/>
    <w:rPr>
      <w:color w:val="230C1C"/>
    </w:rPr>
  </w:style>
  <w:style w:type="paragraph" w:styleId="Platteteksteersteinspringing2">
    <w:name w:val="Body Text First Indent 2"/>
    <w:basedOn w:val="ZsysbasisHabeo"/>
    <w:next w:val="BasistekstHabeo"/>
    <w:link w:val="Platteteksteersteinspringing2Char"/>
    <w:uiPriority w:val="99"/>
    <w:semiHidden/>
    <w:rsid w:val="00630409"/>
    <w:pPr>
      <w:ind w:left="360" w:firstLine="360"/>
    </w:p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uiPriority w:val="99"/>
    <w:semiHidden/>
    <w:rsid w:val="001C44A9"/>
    <w:rPr>
      <w:color w:val="230C1C"/>
    </w:rPr>
  </w:style>
  <w:style w:type="paragraph" w:styleId="Plattetekstinspringen2">
    <w:name w:val="Body Text Indent 2"/>
    <w:basedOn w:val="ZsysbasisHabeo"/>
    <w:next w:val="BasistekstHabeo"/>
    <w:link w:val="Plattetekstinspringen2Char"/>
    <w:uiPriority w:val="99"/>
    <w:semiHidden/>
    <w:rsid w:val="001C44A9"/>
    <w:pPr>
      <w:ind w:left="284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1C44A9"/>
    <w:rPr>
      <w:color w:val="230C1C"/>
    </w:rPr>
  </w:style>
  <w:style w:type="paragraph" w:styleId="Plattetekstinspringen3">
    <w:name w:val="Body Text Indent 3"/>
    <w:basedOn w:val="ZsysbasisHabeo"/>
    <w:next w:val="BasistekstHabeo"/>
    <w:link w:val="Plattetekstinspringen3Char"/>
    <w:uiPriority w:val="99"/>
    <w:semiHidden/>
    <w:rsid w:val="001C44A9"/>
    <w:pPr>
      <w:spacing w:after="120"/>
      <w:ind w:left="283"/>
    </w:pPr>
    <w:rPr>
      <w:szCs w:val="16"/>
    </w:rPr>
  </w:style>
  <w:style w:type="character" w:customStyle="1" w:styleId="Plattetekstinspringen3Char">
    <w:name w:val="Platte tekst inspringen 3 Char"/>
    <w:basedOn w:val="Standaardalinea-lettertype"/>
    <w:link w:val="Plattetekstinspringen3"/>
    <w:uiPriority w:val="99"/>
    <w:semiHidden/>
    <w:rsid w:val="001C44A9"/>
    <w:rPr>
      <w:color w:val="230C1C"/>
      <w:szCs w:val="16"/>
    </w:rPr>
  </w:style>
  <w:style w:type="character" w:styleId="Slimmehyperlink">
    <w:name w:val="Smart Hyperlink"/>
    <w:basedOn w:val="Standaardalinea-lettertype"/>
    <w:uiPriority w:val="99"/>
    <w:semiHidden/>
    <w:rsid w:val="00630409"/>
    <w:rPr>
      <w:color w:val="230C1C"/>
      <w:u w:val="dotted"/>
    </w:rPr>
  </w:style>
  <w:style w:type="character" w:styleId="SmartLink">
    <w:name w:val="Smart Link"/>
    <w:basedOn w:val="Standaardalinea-lettertype"/>
    <w:uiPriority w:val="99"/>
    <w:semiHidden/>
    <w:rsid w:val="00630409"/>
    <w:rPr>
      <w:color w:val="0000FF"/>
      <w:u w:val="single"/>
      <w:shd w:val="clear" w:color="auto" w:fill="F3F2F1"/>
    </w:rPr>
  </w:style>
  <w:style w:type="character" w:styleId="Subtielebenadrukking">
    <w:name w:val="Subtle Emphasis"/>
    <w:basedOn w:val="Standaardalinea-lettertype"/>
    <w:uiPriority w:val="99"/>
    <w:semiHidden/>
    <w:rsid w:val="000878B0"/>
    <w:rPr>
      <w:i/>
      <w:iCs/>
      <w:color w:val="auto"/>
    </w:rPr>
  </w:style>
  <w:style w:type="character" w:styleId="Subtieleverwijzing">
    <w:name w:val="Subtle Reference"/>
    <w:basedOn w:val="Standaardalinea-lettertype"/>
    <w:uiPriority w:val="99"/>
    <w:semiHidden/>
    <w:rsid w:val="000878B0"/>
    <w:rPr>
      <w:smallCaps/>
      <w:color w:val="auto"/>
    </w:rPr>
  </w:style>
  <w:style w:type="paragraph" w:styleId="Tekstzonderopmaak">
    <w:name w:val="Plain Text"/>
    <w:basedOn w:val="ZsysbasisHabeo"/>
    <w:next w:val="BasistekstHabeo"/>
    <w:link w:val="TekstzonderopmaakChar"/>
    <w:uiPriority w:val="99"/>
    <w:semiHidden/>
    <w:rsid w:val="000878B0"/>
    <w:rPr>
      <w:szCs w:val="21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0878B0"/>
    <w:rPr>
      <w:color w:val="230C1C"/>
      <w:szCs w:val="21"/>
    </w:rPr>
  </w:style>
  <w:style w:type="paragraph" w:styleId="Titel">
    <w:name w:val="Title"/>
    <w:basedOn w:val="ZsysbasisHabeo"/>
    <w:next w:val="BasistekstHabeo"/>
    <w:link w:val="TitelChar"/>
    <w:uiPriority w:val="99"/>
    <w:semiHidden/>
    <w:rsid w:val="000878B0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itelChar">
    <w:name w:val="Titel Char"/>
    <w:basedOn w:val="Standaardalinea-lettertype"/>
    <w:link w:val="Titel"/>
    <w:uiPriority w:val="99"/>
    <w:semiHidden/>
    <w:rsid w:val="000878B0"/>
    <w:rPr>
      <w:rFonts w:eastAsiaTheme="majorEastAsia" w:cstheme="majorBidi"/>
      <w:color w:val="230C1C"/>
      <w:spacing w:val="-10"/>
      <w:kern w:val="28"/>
      <w:szCs w:val="56"/>
    </w:rPr>
  </w:style>
  <w:style w:type="character" w:styleId="Titelvanboek">
    <w:name w:val="Book Title"/>
    <w:basedOn w:val="Standaardalinea-lettertype"/>
    <w:uiPriority w:val="99"/>
    <w:semiHidden/>
    <w:rsid w:val="000878B0"/>
    <w:rPr>
      <w:b/>
      <w:bCs/>
      <w:i w:val="0"/>
      <w:iCs/>
      <w:spacing w:val="5"/>
    </w:rPr>
  </w:style>
  <w:style w:type="character" w:styleId="Vermelding">
    <w:name w:val="Mention"/>
    <w:basedOn w:val="Standaardalinea-lettertype"/>
    <w:uiPriority w:val="99"/>
    <w:semiHidden/>
    <w:rsid w:val="00630409"/>
    <w:rPr>
      <w:color w:val="2B579A"/>
      <w:shd w:val="clear" w:color="auto" w:fill="E1DFDD"/>
    </w:rPr>
  </w:style>
  <w:style w:type="character" w:styleId="Verwijzingopmerking">
    <w:name w:val="annotation reference"/>
    <w:basedOn w:val="Standaardalinea-lettertype"/>
    <w:uiPriority w:val="99"/>
    <w:semiHidden/>
    <w:rsid w:val="000878B0"/>
    <w:rPr>
      <w:sz w:val="18"/>
      <w:szCs w:val="16"/>
    </w:rPr>
  </w:style>
  <w:style w:type="character" w:styleId="Zwaar">
    <w:name w:val="Strong"/>
    <w:basedOn w:val="Standaardalinea-lettertype"/>
    <w:uiPriority w:val="99"/>
    <w:semiHidden/>
    <w:rsid w:val="000878B0"/>
    <w:rPr>
      <w:b w:val="0"/>
      <w:bCs/>
    </w:rPr>
  </w:style>
  <w:style w:type="numbering" w:customStyle="1" w:styleId="BijlagenummeringHabeo">
    <w:name w:val="Bijlagenummering Habeo+"/>
    <w:uiPriority w:val="99"/>
    <w:semiHidden/>
    <w:rsid w:val="00E0385C"/>
    <w:pPr>
      <w:numPr>
        <w:numId w:val="14"/>
      </w:numPr>
    </w:pPr>
  </w:style>
  <w:style w:type="numbering" w:customStyle="1" w:styleId="KopnummeringHabeo">
    <w:name w:val="Kopnummering Habeo+"/>
    <w:uiPriority w:val="99"/>
    <w:semiHidden/>
    <w:rsid w:val="00DB1C94"/>
    <w:pPr>
      <w:numPr>
        <w:numId w:val="15"/>
      </w:numPr>
    </w:pPr>
  </w:style>
  <w:style w:type="numbering" w:customStyle="1" w:styleId="OpsommingnummerHabeo">
    <w:name w:val="Opsomming nummer Habeo+"/>
    <w:uiPriority w:val="99"/>
    <w:semiHidden/>
    <w:rsid w:val="00FC554B"/>
    <w:pPr>
      <w:numPr>
        <w:numId w:val="16"/>
      </w:numPr>
    </w:pPr>
  </w:style>
  <w:style w:type="numbering" w:styleId="111111">
    <w:name w:val="Outline List 2"/>
    <w:basedOn w:val="Geenlijst"/>
    <w:uiPriority w:val="99"/>
    <w:semiHidden/>
    <w:rsid w:val="001D6A1E"/>
    <w:pPr>
      <w:numPr>
        <w:numId w:val="18"/>
      </w:numPr>
    </w:pPr>
  </w:style>
  <w:style w:type="numbering" w:styleId="1ai">
    <w:name w:val="Outline List 1"/>
    <w:basedOn w:val="Geenlijst"/>
    <w:uiPriority w:val="99"/>
    <w:semiHidden/>
    <w:rsid w:val="001D6A1E"/>
    <w:pPr>
      <w:numPr>
        <w:numId w:val="19"/>
      </w:numPr>
    </w:pPr>
  </w:style>
  <w:style w:type="numbering" w:styleId="Artikelsectie">
    <w:name w:val="Outline List 3"/>
    <w:basedOn w:val="Geenlijst"/>
    <w:uiPriority w:val="99"/>
    <w:semiHidden/>
    <w:rsid w:val="001D6A1E"/>
    <w:pPr>
      <w:numPr>
        <w:numId w:val="20"/>
      </w:numPr>
    </w:pPr>
  </w:style>
  <w:style w:type="table" w:styleId="Donkerelijst">
    <w:name w:val="Dark List"/>
    <w:basedOn w:val="Standaardtabel"/>
    <w:uiPriority w:val="99"/>
    <w:semiHidden/>
    <w:rsid w:val="001D6A1E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30C1C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230C1C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1060D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A0914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A0914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0914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0914" w:themeFill="text1" w:themeFillShade="BF"/>
      </w:tcPr>
    </w:tblStylePr>
  </w:style>
  <w:style w:type="table" w:styleId="Donkerelijst-accent1">
    <w:name w:val="Dark List Accent 1"/>
    <w:basedOn w:val="Standaardtabel"/>
    <w:uiPriority w:val="99"/>
    <w:semiHidden/>
    <w:rsid w:val="001D6A1E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1037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230C1C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081B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0C29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0C29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0C29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0C29" w:themeFill="accent1" w:themeFillShade="BF"/>
      </w:tcPr>
    </w:tblStylePr>
  </w:style>
  <w:style w:type="table" w:styleId="Donkerelijst-accent2">
    <w:name w:val="Dark List Accent 2"/>
    <w:basedOn w:val="Standaardtabel"/>
    <w:uiPriority w:val="99"/>
    <w:semiHidden/>
    <w:rsid w:val="001D6A1E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E7656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230C1C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22A0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C3F16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C3F16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3F16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3F16" w:themeFill="accent2" w:themeFillShade="BF"/>
      </w:tcPr>
    </w:tblStylePr>
  </w:style>
  <w:style w:type="table" w:styleId="Donkerelijst-accent3">
    <w:name w:val="Dark List Accent 3"/>
    <w:basedOn w:val="Standaardtabel"/>
    <w:uiPriority w:val="99"/>
    <w:semiHidden/>
    <w:rsid w:val="001D6A1E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F2718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230C1C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130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1D1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1D1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1D1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1D12" w:themeFill="accent3" w:themeFillShade="BF"/>
      </w:tcPr>
    </w:tblStylePr>
  </w:style>
  <w:style w:type="table" w:styleId="Donkerelijst-accent4">
    <w:name w:val="Dark List Accent 4"/>
    <w:basedOn w:val="Standaardtabel"/>
    <w:uiPriority w:val="99"/>
    <w:semiHidden/>
    <w:rsid w:val="001D6A1E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55829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230C1C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22B14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B411E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B411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411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411E" w:themeFill="accent4" w:themeFillShade="BF"/>
      </w:tcPr>
    </w:tblStylePr>
  </w:style>
  <w:style w:type="table" w:styleId="Donkerelijst-accent5">
    <w:name w:val="Dark List Accent 5"/>
    <w:basedOn w:val="Standaardtabel"/>
    <w:uiPriority w:val="99"/>
    <w:semiHidden/>
    <w:rsid w:val="001D6A1E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A3A48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230C1C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1C2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2B3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2B3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B3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B35" w:themeFill="accent5" w:themeFillShade="BF"/>
      </w:tcPr>
    </w:tblStylePr>
  </w:style>
  <w:style w:type="table" w:styleId="Donkerelijst-accent6">
    <w:name w:val="Dark List Accent 6"/>
    <w:basedOn w:val="Standaardtabel"/>
    <w:uiPriority w:val="99"/>
    <w:semiHidden/>
    <w:rsid w:val="001D6A1E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EFEA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230C1C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F3390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FF906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FF906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906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906F" w:themeFill="accent6" w:themeFillShade="BF"/>
      </w:tcPr>
    </w:tblStylePr>
  </w:style>
  <w:style w:type="table" w:styleId="Gemiddeldraster1">
    <w:name w:val="Medium Grid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792960" w:themeColor="text1" w:themeTint="BF"/>
        <w:left w:val="single" w:sz="8" w:space="0" w:color="792960" w:themeColor="text1" w:themeTint="BF"/>
        <w:bottom w:val="single" w:sz="8" w:space="0" w:color="792960" w:themeColor="text1" w:themeTint="BF"/>
        <w:right w:val="single" w:sz="8" w:space="0" w:color="792960" w:themeColor="text1" w:themeTint="BF"/>
        <w:insideH w:val="single" w:sz="8" w:space="0" w:color="792960" w:themeColor="text1" w:themeTint="BF"/>
        <w:insideV w:val="single" w:sz="8" w:space="0" w:color="792960" w:themeColor="text1" w:themeTint="BF"/>
      </w:tblBorders>
    </w:tblPr>
    <w:tcPr>
      <w:shd w:val="clear" w:color="auto" w:fill="E1A9D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296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53A1" w:themeFill="text1" w:themeFillTint="7F"/>
      </w:tcPr>
    </w:tblStylePr>
    <w:tblStylePr w:type="band1Horz">
      <w:tblPr/>
      <w:tcPr>
        <w:shd w:val="clear" w:color="auto" w:fill="C453A1" w:themeFill="text1" w:themeFillTint="7F"/>
      </w:tcPr>
    </w:tblStylePr>
  </w:style>
  <w:style w:type="table" w:styleId="Gemiddeldraster1-accent1">
    <w:name w:val="Medium Grid 1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A42173" w:themeColor="accent1" w:themeTint="BF"/>
        <w:left w:val="single" w:sz="8" w:space="0" w:color="A42173" w:themeColor="accent1" w:themeTint="BF"/>
        <w:bottom w:val="single" w:sz="8" w:space="0" w:color="A42173" w:themeColor="accent1" w:themeTint="BF"/>
        <w:right w:val="single" w:sz="8" w:space="0" w:color="A42173" w:themeColor="accent1" w:themeTint="BF"/>
        <w:insideH w:val="single" w:sz="8" w:space="0" w:color="A42173" w:themeColor="accent1" w:themeTint="BF"/>
        <w:insideV w:val="single" w:sz="8" w:space="0" w:color="A42173" w:themeColor="accent1" w:themeTint="BF"/>
      </w:tblBorders>
    </w:tblPr>
    <w:tcPr>
      <w:shd w:val="clear" w:color="auto" w:fill="EDA9D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42173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52A8" w:themeFill="accent1" w:themeFillTint="7F"/>
      </w:tcPr>
    </w:tblStylePr>
    <w:tblStylePr w:type="band1Horz">
      <w:tblPr/>
      <w:tcPr>
        <w:shd w:val="clear" w:color="auto" w:fill="DB52A8" w:themeFill="accent1" w:themeFillTint="7F"/>
      </w:tcPr>
    </w:tblStylePr>
  </w:style>
  <w:style w:type="table" w:styleId="Gemiddeldraster1-accent2">
    <w:name w:val="Medium Grid 1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29880" w:themeColor="accent2" w:themeTint="BF"/>
        <w:left w:val="single" w:sz="8" w:space="0" w:color="F29880" w:themeColor="accent2" w:themeTint="BF"/>
        <w:bottom w:val="single" w:sz="8" w:space="0" w:color="F29880" w:themeColor="accent2" w:themeTint="BF"/>
        <w:right w:val="single" w:sz="8" w:space="0" w:color="F29880" w:themeColor="accent2" w:themeTint="BF"/>
        <w:insideH w:val="single" w:sz="8" w:space="0" w:color="F29880" w:themeColor="accent2" w:themeTint="BF"/>
        <w:insideV w:val="single" w:sz="8" w:space="0" w:color="F29880" w:themeColor="accent2" w:themeTint="BF"/>
      </w:tblBorders>
    </w:tblPr>
    <w:tcPr>
      <w:shd w:val="clear" w:color="auto" w:fill="FADCD5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2988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AAA" w:themeFill="accent2" w:themeFillTint="7F"/>
      </w:tcPr>
    </w:tblStylePr>
    <w:tblStylePr w:type="band1Horz">
      <w:tblPr/>
      <w:tcPr>
        <w:shd w:val="clear" w:color="auto" w:fill="F6BAAA" w:themeFill="accent2" w:themeFillTint="7F"/>
      </w:tcPr>
    </w:tblStylePr>
  </w:style>
  <w:style w:type="table" w:styleId="Gemiddeldraster1-accent3">
    <w:name w:val="Medium Grid 1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AD462B" w:themeColor="accent3" w:themeTint="BF"/>
        <w:left w:val="single" w:sz="8" w:space="0" w:color="AD462B" w:themeColor="accent3" w:themeTint="BF"/>
        <w:bottom w:val="single" w:sz="8" w:space="0" w:color="AD462B" w:themeColor="accent3" w:themeTint="BF"/>
        <w:right w:val="single" w:sz="8" w:space="0" w:color="AD462B" w:themeColor="accent3" w:themeTint="BF"/>
        <w:insideH w:val="single" w:sz="8" w:space="0" w:color="AD462B" w:themeColor="accent3" w:themeTint="BF"/>
        <w:insideV w:val="single" w:sz="8" w:space="0" w:color="AD462B" w:themeColor="accent3" w:themeTint="BF"/>
      </w:tblBorders>
    </w:tblPr>
    <w:tcPr>
      <w:shd w:val="clear" w:color="auto" w:fill="EBBDB1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D462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7B63" w:themeFill="accent3" w:themeFillTint="7F"/>
      </w:tcPr>
    </w:tblStylePr>
    <w:tblStylePr w:type="band1Horz">
      <w:tblPr/>
      <w:tcPr>
        <w:shd w:val="clear" w:color="auto" w:fill="D77B63" w:themeFill="accent3" w:themeFillTint="7F"/>
      </w:tcPr>
    </w:tblStylePr>
  </w:style>
  <w:style w:type="table" w:styleId="Gemiddeldraster1-accent4">
    <w:name w:val="Medium Grid 1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419B48" w:themeColor="accent4" w:themeTint="BF"/>
        <w:left w:val="single" w:sz="8" w:space="0" w:color="419B48" w:themeColor="accent4" w:themeTint="BF"/>
        <w:bottom w:val="single" w:sz="8" w:space="0" w:color="419B48" w:themeColor="accent4" w:themeTint="BF"/>
        <w:right w:val="single" w:sz="8" w:space="0" w:color="419B48" w:themeColor="accent4" w:themeTint="BF"/>
        <w:insideH w:val="single" w:sz="8" w:space="0" w:color="419B48" w:themeColor="accent4" w:themeTint="BF"/>
        <w:insideV w:val="single" w:sz="8" w:space="0" w:color="419B48" w:themeColor="accent4" w:themeTint="BF"/>
      </w:tblBorders>
    </w:tblPr>
    <w:tcPr>
      <w:shd w:val="clear" w:color="auto" w:fill="BBE2BE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19B48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7C67D" w:themeFill="accent4" w:themeFillTint="7F"/>
      </w:tcPr>
    </w:tblStylePr>
    <w:tblStylePr w:type="band1Horz">
      <w:tblPr/>
      <w:tcPr>
        <w:shd w:val="clear" w:color="auto" w:fill="77C67D" w:themeFill="accent4" w:themeFillTint="7F"/>
      </w:tcPr>
    </w:tblStylePr>
  </w:style>
  <w:style w:type="table" w:styleId="Gemiddeldraster1-accent5">
    <w:name w:val="Medium Grid 1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357693" w:themeColor="accent5" w:themeTint="BF"/>
        <w:left w:val="single" w:sz="8" w:space="0" w:color="357693" w:themeColor="accent5" w:themeTint="BF"/>
        <w:bottom w:val="single" w:sz="8" w:space="0" w:color="357693" w:themeColor="accent5" w:themeTint="BF"/>
        <w:right w:val="single" w:sz="8" w:space="0" w:color="357693" w:themeColor="accent5" w:themeTint="BF"/>
        <w:insideH w:val="single" w:sz="8" w:space="0" w:color="357693" w:themeColor="accent5" w:themeTint="BF"/>
        <w:insideV w:val="single" w:sz="8" w:space="0" w:color="357693" w:themeColor="accent5" w:themeTint="BF"/>
      </w:tblBorders>
    </w:tblPr>
    <w:tcPr>
      <w:shd w:val="clear" w:color="auto" w:fill="B4D5E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57693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8ABC8" w:themeFill="accent5" w:themeFillTint="7F"/>
      </w:tcPr>
    </w:tblStylePr>
    <w:tblStylePr w:type="band1Horz">
      <w:tblPr/>
      <w:tcPr>
        <w:shd w:val="clear" w:color="auto" w:fill="68ABC8" w:themeFill="accent5" w:themeFillTint="7F"/>
      </w:tcPr>
    </w:tblStylePr>
  </w:style>
  <w:style w:type="table" w:styleId="Gemiddeldraster1-accent6">
    <w:name w:val="Medium Grid 1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FF2EF" w:themeColor="accent6" w:themeTint="BF"/>
        <w:left w:val="single" w:sz="8" w:space="0" w:color="FFF2EF" w:themeColor="accent6" w:themeTint="BF"/>
        <w:bottom w:val="single" w:sz="8" w:space="0" w:color="FFF2EF" w:themeColor="accent6" w:themeTint="BF"/>
        <w:right w:val="single" w:sz="8" w:space="0" w:color="FFF2EF" w:themeColor="accent6" w:themeTint="BF"/>
        <w:insideH w:val="single" w:sz="8" w:space="0" w:color="FFF2EF" w:themeColor="accent6" w:themeTint="BF"/>
        <w:insideV w:val="single" w:sz="8" w:space="0" w:color="FFF2EF" w:themeColor="accent6" w:themeTint="BF"/>
      </w:tblBorders>
    </w:tblPr>
    <w:tcPr>
      <w:shd w:val="clear" w:color="auto" w:fill="FFFAF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F2E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6F4" w:themeFill="accent6" w:themeFillTint="7F"/>
      </w:tcPr>
    </w:tblStylePr>
    <w:tblStylePr w:type="band1Horz">
      <w:tblPr/>
      <w:tcPr>
        <w:shd w:val="clear" w:color="auto" w:fill="FFF6F4" w:themeFill="accent6" w:themeFillTint="7F"/>
      </w:tcPr>
    </w:tblStylePr>
  </w:style>
  <w:style w:type="table" w:styleId="Gemiddeldraster2">
    <w:name w:val="Medium Grid 2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230C1C" w:themeColor="text1"/>
        <w:left w:val="single" w:sz="8" w:space="0" w:color="230C1C" w:themeColor="text1"/>
        <w:bottom w:val="single" w:sz="8" w:space="0" w:color="230C1C" w:themeColor="text1"/>
        <w:right w:val="single" w:sz="8" w:space="0" w:color="230C1C" w:themeColor="text1"/>
        <w:insideH w:val="single" w:sz="8" w:space="0" w:color="230C1C" w:themeColor="text1"/>
        <w:insideV w:val="single" w:sz="8" w:space="0" w:color="230C1C" w:themeColor="text1"/>
      </w:tblBorders>
    </w:tblPr>
    <w:tcPr>
      <w:shd w:val="clear" w:color="auto" w:fill="E1A9D0" w:themeFill="text1" w:themeFillTint="3F"/>
    </w:tcPr>
    <w:tblStylePr w:type="firstRow">
      <w:rPr>
        <w:b/>
        <w:bCs/>
        <w:color w:val="230C1C" w:themeColor="text1"/>
      </w:rPr>
      <w:tblPr/>
      <w:tcPr>
        <w:shd w:val="clear" w:color="auto" w:fill="F3DDEC" w:themeFill="text1" w:themeFillTint="19"/>
      </w:tcPr>
    </w:tblStylePr>
    <w:tblStylePr w:type="lastRow">
      <w:rPr>
        <w:b/>
        <w:bCs/>
        <w:color w:val="230C1C" w:themeColor="text1"/>
      </w:rPr>
      <w:tblPr/>
      <w:tcPr>
        <w:tcBorders>
          <w:top w:val="single" w:sz="12" w:space="0" w:color="230C1C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30C1C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30C1C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BAD9" w:themeFill="text1" w:themeFillTint="33"/>
      </w:tcPr>
    </w:tblStylePr>
    <w:tblStylePr w:type="band1Vert">
      <w:tblPr/>
      <w:tcPr>
        <w:shd w:val="clear" w:color="auto" w:fill="C453A1" w:themeFill="text1" w:themeFillTint="7F"/>
      </w:tcPr>
    </w:tblStylePr>
    <w:tblStylePr w:type="band1Horz">
      <w:tblPr/>
      <w:tcPr>
        <w:tcBorders>
          <w:insideH w:val="single" w:sz="6" w:space="0" w:color="230C1C" w:themeColor="text1"/>
          <w:insideV w:val="single" w:sz="6" w:space="0" w:color="230C1C" w:themeColor="text1"/>
        </w:tcBorders>
        <w:shd w:val="clear" w:color="auto" w:fill="C453A1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1">
    <w:name w:val="Medium Grid 2 Accent 1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E1037" w:themeColor="accent1"/>
        <w:left w:val="single" w:sz="8" w:space="0" w:color="4E1037" w:themeColor="accent1"/>
        <w:bottom w:val="single" w:sz="8" w:space="0" w:color="4E1037" w:themeColor="accent1"/>
        <w:right w:val="single" w:sz="8" w:space="0" w:color="4E1037" w:themeColor="accent1"/>
        <w:insideH w:val="single" w:sz="8" w:space="0" w:color="4E1037" w:themeColor="accent1"/>
        <w:insideV w:val="single" w:sz="8" w:space="0" w:color="4E1037" w:themeColor="accent1"/>
      </w:tblBorders>
    </w:tblPr>
    <w:tcPr>
      <w:shd w:val="clear" w:color="auto" w:fill="EDA9D4" w:themeFill="accent1" w:themeFillTint="3F"/>
    </w:tcPr>
    <w:tblStylePr w:type="firstRow">
      <w:rPr>
        <w:b/>
        <w:bCs/>
        <w:color w:val="230C1C" w:themeColor="text1"/>
      </w:rPr>
      <w:tblPr/>
      <w:tcPr>
        <w:shd w:val="clear" w:color="auto" w:fill="F8DCED" w:themeFill="accent1" w:themeFillTint="19"/>
      </w:tcPr>
    </w:tblStylePr>
    <w:tblStylePr w:type="lastRow">
      <w:rPr>
        <w:b/>
        <w:bCs/>
        <w:color w:val="230C1C" w:themeColor="text1"/>
      </w:rPr>
      <w:tblPr/>
      <w:tcPr>
        <w:tcBorders>
          <w:top w:val="single" w:sz="12" w:space="0" w:color="230C1C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30C1C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30C1C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B9DC" w:themeFill="accent1" w:themeFillTint="33"/>
      </w:tcPr>
    </w:tblStylePr>
    <w:tblStylePr w:type="band1Vert">
      <w:tblPr/>
      <w:tcPr>
        <w:shd w:val="clear" w:color="auto" w:fill="DB52A8" w:themeFill="accent1" w:themeFillTint="7F"/>
      </w:tcPr>
    </w:tblStylePr>
    <w:tblStylePr w:type="band1Horz">
      <w:tblPr/>
      <w:tcPr>
        <w:tcBorders>
          <w:insideH w:val="single" w:sz="6" w:space="0" w:color="4E1037" w:themeColor="accent1"/>
          <w:insideV w:val="single" w:sz="6" w:space="0" w:color="4E1037" w:themeColor="accent1"/>
        </w:tcBorders>
        <w:shd w:val="clear" w:color="auto" w:fill="DB52A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2">
    <w:name w:val="Medium Grid 2 Accent 2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EE7656" w:themeColor="accent2"/>
        <w:left w:val="single" w:sz="8" w:space="0" w:color="EE7656" w:themeColor="accent2"/>
        <w:bottom w:val="single" w:sz="8" w:space="0" w:color="EE7656" w:themeColor="accent2"/>
        <w:right w:val="single" w:sz="8" w:space="0" w:color="EE7656" w:themeColor="accent2"/>
        <w:insideH w:val="single" w:sz="8" w:space="0" w:color="EE7656" w:themeColor="accent2"/>
        <w:insideV w:val="single" w:sz="8" w:space="0" w:color="EE7656" w:themeColor="accent2"/>
      </w:tblBorders>
    </w:tblPr>
    <w:tcPr>
      <w:shd w:val="clear" w:color="auto" w:fill="FADCD5" w:themeFill="accent2" w:themeFillTint="3F"/>
    </w:tcPr>
    <w:tblStylePr w:type="firstRow">
      <w:rPr>
        <w:b/>
        <w:bCs/>
        <w:color w:val="230C1C" w:themeColor="text1"/>
      </w:rPr>
      <w:tblPr/>
      <w:tcPr>
        <w:shd w:val="clear" w:color="auto" w:fill="FDF1EE" w:themeFill="accent2" w:themeFillTint="19"/>
      </w:tcPr>
    </w:tblStylePr>
    <w:tblStylePr w:type="lastRow">
      <w:rPr>
        <w:b/>
        <w:bCs/>
        <w:color w:val="230C1C" w:themeColor="text1"/>
      </w:rPr>
      <w:tblPr/>
      <w:tcPr>
        <w:tcBorders>
          <w:top w:val="single" w:sz="12" w:space="0" w:color="230C1C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30C1C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30C1C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3DD" w:themeFill="accent2" w:themeFillTint="33"/>
      </w:tcPr>
    </w:tblStylePr>
    <w:tblStylePr w:type="band1Vert">
      <w:tblPr/>
      <w:tcPr>
        <w:shd w:val="clear" w:color="auto" w:fill="F6BAAA" w:themeFill="accent2" w:themeFillTint="7F"/>
      </w:tcPr>
    </w:tblStylePr>
    <w:tblStylePr w:type="band1Horz">
      <w:tblPr/>
      <w:tcPr>
        <w:tcBorders>
          <w:insideH w:val="single" w:sz="6" w:space="0" w:color="EE7656" w:themeColor="accent2"/>
          <w:insideV w:val="single" w:sz="6" w:space="0" w:color="EE7656" w:themeColor="accent2"/>
        </w:tcBorders>
        <w:shd w:val="clear" w:color="auto" w:fill="F6BAAA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3">
    <w:name w:val="Medium Grid 2 Accent 3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5F2718" w:themeColor="accent3"/>
        <w:left w:val="single" w:sz="8" w:space="0" w:color="5F2718" w:themeColor="accent3"/>
        <w:bottom w:val="single" w:sz="8" w:space="0" w:color="5F2718" w:themeColor="accent3"/>
        <w:right w:val="single" w:sz="8" w:space="0" w:color="5F2718" w:themeColor="accent3"/>
        <w:insideH w:val="single" w:sz="8" w:space="0" w:color="5F2718" w:themeColor="accent3"/>
        <w:insideV w:val="single" w:sz="8" w:space="0" w:color="5F2718" w:themeColor="accent3"/>
      </w:tblBorders>
    </w:tblPr>
    <w:tcPr>
      <w:shd w:val="clear" w:color="auto" w:fill="EBBDB1" w:themeFill="accent3" w:themeFillTint="3F"/>
    </w:tcPr>
    <w:tblStylePr w:type="firstRow">
      <w:rPr>
        <w:b/>
        <w:bCs/>
        <w:color w:val="230C1C" w:themeColor="text1"/>
      </w:rPr>
      <w:tblPr/>
      <w:tcPr>
        <w:shd w:val="clear" w:color="auto" w:fill="F7E5E0" w:themeFill="accent3" w:themeFillTint="19"/>
      </w:tcPr>
    </w:tblStylePr>
    <w:tblStylePr w:type="lastRow">
      <w:rPr>
        <w:b/>
        <w:bCs/>
        <w:color w:val="230C1C" w:themeColor="text1"/>
      </w:rPr>
      <w:tblPr/>
      <w:tcPr>
        <w:tcBorders>
          <w:top w:val="single" w:sz="12" w:space="0" w:color="230C1C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30C1C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30C1C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AC0" w:themeFill="accent3" w:themeFillTint="33"/>
      </w:tcPr>
    </w:tblStylePr>
    <w:tblStylePr w:type="band1Vert">
      <w:tblPr/>
      <w:tcPr>
        <w:shd w:val="clear" w:color="auto" w:fill="D77B63" w:themeFill="accent3" w:themeFillTint="7F"/>
      </w:tcPr>
    </w:tblStylePr>
    <w:tblStylePr w:type="band1Horz">
      <w:tblPr/>
      <w:tcPr>
        <w:tcBorders>
          <w:insideH w:val="single" w:sz="6" w:space="0" w:color="5F2718" w:themeColor="accent3"/>
          <w:insideV w:val="single" w:sz="6" w:space="0" w:color="5F2718" w:themeColor="accent3"/>
        </w:tcBorders>
        <w:shd w:val="clear" w:color="auto" w:fill="D77B63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4">
    <w:name w:val="Medium Grid 2 Accent 4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255829" w:themeColor="accent4"/>
        <w:left w:val="single" w:sz="8" w:space="0" w:color="255829" w:themeColor="accent4"/>
        <w:bottom w:val="single" w:sz="8" w:space="0" w:color="255829" w:themeColor="accent4"/>
        <w:right w:val="single" w:sz="8" w:space="0" w:color="255829" w:themeColor="accent4"/>
        <w:insideH w:val="single" w:sz="8" w:space="0" w:color="255829" w:themeColor="accent4"/>
        <w:insideV w:val="single" w:sz="8" w:space="0" w:color="255829" w:themeColor="accent4"/>
      </w:tblBorders>
    </w:tblPr>
    <w:tcPr>
      <w:shd w:val="clear" w:color="auto" w:fill="BBE2BE" w:themeFill="accent4" w:themeFillTint="3F"/>
    </w:tcPr>
    <w:tblStylePr w:type="firstRow">
      <w:rPr>
        <w:b/>
        <w:bCs/>
        <w:color w:val="230C1C" w:themeColor="text1"/>
      </w:rPr>
      <w:tblPr/>
      <w:tcPr>
        <w:shd w:val="clear" w:color="auto" w:fill="E4F3E5" w:themeFill="accent4" w:themeFillTint="19"/>
      </w:tcPr>
    </w:tblStylePr>
    <w:tblStylePr w:type="lastRow">
      <w:rPr>
        <w:b/>
        <w:bCs/>
        <w:color w:val="230C1C" w:themeColor="text1"/>
      </w:rPr>
      <w:tblPr/>
      <w:tcPr>
        <w:tcBorders>
          <w:top w:val="single" w:sz="12" w:space="0" w:color="230C1C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30C1C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30C1C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8E8CB" w:themeFill="accent4" w:themeFillTint="33"/>
      </w:tcPr>
    </w:tblStylePr>
    <w:tblStylePr w:type="band1Vert">
      <w:tblPr/>
      <w:tcPr>
        <w:shd w:val="clear" w:color="auto" w:fill="77C67D" w:themeFill="accent4" w:themeFillTint="7F"/>
      </w:tcPr>
    </w:tblStylePr>
    <w:tblStylePr w:type="band1Horz">
      <w:tblPr/>
      <w:tcPr>
        <w:tcBorders>
          <w:insideH w:val="single" w:sz="6" w:space="0" w:color="255829" w:themeColor="accent4"/>
          <w:insideV w:val="single" w:sz="6" w:space="0" w:color="255829" w:themeColor="accent4"/>
        </w:tcBorders>
        <w:shd w:val="clear" w:color="auto" w:fill="77C67D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5">
    <w:name w:val="Medium Grid 2 Accent 5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1A3A48" w:themeColor="accent5"/>
        <w:left w:val="single" w:sz="8" w:space="0" w:color="1A3A48" w:themeColor="accent5"/>
        <w:bottom w:val="single" w:sz="8" w:space="0" w:color="1A3A48" w:themeColor="accent5"/>
        <w:right w:val="single" w:sz="8" w:space="0" w:color="1A3A48" w:themeColor="accent5"/>
        <w:insideH w:val="single" w:sz="8" w:space="0" w:color="1A3A48" w:themeColor="accent5"/>
        <w:insideV w:val="single" w:sz="8" w:space="0" w:color="1A3A48" w:themeColor="accent5"/>
      </w:tblBorders>
    </w:tblPr>
    <w:tcPr>
      <w:shd w:val="clear" w:color="auto" w:fill="B4D5E4" w:themeFill="accent5" w:themeFillTint="3F"/>
    </w:tcPr>
    <w:tblStylePr w:type="firstRow">
      <w:rPr>
        <w:b/>
        <w:bCs/>
        <w:color w:val="230C1C" w:themeColor="text1"/>
      </w:rPr>
      <w:tblPr/>
      <w:tcPr>
        <w:shd w:val="clear" w:color="auto" w:fill="E1EEF4" w:themeFill="accent5" w:themeFillTint="19"/>
      </w:tcPr>
    </w:tblStylePr>
    <w:tblStylePr w:type="lastRow">
      <w:rPr>
        <w:b/>
        <w:bCs/>
        <w:color w:val="230C1C" w:themeColor="text1"/>
      </w:rPr>
      <w:tblPr/>
      <w:tcPr>
        <w:tcBorders>
          <w:top w:val="single" w:sz="12" w:space="0" w:color="230C1C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30C1C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30C1C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2DDE9" w:themeFill="accent5" w:themeFillTint="33"/>
      </w:tcPr>
    </w:tblStylePr>
    <w:tblStylePr w:type="band1Vert">
      <w:tblPr/>
      <w:tcPr>
        <w:shd w:val="clear" w:color="auto" w:fill="68ABC8" w:themeFill="accent5" w:themeFillTint="7F"/>
      </w:tcPr>
    </w:tblStylePr>
    <w:tblStylePr w:type="band1Horz">
      <w:tblPr/>
      <w:tcPr>
        <w:tcBorders>
          <w:insideH w:val="single" w:sz="6" w:space="0" w:color="1A3A48" w:themeColor="accent5"/>
          <w:insideV w:val="single" w:sz="6" w:space="0" w:color="1A3A48" w:themeColor="accent5"/>
        </w:tcBorders>
        <w:shd w:val="clear" w:color="auto" w:fill="68ABC8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6">
    <w:name w:val="Medium Grid 2 Accent 6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FFEFEA" w:themeColor="accent6"/>
        <w:left w:val="single" w:sz="8" w:space="0" w:color="FFEFEA" w:themeColor="accent6"/>
        <w:bottom w:val="single" w:sz="8" w:space="0" w:color="FFEFEA" w:themeColor="accent6"/>
        <w:right w:val="single" w:sz="8" w:space="0" w:color="FFEFEA" w:themeColor="accent6"/>
        <w:insideH w:val="single" w:sz="8" w:space="0" w:color="FFEFEA" w:themeColor="accent6"/>
        <w:insideV w:val="single" w:sz="8" w:space="0" w:color="FFEFEA" w:themeColor="accent6"/>
      </w:tblBorders>
    </w:tblPr>
    <w:tcPr>
      <w:shd w:val="clear" w:color="auto" w:fill="FFFAF9" w:themeFill="accent6" w:themeFillTint="3F"/>
    </w:tcPr>
    <w:tblStylePr w:type="firstRow">
      <w:rPr>
        <w:b/>
        <w:bCs/>
        <w:color w:val="230C1C" w:themeColor="text1"/>
      </w:rPr>
      <w:tblPr/>
      <w:tcPr>
        <w:shd w:val="clear" w:color="auto" w:fill="FFFDFC" w:themeFill="accent6" w:themeFillTint="19"/>
      </w:tcPr>
    </w:tblStylePr>
    <w:tblStylePr w:type="lastRow">
      <w:rPr>
        <w:b/>
        <w:bCs/>
        <w:color w:val="230C1C" w:themeColor="text1"/>
      </w:rPr>
      <w:tblPr/>
      <w:tcPr>
        <w:tcBorders>
          <w:top w:val="single" w:sz="12" w:space="0" w:color="230C1C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30C1C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30C1C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BFA" w:themeFill="accent6" w:themeFillTint="33"/>
      </w:tcPr>
    </w:tblStylePr>
    <w:tblStylePr w:type="band1Vert">
      <w:tblPr/>
      <w:tcPr>
        <w:shd w:val="clear" w:color="auto" w:fill="FFF6F4" w:themeFill="accent6" w:themeFillTint="7F"/>
      </w:tcPr>
    </w:tblStylePr>
    <w:tblStylePr w:type="band1Horz">
      <w:tblPr/>
      <w:tcPr>
        <w:tcBorders>
          <w:insideH w:val="single" w:sz="6" w:space="0" w:color="FFEFEA" w:themeColor="accent6"/>
          <w:insideV w:val="single" w:sz="6" w:space="0" w:color="FFEFEA" w:themeColor="accent6"/>
        </w:tcBorders>
        <w:shd w:val="clear" w:color="auto" w:fill="FFF6F4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3">
    <w:name w:val="Medium Grid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A9D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30C1C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30C1C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30C1C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30C1C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453A1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453A1" w:themeFill="text1" w:themeFillTint="7F"/>
      </w:tcPr>
    </w:tblStylePr>
  </w:style>
  <w:style w:type="table" w:styleId="Gemiddeldraster3-accent1">
    <w:name w:val="Medium Grid 3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A9D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1037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1037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1037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1037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52A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52A8" w:themeFill="accent1" w:themeFillTint="7F"/>
      </w:tcPr>
    </w:tblStylePr>
  </w:style>
  <w:style w:type="table" w:styleId="Gemiddeldraster3-accent2">
    <w:name w:val="Medium Grid 3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CD5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E7656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E7656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E7656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E7656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AAA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AAA" w:themeFill="accent2" w:themeFillTint="7F"/>
      </w:tcPr>
    </w:tblStylePr>
  </w:style>
  <w:style w:type="table" w:styleId="Gemiddeldraster3-accent3">
    <w:name w:val="Medium Grid 3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BDB1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2718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2718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2718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2718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77B63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77B63" w:themeFill="accent3" w:themeFillTint="7F"/>
      </w:tcPr>
    </w:tblStylePr>
  </w:style>
  <w:style w:type="table" w:styleId="Gemiddeldraster3-accent4">
    <w:name w:val="Medium Grid 3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BE2BE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55829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55829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55829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55829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7C67D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7C67D" w:themeFill="accent4" w:themeFillTint="7F"/>
      </w:tcPr>
    </w:tblStylePr>
  </w:style>
  <w:style w:type="table" w:styleId="Gemiddeldraster3-accent5">
    <w:name w:val="Medium Grid 3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4D5E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3A48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3A48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A3A48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A3A48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8ABC8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8ABC8" w:themeFill="accent5" w:themeFillTint="7F"/>
      </w:tcPr>
    </w:tblStylePr>
  </w:style>
  <w:style w:type="table" w:styleId="Gemiddeldraster3-accent6">
    <w:name w:val="Medium Grid 3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AF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EFEA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EFEA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EFEA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EFEA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F6F4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F6F4" w:themeFill="accent6" w:themeFillTint="7F"/>
      </w:tcPr>
    </w:tblStylePr>
  </w:style>
  <w:style w:type="table" w:styleId="Gemiddeldearcering1">
    <w:name w:val="Medium Shading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792960" w:themeColor="text1" w:themeTint="BF"/>
        <w:left w:val="single" w:sz="8" w:space="0" w:color="792960" w:themeColor="text1" w:themeTint="BF"/>
        <w:bottom w:val="single" w:sz="8" w:space="0" w:color="792960" w:themeColor="text1" w:themeTint="BF"/>
        <w:right w:val="single" w:sz="8" w:space="0" w:color="792960" w:themeColor="text1" w:themeTint="BF"/>
        <w:insideH w:val="single" w:sz="8" w:space="0" w:color="79296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2960" w:themeColor="text1" w:themeTint="BF"/>
          <w:left w:val="single" w:sz="8" w:space="0" w:color="792960" w:themeColor="text1" w:themeTint="BF"/>
          <w:bottom w:val="single" w:sz="8" w:space="0" w:color="792960" w:themeColor="text1" w:themeTint="BF"/>
          <w:right w:val="single" w:sz="8" w:space="0" w:color="792960" w:themeColor="text1" w:themeTint="BF"/>
          <w:insideH w:val="nil"/>
          <w:insideV w:val="nil"/>
        </w:tcBorders>
        <w:shd w:val="clear" w:color="auto" w:fill="230C1C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2960" w:themeColor="text1" w:themeTint="BF"/>
          <w:left w:val="single" w:sz="8" w:space="0" w:color="792960" w:themeColor="text1" w:themeTint="BF"/>
          <w:bottom w:val="single" w:sz="8" w:space="0" w:color="792960" w:themeColor="text1" w:themeTint="BF"/>
          <w:right w:val="single" w:sz="8" w:space="0" w:color="79296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A9D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A9D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1">
    <w:name w:val="Medium Shading 1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A42173" w:themeColor="accent1" w:themeTint="BF"/>
        <w:left w:val="single" w:sz="8" w:space="0" w:color="A42173" w:themeColor="accent1" w:themeTint="BF"/>
        <w:bottom w:val="single" w:sz="8" w:space="0" w:color="A42173" w:themeColor="accent1" w:themeTint="BF"/>
        <w:right w:val="single" w:sz="8" w:space="0" w:color="A42173" w:themeColor="accent1" w:themeTint="BF"/>
        <w:insideH w:val="single" w:sz="8" w:space="0" w:color="A42173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42173" w:themeColor="accent1" w:themeTint="BF"/>
          <w:left w:val="single" w:sz="8" w:space="0" w:color="A42173" w:themeColor="accent1" w:themeTint="BF"/>
          <w:bottom w:val="single" w:sz="8" w:space="0" w:color="A42173" w:themeColor="accent1" w:themeTint="BF"/>
          <w:right w:val="single" w:sz="8" w:space="0" w:color="A42173" w:themeColor="accent1" w:themeTint="BF"/>
          <w:insideH w:val="nil"/>
          <w:insideV w:val="nil"/>
        </w:tcBorders>
        <w:shd w:val="clear" w:color="auto" w:fill="4E103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42173" w:themeColor="accent1" w:themeTint="BF"/>
          <w:left w:val="single" w:sz="8" w:space="0" w:color="A42173" w:themeColor="accent1" w:themeTint="BF"/>
          <w:bottom w:val="single" w:sz="8" w:space="0" w:color="A42173" w:themeColor="accent1" w:themeTint="BF"/>
          <w:right w:val="single" w:sz="8" w:space="0" w:color="A42173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A9D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A9D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2">
    <w:name w:val="Medium Shading 1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29880" w:themeColor="accent2" w:themeTint="BF"/>
        <w:left w:val="single" w:sz="8" w:space="0" w:color="F29880" w:themeColor="accent2" w:themeTint="BF"/>
        <w:bottom w:val="single" w:sz="8" w:space="0" w:color="F29880" w:themeColor="accent2" w:themeTint="BF"/>
        <w:right w:val="single" w:sz="8" w:space="0" w:color="F29880" w:themeColor="accent2" w:themeTint="BF"/>
        <w:insideH w:val="single" w:sz="8" w:space="0" w:color="F2988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29880" w:themeColor="accent2" w:themeTint="BF"/>
          <w:left w:val="single" w:sz="8" w:space="0" w:color="F29880" w:themeColor="accent2" w:themeTint="BF"/>
          <w:bottom w:val="single" w:sz="8" w:space="0" w:color="F29880" w:themeColor="accent2" w:themeTint="BF"/>
          <w:right w:val="single" w:sz="8" w:space="0" w:color="F29880" w:themeColor="accent2" w:themeTint="BF"/>
          <w:insideH w:val="nil"/>
          <w:insideV w:val="nil"/>
        </w:tcBorders>
        <w:shd w:val="clear" w:color="auto" w:fill="EE765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29880" w:themeColor="accent2" w:themeTint="BF"/>
          <w:left w:val="single" w:sz="8" w:space="0" w:color="F29880" w:themeColor="accent2" w:themeTint="BF"/>
          <w:bottom w:val="single" w:sz="8" w:space="0" w:color="F29880" w:themeColor="accent2" w:themeTint="BF"/>
          <w:right w:val="single" w:sz="8" w:space="0" w:color="F2988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CD5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CD5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3">
    <w:name w:val="Medium Shading 1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AD462B" w:themeColor="accent3" w:themeTint="BF"/>
        <w:left w:val="single" w:sz="8" w:space="0" w:color="AD462B" w:themeColor="accent3" w:themeTint="BF"/>
        <w:bottom w:val="single" w:sz="8" w:space="0" w:color="AD462B" w:themeColor="accent3" w:themeTint="BF"/>
        <w:right w:val="single" w:sz="8" w:space="0" w:color="AD462B" w:themeColor="accent3" w:themeTint="BF"/>
        <w:insideH w:val="single" w:sz="8" w:space="0" w:color="AD462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D462B" w:themeColor="accent3" w:themeTint="BF"/>
          <w:left w:val="single" w:sz="8" w:space="0" w:color="AD462B" w:themeColor="accent3" w:themeTint="BF"/>
          <w:bottom w:val="single" w:sz="8" w:space="0" w:color="AD462B" w:themeColor="accent3" w:themeTint="BF"/>
          <w:right w:val="single" w:sz="8" w:space="0" w:color="AD462B" w:themeColor="accent3" w:themeTint="BF"/>
          <w:insideH w:val="nil"/>
          <w:insideV w:val="nil"/>
        </w:tcBorders>
        <w:shd w:val="clear" w:color="auto" w:fill="5F2718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D462B" w:themeColor="accent3" w:themeTint="BF"/>
          <w:left w:val="single" w:sz="8" w:space="0" w:color="AD462B" w:themeColor="accent3" w:themeTint="BF"/>
          <w:bottom w:val="single" w:sz="8" w:space="0" w:color="AD462B" w:themeColor="accent3" w:themeTint="BF"/>
          <w:right w:val="single" w:sz="8" w:space="0" w:color="AD462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DB1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BDB1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4">
    <w:name w:val="Medium Shading 1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419B48" w:themeColor="accent4" w:themeTint="BF"/>
        <w:left w:val="single" w:sz="8" w:space="0" w:color="419B48" w:themeColor="accent4" w:themeTint="BF"/>
        <w:bottom w:val="single" w:sz="8" w:space="0" w:color="419B48" w:themeColor="accent4" w:themeTint="BF"/>
        <w:right w:val="single" w:sz="8" w:space="0" w:color="419B48" w:themeColor="accent4" w:themeTint="BF"/>
        <w:insideH w:val="single" w:sz="8" w:space="0" w:color="419B48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19B48" w:themeColor="accent4" w:themeTint="BF"/>
          <w:left w:val="single" w:sz="8" w:space="0" w:color="419B48" w:themeColor="accent4" w:themeTint="BF"/>
          <w:bottom w:val="single" w:sz="8" w:space="0" w:color="419B48" w:themeColor="accent4" w:themeTint="BF"/>
          <w:right w:val="single" w:sz="8" w:space="0" w:color="419B48" w:themeColor="accent4" w:themeTint="BF"/>
          <w:insideH w:val="nil"/>
          <w:insideV w:val="nil"/>
        </w:tcBorders>
        <w:shd w:val="clear" w:color="auto" w:fill="25582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19B48" w:themeColor="accent4" w:themeTint="BF"/>
          <w:left w:val="single" w:sz="8" w:space="0" w:color="419B48" w:themeColor="accent4" w:themeTint="BF"/>
          <w:bottom w:val="single" w:sz="8" w:space="0" w:color="419B48" w:themeColor="accent4" w:themeTint="BF"/>
          <w:right w:val="single" w:sz="8" w:space="0" w:color="419B48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2B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BE2B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5">
    <w:name w:val="Medium Shading 1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357693" w:themeColor="accent5" w:themeTint="BF"/>
        <w:left w:val="single" w:sz="8" w:space="0" w:color="357693" w:themeColor="accent5" w:themeTint="BF"/>
        <w:bottom w:val="single" w:sz="8" w:space="0" w:color="357693" w:themeColor="accent5" w:themeTint="BF"/>
        <w:right w:val="single" w:sz="8" w:space="0" w:color="357693" w:themeColor="accent5" w:themeTint="BF"/>
        <w:insideH w:val="single" w:sz="8" w:space="0" w:color="357693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57693" w:themeColor="accent5" w:themeTint="BF"/>
          <w:left w:val="single" w:sz="8" w:space="0" w:color="357693" w:themeColor="accent5" w:themeTint="BF"/>
          <w:bottom w:val="single" w:sz="8" w:space="0" w:color="357693" w:themeColor="accent5" w:themeTint="BF"/>
          <w:right w:val="single" w:sz="8" w:space="0" w:color="357693" w:themeColor="accent5" w:themeTint="BF"/>
          <w:insideH w:val="nil"/>
          <w:insideV w:val="nil"/>
        </w:tcBorders>
        <w:shd w:val="clear" w:color="auto" w:fill="1A3A4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7693" w:themeColor="accent5" w:themeTint="BF"/>
          <w:left w:val="single" w:sz="8" w:space="0" w:color="357693" w:themeColor="accent5" w:themeTint="BF"/>
          <w:bottom w:val="single" w:sz="8" w:space="0" w:color="357693" w:themeColor="accent5" w:themeTint="BF"/>
          <w:right w:val="single" w:sz="8" w:space="0" w:color="357693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4D5E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4D5E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6">
    <w:name w:val="Medium Shading 1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FF2EF" w:themeColor="accent6" w:themeTint="BF"/>
        <w:left w:val="single" w:sz="8" w:space="0" w:color="FFF2EF" w:themeColor="accent6" w:themeTint="BF"/>
        <w:bottom w:val="single" w:sz="8" w:space="0" w:color="FFF2EF" w:themeColor="accent6" w:themeTint="BF"/>
        <w:right w:val="single" w:sz="8" w:space="0" w:color="FFF2EF" w:themeColor="accent6" w:themeTint="BF"/>
        <w:insideH w:val="single" w:sz="8" w:space="0" w:color="FFF2E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F2EF" w:themeColor="accent6" w:themeTint="BF"/>
          <w:left w:val="single" w:sz="8" w:space="0" w:color="FFF2EF" w:themeColor="accent6" w:themeTint="BF"/>
          <w:bottom w:val="single" w:sz="8" w:space="0" w:color="FFF2EF" w:themeColor="accent6" w:themeTint="BF"/>
          <w:right w:val="single" w:sz="8" w:space="0" w:color="FFF2EF" w:themeColor="accent6" w:themeTint="BF"/>
          <w:insideH w:val="nil"/>
          <w:insideV w:val="nil"/>
        </w:tcBorders>
        <w:shd w:val="clear" w:color="auto" w:fill="FFEFEA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2EF" w:themeColor="accent6" w:themeTint="BF"/>
          <w:left w:val="single" w:sz="8" w:space="0" w:color="FFF2EF" w:themeColor="accent6" w:themeTint="BF"/>
          <w:bottom w:val="single" w:sz="8" w:space="0" w:color="FFF2EF" w:themeColor="accent6" w:themeTint="BF"/>
          <w:right w:val="single" w:sz="8" w:space="0" w:color="FFF2E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AF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AF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2">
    <w:name w:val="Medium Shading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30C1C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30C1C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30C1C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1">
    <w:name w:val="Medium Shading 2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1037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103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1037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2">
    <w:name w:val="Medium Shading 2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E7656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E765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E7656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3">
    <w:name w:val="Medium Shading 2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2718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2718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2718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4">
    <w:name w:val="Medium Shading 2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55829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5582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55829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5">
    <w:name w:val="Medium Shading 2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A3A48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A3A4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A3A48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6">
    <w:name w:val="Medium Shading 2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EFEA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EFEA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EFEA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lijst1">
    <w:name w:val="Medium Lis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230C1C" w:themeColor="text1"/>
        <w:bottom w:val="single" w:sz="8" w:space="0" w:color="230C1C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30C1C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230C1C" w:themeColor="text1"/>
          <w:bottom w:val="single" w:sz="8" w:space="0" w:color="230C1C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30C1C" w:themeColor="text1"/>
          <w:bottom w:val="single" w:sz="8" w:space="0" w:color="230C1C" w:themeColor="text1"/>
        </w:tcBorders>
      </w:tcPr>
    </w:tblStylePr>
    <w:tblStylePr w:type="band1Vert">
      <w:tblPr/>
      <w:tcPr>
        <w:shd w:val="clear" w:color="auto" w:fill="E1A9D0" w:themeFill="text1" w:themeFillTint="3F"/>
      </w:tcPr>
    </w:tblStylePr>
    <w:tblStylePr w:type="band1Horz">
      <w:tblPr/>
      <w:tcPr>
        <w:shd w:val="clear" w:color="auto" w:fill="E1A9D0" w:themeFill="text1" w:themeFillTint="3F"/>
      </w:tcPr>
    </w:tblStylePr>
  </w:style>
  <w:style w:type="table" w:styleId="Gemiddeldelijst1-accent1">
    <w:name w:val="Medium List 1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4E1037" w:themeColor="accent1"/>
        <w:bottom w:val="single" w:sz="8" w:space="0" w:color="4E1037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1037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E1037" w:themeColor="accent1"/>
          <w:bottom w:val="single" w:sz="8" w:space="0" w:color="4E103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1037" w:themeColor="accent1"/>
          <w:bottom w:val="single" w:sz="8" w:space="0" w:color="4E1037" w:themeColor="accent1"/>
        </w:tcBorders>
      </w:tcPr>
    </w:tblStylePr>
    <w:tblStylePr w:type="band1Vert">
      <w:tblPr/>
      <w:tcPr>
        <w:shd w:val="clear" w:color="auto" w:fill="EDA9D4" w:themeFill="accent1" w:themeFillTint="3F"/>
      </w:tcPr>
    </w:tblStylePr>
    <w:tblStylePr w:type="band1Horz">
      <w:tblPr/>
      <w:tcPr>
        <w:shd w:val="clear" w:color="auto" w:fill="EDA9D4" w:themeFill="accent1" w:themeFillTint="3F"/>
      </w:tcPr>
    </w:tblStylePr>
  </w:style>
  <w:style w:type="table" w:styleId="Gemiddeldelijst1-accent2">
    <w:name w:val="Medium List 1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EE7656" w:themeColor="accent2"/>
        <w:bottom w:val="single" w:sz="8" w:space="0" w:color="EE7656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E7656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EE7656" w:themeColor="accent2"/>
          <w:bottom w:val="single" w:sz="8" w:space="0" w:color="EE76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E7656" w:themeColor="accent2"/>
          <w:bottom w:val="single" w:sz="8" w:space="0" w:color="EE7656" w:themeColor="accent2"/>
        </w:tcBorders>
      </w:tcPr>
    </w:tblStylePr>
    <w:tblStylePr w:type="band1Vert">
      <w:tblPr/>
      <w:tcPr>
        <w:shd w:val="clear" w:color="auto" w:fill="FADCD5" w:themeFill="accent2" w:themeFillTint="3F"/>
      </w:tcPr>
    </w:tblStylePr>
    <w:tblStylePr w:type="band1Horz">
      <w:tblPr/>
      <w:tcPr>
        <w:shd w:val="clear" w:color="auto" w:fill="FADCD5" w:themeFill="accent2" w:themeFillTint="3F"/>
      </w:tcPr>
    </w:tblStylePr>
  </w:style>
  <w:style w:type="table" w:styleId="Gemiddeldelijst1-accent3">
    <w:name w:val="Medium List 1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5F2718" w:themeColor="accent3"/>
        <w:bottom w:val="single" w:sz="8" w:space="0" w:color="5F2718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2718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5F2718" w:themeColor="accent3"/>
          <w:bottom w:val="single" w:sz="8" w:space="0" w:color="5F2718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2718" w:themeColor="accent3"/>
          <w:bottom w:val="single" w:sz="8" w:space="0" w:color="5F2718" w:themeColor="accent3"/>
        </w:tcBorders>
      </w:tcPr>
    </w:tblStylePr>
    <w:tblStylePr w:type="band1Vert">
      <w:tblPr/>
      <w:tcPr>
        <w:shd w:val="clear" w:color="auto" w:fill="EBBDB1" w:themeFill="accent3" w:themeFillTint="3F"/>
      </w:tcPr>
    </w:tblStylePr>
    <w:tblStylePr w:type="band1Horz">
      <w:tblPr/>
      <w:tcPr>
        <w:shd w:val="clear" w:color="auto" w:fill="EBBDB1" w:themeFill="accent3" w:themeFillTint="3F"/>
      </w:tcPr>
    </w:tblStylePr>
  </w:style>
  <w:style w:type="table" w:styleId="Gemiddeldelijst1-accent4">
    <w:name w:val="Medium List 1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255829" w:themeColor="accent4"/>
        <w:bottom w:val="single" w:sz="8" w:space="0" w:color="255829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55829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255829" w:themeColor="accent4"/>
          <w:bottom w:val="single" w:sz="8" w:space="0" w:color="25582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55829" w:themeColor="accent4"/>
          <w:bottom w:val="single" w:sz="8" w:space="0" w:color="255829" w:themeColor="accent4"/>
        </w:tcBorders>
      </w:tcPr>
    </w:tblStylePr>
    <w:tblStylePr w:type="band1Vert">
      <w:tblPr/>
      <w:tcPr>
        <w:shd w:val="clear" w:color="auto" w:fill="BBE2BE" w:themeFill="accent4" w:themeFillTint="3F"/>
      </w:tcPr>
    </w:tblStylePr>
    <w:tblStylePr w:type="band1Horz">
      <w:tblPr/>
      <w:tcPr>
        <w:shd w:val="clear" w:color="auto" w:fill="BBE2BE" w:themeFill="accent4" w:themeFillTint="3F"/>
      </w:tcPr>
    </w:tblStylePr>
  </w:style>
  <w:style w:type="table" w:styleId="Gemiddeldelijst1-accent5">
    <w:name w:val="Medium List 1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1A3A48" w:themeColor="accent5"/>
        <w:bottom w:val="single" w:sz="8" w:space="0" w:color="1A3A48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A3A48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1A3A48" w:themeColor="accent5"/>
          <w:bottom w:val="single" w:sz="8" w:space="0" w:color="1A3A4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A3A48" w:themeColor="accent5"/>
          <w:bottom w:val="single" w:sz="8" w:space="0" w:color="1A3A48" w:themeColor="accent5"/>
        </w:tcBorders>
      </w:tcPr>
    </w:tblStylePr>
    <w:tblStylePr w:type="band1Vert">
      <w:tblPr/>
      <w:tcPr>
        <w:shd w:val="clear" w:color="auto" w:fill="B4D5E4" w:themeFill="accent5" w:themeFillTint="3F"/>
      </w:tcPr>
    </w:tblStylePr>
    <w:tblStylePr w:type="band1Horz">
      <w:tblPr/>
      <w:tcPr>
        <w:shd w:val="clear" w:color="auto" w:fill="B4D5E4" w:themeFill="accent5" w:themeFillTint="3F"/>
      </w:tcPr>
    </w:tblStylePr>
  </w:style>
  <w:style w:type="table" w:styleId="Gemiddeldelijst1-accent6">
    <w:name w:val="Medium List 1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FEFEA" w:themeColor="accent6"/>
        <w:bottom w:val="single" w:sz="8" w:space="0" w:color="FFEFEA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EFEA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EFEA" w:themeColor="accent6"/>
          <w:bottom w:val="single" w:sz="8" w:space="0" w:color="FFEFEA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EFEA" w:themeColor="accent6"/>
          <w:bottom w:val="single" w:sz="8" w:space="0" w:color="FFEFEA" w:themeColor="accent6"/>
        </w:tcBorders>
      </w:tcPr>
    </w:tblStylePr>
    <w:tblStylePr w:type="band1Vert">
      <w:tblPr/>
      <w:tcPr>
        <w:shd w:val="clear" w:color="auto" w:fill="FFFAF9" w:themeFill="accent6" w:themeFillTint="3F"/>
      </w:tcPr>
    </w:tblStylePr>
    <w:tblStylePr w:type="band1Horz">
      <w:tblPr/>
      <w:tcPr>
        <w:shd w:val="clear" w:color="auto" w:fill="FFFAF9" w:themeFill="accent6" w:themeFillTint="3F"/>
      </w:tcPr>
    </w:tblStylePr>
  </w:style>
  <w:style w:type="table" w:styleId="Gemiddeldelijst2">
    <w:name w:val="Medium List 2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230C1C" w:themeColor="text1"/>
        <w:left w:val="single" w:sz="8" w:space="0" w:color="230C1C" w:themeColor="text1"/>
        <w:bottom w:val="single" w:sz="8" w:space="0" w:color="230C1C" w:themeColor="text1"/>
        <w:right w:val="single" w:sz="8" w:space="0" w:color="230C1C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30C1C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230C1C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30C1C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30C1C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A9D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A9D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1">
    <w:name w:val="Medium List 2 Accent 1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E1037" w:themeColor="accent1"/>
        <w:left w:val="single" w:sz="8" w:space="0" w:color="4E1037" w:themeColor="accent1"/>
        <w:bottom w:val="single" w:sz="8" w:space="0" w:color="4E1037" w:themeColor="accent1"/>
        <w:right w:val="single" w:sz="8" w:space="0" w:color="4E1037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1037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1037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1037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1037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A9D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A9D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2">
    <w:name w:val="Medium List 2 Accent 2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EE7656" w:themeColor="accent2"/>
        <w:left w:val="single" w:sz="8" w:space="0" w:color="EE7656" w:themeColor="accent2"/>
        <w:bottom w:val="single" w:sz="8" w:space="0" w:color="EE7656" w:themeColor="accent2"/>
        <w:right w:val="single" w:sz="8" w:space="0" w:color="EE7656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E76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E7656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E7656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E7656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CD5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CD5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3">
    <w:name w:val="Medium List 2 Accent 3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5F2718" w:themeColor="accent3"/>
        <w:left w:val="single" w:sz="8" w:space="0" w:color="5F2718" w:themeColor="accent3"/>
        <w:bottom w:val="single" w:sz="8" w:space="0" w:color="5F2718" w:themeColor="accent3"/>
        <w:right w:val="single" w:sz="8" w:space="0" w:color="5F2718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2718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2718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2718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2718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BDB1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BDB1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4">
    <w:name w:val="Medium List 2 Accent 4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255829" w:themeColor="accent4"/>
        <w:left w:val="single" w:sz="8" w:space="0" w:color="255829" w:themeColor="accent4"/>
        <w:bottom w:val="single" w:sz="8" w:space="0" w:color="255829" w:themeColor="accent4"/>
        <w:right w:val="single" w:sz="8" w:space="0" w:color="255829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5582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255829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55829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55829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BE2BE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BE2BE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5">
    <w:name w:val="Medium List 2 Accent 5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1A3A48" w:themeColor="accent5"/>
        <w:left w:val="single" w:sz="8" w:space="0" w:color="1A3A48" w:themeColor="accent5"/>
        <w:bottom w:val="single" w:sz="8" w:space="0" w:color="1A3A48" w:themeColor="accent5"/>
        <w:right w:val="single" w:sz="8" w:space="0" w:color="1A3A48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A3A4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A3A48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A3A48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A3A48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4D5E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4D5E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6">
    <w:name w:val="Medium List 2 Accent 6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FFEFEA" w:themeColor="accent6"/>
        <w:left w:val="single" w:sz="8" w:space="0" w:color="FFEFEA" w:themeColor="accent6"/>
        <w:bottom w:val="single" w:sz="8" w:space="0" w:color="FFEFEA" w:themeColor="accent6"/>
        <w:right w:val="single" w:sz="8" w:space="0" w:color="FFEFEA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EFEA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EFEA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EFEA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EFEA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AF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AF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leurrijkraster">
    <w:name w:val="Colorful Grid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7BAD9" w:themeFill="text1" w:themeFillTint="33"/>
    </w:tcPr>
    <w:tblStylePr w:type="firstRow">
      <w:rPr>
        <w:b/>
        <w:bCs/>
      </w:rPr>
      <w:tblPr/>
      <w:tcPr>
        <w:shd w:val="clear" w:color="auto" w:fill="CF75B3" w:themeFill="text1" w:themeFillTint="66"/>
      </w:tcPr>
    </w:tblStylePr>
    <w:tblStylePr w:type="lastRow">
      <w:rPr>
        <w:b/>
        <w:bCs/>
        <w:color w:val="230C1C" w:themeColor="text1"/>
      </w:rPr>
      <w:tblPr/>
      <w:tcPr>
        <w:shd w:val="clear" w:color="auto" w:fill="CF75B3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1A0914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1A0914" w:themeFill="text1" w:themeFillShade="BF"/>
      </w:tcPr>
    </w:tblStylePr>
    <w:tblStylePr w:type="band1Vert">
      <w:tblPr/>
      <w:tcPr>
        <w:shd w:val="clear" w:color="auto" w:fill="C453A1" w:themeFill="text1" w:themeFillTint="7F"/>
      </w:tcPr>
    </w:tblStylePr>
    <w:tblStylePr w:type="band1Horz">
      <w:tblPr/>
      <w:tcPr>
        <w:shd w:val="clear" w:color="auto" w:fill="C453A1" w:themeFill="text1" w:themeFillTint="7F"/>
      </w:tcPr>
    </w:tblStylePr>
  </w:style>
  <w:style w:type="table" w:styleId="Kleurrijkraster-accent1">
    <w:name w:val="Colorful Grid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B9DC" w:themeFill="accent1" w:themeFillTint="33"/>
    </w:tcPr>
    <w:tblStylePr w:type="firstRow">
      <w:rPr>
        <w:b/>
        <w:bCs/>
      </w:rPr>
      <w:tblPr/>
      <w:tcPr>
        <w:shd w:val="clear" w:color="auto" w:fill="E274B9" w:themeFill="accent1" w:themeFillTint="66"/>
      </w:tcPr>
    </w:tblStylePr>
    <w:tblStylePr w:type="lastRow">
      <w:rPr>
        <w:b/>
        <w:bCs/>
        <w:color w:val="230C1C" w:themeColor="text1"/>
      </w:rPr>
      <w:tblPr/>
      <w:tcPr>
        <w:shd w:val="clear" w:color="auto" w:fill="E274B9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A0C29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A0C29" w:themeFill="accent1" w:themeFillShade="BF"/>
      </w:tcPr>
    </w:tblStylePr>
    <w:tblStylePr w:type="band1Vert">
      <w:tblPr/>
      <w:tcPr>
        <w:shd w:val="clear" w:color="auto" w:fill="DB52A8" w:themeFill="accent1" w:themeFillTint="7F"/>
      </w:tcPr>
    </w:tblStylePr>
    <w:tblStylePr w:type="band1Horz">
      <w:tblPr/>
      <w:tcPr>
        <w:shd w:val="clear" w:color="auto" w:fill="DB52A8" w:themeFill="accent1" w:themeFillTint="7F"/>
      </w:tcPr>
    </w:tblStylePr>
  </w:style>
  <w:style w:type="table" w:styleId="Kleurrijkraster-accent2">
    <w:name w:val="Colorful Grid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3DD" w:themeFill="accent2" w:themeFillTint="33"/>
    </w:tcPr>
    <w:tblStylePr w:type="firstRow">
      <w:rPr>
        <w:b/>
        <w:bCs/>
      </w:rPr>
      <w:tblPr/>
      <w:tcPr>
        <w:shd w:val="clear" w:color="auto" w:fill="F8C7BB" w:themeFill="accent2" w:themeFillTint="66"/>
      </w:tcPr>
    </w:tblStylePr>
    <w:tblStylePr w:type="lastRow">
      <w:rPr>
        <w:b/>
        <w:bCs/>
        <w:color w:val="230C1C" w:themeColor="text1"/>
      </w:rPr>
      <w:tblPr/>
      <w:tcPr>
        <w:shd w:val="clear" w:color="auto" w:fill="F8C7BB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DC3F16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DC3F16" w:themeFill="accent2" w:themeFillShade="BF"/>
      </w:tcPr>
    </w:tblStylePr>
    <w:tblStylePr w:type="band1Vert">
      <w:tblPr/>
      <w:tcPr>
        <w:shd w:val="clear" w:color="auto" w:fill="F6BAAA" w:themeFill="accent2" w:themeFillTint="7F"/>
      </w:tcPr>
    </w:tblStylePr>
    <w:tblStylePr w:type="band1Horz">
      <w:tblPr/>
      <w:tcPr>
        <w:shd w:val="clear" w:color="auto" w:fill="F6BAAA" w:themeFill="accent2" w:themeFillTint="7F"/>
      </w:tcPr>
    </w:tblStylePr>
  </w:style>
  <w:style w:type="table" w:styleId="Kleurrijkraster-accent3">
    <w:name w:val="Colorful Grid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CAC0" w:themeFill="accent3" w:themeFillTint="33"/>
    </w:tcPr>
    <w:tblStylePr w:type="firstRow">
      <w:rPr>
        <w:b/>
        <w:bCs/>
      </w:rPr>
      <w:tblPr/>
      <w:tcPr>
        <w:shd w:val="clear" w:color="auto" w:fill="DF9581" w:themeFill="accent3" w:themeFillTint="66"/>
      </w:tcPr>
    </w:tblStylePr>
    <w:tblStylePr w:type="lastRow">
      <w:rPr>
        <w:b/>
        <w:bCs/>
        <w:color w:val="230C1C" w:themeColor="text1"/>
      </w:rPr>
      <w:tblPr/>
      <w:tcPr>
        <w:shd w:val="clear" w:color="auto" w:fill="DF9581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71D1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71D12" w:themeFill="accent3" w:themeFillShade="BF"/>
      </w:tcPr>
    </w:tblStylePr>
    <w:tblStylePr w:type="band1Vert">
      <w:tblPr/>
      <w:tcPr>
        <w:shd w:val="clear" w:color="auto" w:fill="D77B63" w:themeFill="accent3" w:themeFillTint="7F"/>
      </w:tcPr>
    </w:tblStylePr>
    <w:tblStylePr w:type="band1Horz">
      <w:tblPr/>
      <w:tcPr>
        <w:shd w:val="clear" w:color="auto" w:fill="D77B63" w:themeFill="accent3" w:themeFillTint="7F"/>
      </w:tcPr>
    </w:tblStylePr>
  </w:style>
  <w:style w:type="table" w:styleId="Kleurrijkraster-accent4">
    <w:name w:val="Colorful Grid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8E8CB" w:themeFill="accent4" w:themeFillTint="33"/>
    </w:tcPr>
    <w:tblStylePr w:type="firstRow">
      <w:rPr>
        <w:b/>
        <w:bCs/>
      </w:rPr>
      <w:tblPr/>
      <w:tcPr>
        <w:shd w:val="clear" w:color="auto" w:fill="92D197" w:themeFill="accent4" w:themeFillTint="66"/>
      </w:tcPr>
    </w:tblStylePr>
    <w:tblStylePr w:type="lastRow">
      <w:rPr>
        <w:b/>
        <w:bCs/>
        <w:color w:val="230C1C" w:themeColor="text1"/>
      </w:rPr>
      <w:tblPr/>
      <w:tcPr>
        <w:shd w:val="clear" w:color="auto" w:fill="92D19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B411E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B411E" w:themeFill="accent4" w:themeFillShade="BF"/>
      </w:tcPr>
    </w:tblStylePr>
    <w:tblStylePr w:type="band1Vert">
      <w:tblPr/>
      <w:tcPr>
        <w:shd w:val="clear" w:color="auto" w:fill="77C67D" w:themeFill="accent4" w:themeFillTint="7F"/>
      </w:tcPr>
    </w:tblStylePr>
    <w:tblStylePr w:type="band1Horz">
      <w:tblPr/>
      <w:tcPr>
        <w:shd w:val="clear" w:color="auto" w:fill="77C67D" w:themeFill="accent4" w:themeFillTint="7F"/>
      </w:tcPr>
    </w:tblStylePr>
  </w:style>
  <w:style w:type="table" w:styleId="Kleurrijkraster-accent5">
    <w:name w:val="Colorful Grid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2DDE9" w:themeFill="accent5" w:themeFillTint="33"/>
    </w:tcPr>
    <w:tblStylePr w:type="firstRow">
      <w:rPr>
        <w:b/>
        <w:bCs/>
      </w:rPr>
      <w:tblPr/>
      <w:tcPr>
        <w:shd w:val="clear" w:color="auto" w:fill="85BBD3" w:themeFill="accent5" w:themeFillTint="66"/>
      </w:tcPr>
    </w:tblStylePr>
    <w:tblStylePr w:type="lastRow">
      <w:rPr>
        <w:b/>
        <w:bCs/>
        <w:color w:val="230C1C" w:themeColor="text1"/>
      </w:rPr>
      <w:tblPr/>
      <w:tcPr>
        <w:shd w:val="clear" w:color="auto" w:fill="85BBD3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132B3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132B35" w:themeFill="accent5" w:themeFillShade="BF"/>
      </w:tcPr>
    </w:tblStylePr>
    <w:tblStylePr w:type="band1Vert">
      <w:tblPr/>
      <w:tcPr>
        <w:shd w:val="clear" w:color="auto" w:fill="68ABC8" w:themeFill="accent5" w:themeFillTint="7F"/>
      </w:tcPr>
    </w:tblStylePr>
    <w:tblStylePr w:type="band1Horz">
      <w:tblPr/>
      <w:tcPr>
        <w:shd w:val="clear" w:color="auto" w:fill="68ABC8" w:themeFill="accent5" w:themeFillTint="7F"/>
      </w:tcPr>
    </w:tblStylePr>
  </w:style>
  <w:style w:type="table" w:styleId="Kleurrijkraster-accent6">
    <w:name w:val="Colorful Grid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BFA" w:themeFill="accent6" w:themeFillTint="33"/>
    </w:tcPr>
    <w:tblStylePr w:type="firstRow">
      <w:rPr>
        <w:b/>
        <w:bCs/>
      </w:rPr>
      <w:tblPr/>
      <w:tcPr>
        <w:shd w:val="clear" w:color="auto" w:fill="FFF8F6" w:themeFill="accent6" w:themeFillTint="66"/>
      </w:tcPr>
    </w:tblStylePr>
    <w:tblStylePr w:type="lastRow">
      <w:rPr>
        <w:b/>
        <w:bCs/>
        <w:color w:val="230C1C" w:themeColor="text1"/>
      </w:rPr>
      <w:tblPr/>
      <w:tcPr>
        <w:shd w:val="clear" w:color="auto" w:fill="FFF8F6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FF906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FF906F" w:themeFill="accent6" w:themeFillShade="BF"/>
      </w:tcPr>
    </w:tblStylePr>
    <w:tblStylePr w:type="band1Vert">
      <w:tblPr/>
      <w:tcPr>
        <w:shd w:val="clear" w:color="auto" w:fill="FFF6F4" w:themeFill="accent6" w:themeFillTint="7F"/>
      </w:tcPr>
    </w:tblStylePr>
    <w:tblStylePr w:type="band1Horz">
      <w:tblPr/>
      <w:tcPr>
        <w:shd w:val="clear" w:color="auto" w:fill="FFF6F4" w:themeFill="accent6" w:themeFillTint="7F"/>
      </w:tcPr>
    </w:tblStylePr>
  </w:style>
  <w:style w:type="table" w:styleId="Kleurrijkearcering">
    <w:name w:val="Colorful Shading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4" w:space="0" w:color="EE7656" w:themeColor="accent2"/>
        <w:left w:val="single" w:sz="4" w:space="0" w:color="230C1C" w:themeColor="text1"/>
        <w:bottom w:val="single" w:sz="4" w:space="0" w:color="230C1C" w:themeColor="text1"/>
        <w:right w:val="single" w:sz="4" w:space="0" w:color="230C1C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DDEC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E76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4071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40710" w:themeColor="text1" w:themeShade="99"/>
          <w:insideV w:val="nil"/>
        </w:tcBorders>
        <w:shd w:val="clear" w:color="auto" w:fill="14071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0914" w:themeFill="text1" w:themeFillShade="BF"/>
      </w:tcPr>
    </w:tblStylePr>
    <w:tblStylePr w:type="band1Vert">
      <w:tblPr/>
      <w:tcPr>
        <w:shd w:val="clear" w:color="auto" w:fill="CF75B3" w:themeFill="text1" w:themeFillTint="66"/>
      </w:tcPr>
    </w:tblStylePr>
    <w:tblStylePr w:type="band1Horz">
      <w:tblPr/>
      <w:tcPr>
        <w:shd w:val="clear" w:color="auto" w:fill="C453A1" w:themeFill="text1" w:themeFillTint="7F"/>
      </w:tcPr>
    </w:tblStylePr>
    <w:tblStylePr w:type="neCell">
      <w:rPr>
        <w:color w:val="230C1C" w:themeColor="text1"/>
      </w:rPr>
    </w:tblStylePr>
    <w:tblStylePr w:type="nwCell">
      <w:rPr>
        <w:color w:val="230C1C" w:themeColor="text1"/>
      </w:rPr>
    </w:tblStylePr>
  </w:style>
  <w:style w:type="table" w:styleId="Kleurrijkearcering-accent1">
    <w:name w:val="Colorful Shading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4" w:space="0" w:color="EE7656" w:themeColor="accent2"/>
        <w:left w:val="single" w:sz="4" w:space="0" w:color="4E1037" w:themeColor="accent1"/>
        <w:bottom w:val="single" w:sz="4" w:space="0" w:color="4E1037" w:themeColor="accent1"/>
        <w:right w:val="single" w:sz="4" w:space="0" w:color="4E1037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CED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E76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092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0920" w:themeColor="accent1" w:themeShade="99"/>
          <w:insideV w:val="nil"/>
        </w:tcBorders>
        <w:shd w:val="clear" w:color="auto" w:fill="2E092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0920" w:themeFill="accent1" w:themeFillShade="99"/>
      </w:tcPr>
    </w:tblStylePr>
    <w:tblStylePr w:type="band1Vert">
      <w:tblPr/>
      <w:tcPr>
        <w:shd w:val="clear" w:color="auto" w:fill="E274B9" w:themeFill="accent1" w:themeFillTint="66"/>
      </w:tcPr>
    </w:tblStylePr>
    <w:tblStylePr w:type="band1Horz">
      <w:tblPr/>
      <w:tcPr>
        <w:shd w:val="clear" w:color="auto" w:fill="DB52A8" w:themeFill="accent1" w:themeFillTint="7F"/>
      </w:tcPr>
    </w:tblStylePr>
    <w:tblStylePr w:type="neCell">
      <w:rPr>
        <w:color w:val="230C1C" w:themeColor="text1"/>
      </w:rPr>
    </w:tblStylePr>
    <w:tblStylePr w:type="nwCell">
      <w:rPr>
        <w:color w:val="230C1C" w:themeColor="text1"/>
      </w:rPr>
    </w:tblStylePr>
  </w:style>
  <w:style w:type="table" w:styleId="Kleurrijkearcering-accent2">
    <w:name w:val="Colorful Shading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4" w:space="0" w:color="EE7656" w:themeColor="accent2"/>
        <w:left w:val="single" w:sz="4" w:space="0" w:color="EE7656" w:themeColor="accent2"/>
        <w:bottom w:val="single" w:sz="4" w:space="0" w:color="EE7656" w:themeColor="accent2"/>
        <w:right w:val="single" w:sz="4" w:space="0" w:color="EE7656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1EE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E76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03211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03211" w:themeColor="accent2" w:themeShade="99"/>
          <w:insideV w:val="nil"/>
        </w:tcBorders>
        <w:shd w:val="clear" w:color="auto" w:fill="B03211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03211" w:themeFill="accent2" w:themeFillShade="99"/>
      </w:tcPr>
    </w:tblStylePr>
    <w:tblStylePr w:type="band1Vert">
      <w:tblPr/>
      <w:tcPr>
        <w:shd w:val="clear" w:color="auto" w:fill="F8C7BB" w:themeFill="accent2" w:themeFillTint="66"/>
      </w:tcPr>
    </w:tblStylePr>
    <w:tblStylePr w:type="band1Horz">
      <w:tblPr/>
      <w:tcPr>
        <w:shd w:val="clear" w:color="auto" w:fill="F6BAAA" w:themeFill="accent2" w:themeFillTint="7F"/>
      </w:tcPr>
    </w:tblStylePr>
    <w:tblStylePr w:type="neCell">
      <w:rPr>
        <w:color w:val="230C1C" w:themeColor="text1"/>
      </w:rPr>
    </w:tblStylePr>
    <w:tblStylePr w:type="nwCell">
      <w:rPr>
        <w:color w:val="230C1C" w:themeColor="text1"/>
      </w:rPr>
    </w:tblStylePr>
  </w:style>
  <w:style w:type="table" w:styleId="Kleurrijkearcering-accent3">
    <w:name w:val="Colorful Shading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4" w:space="0" w:color="255829" w:themeColor="accent4"/>
        <w:left w:val="single" w:sz="4" w:space="0" w:color="5F2718" w:themeColor="accent3"/>
        <w:bottom w:val="single" w:sz="4" w:space="0" w:color="5F2718" w:themeColor="accent3"/>
        <w:right w:val="single" w:sz="4" w:space="0" w:color="5F2718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5E0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5582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8170E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8170E" w:themeColor="accent3" w:themeShade="99"/>
          <w:insideV w:val="nil"/>
        </w:tcBorders>
        <w:shd w:val="clear" w:color="auto" w:fill="38170E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170E" w:themeFill="accent3" w:themeFillShade="99"/>
      </w:tcPr>
    </w:tblStylePr>
    <w:tblStylePr w:type="band1Vert">
      <w:tblPr/>
      <w:tcPr>
        <w:shd w:val="clear" w:color="auto" w:fill="DF9581" w:themeFill="accent3" w:themeFillTint="66"/>
      </w:tcPr>
    </w:tblStylePr>
    <w:tblStylePr w:type="band1Horz">
      <w:tblPr/>
      <w:tcPr>
        <w:shd w:val="clear" w:color="auto" w:fill="D77B63" w:themeFill="accent3" w:themeFillTint="7F"/>
      </w:tcPr>
    </w:tblStylePr>
  </w:style>
  <w:style w:type="table" w:styleId="Kleurrijkearcering-accent4">
    <w:name w:val="Colorful Shading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4" w:space="0" w:color="5F2718" w:themeColor="accent3"/>
        <w:left w:val="single" w:sz="4" w:space="0" w:color="255829" w:themeColor="accent4"/>
        <w:bottom w:val="single" w:sz="4" w:space="0" w:color="255829" w:themeColor="accent4"/>
        <w:right w:val="single" w:sz="4" w:space="0" w:color="255829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F3E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2718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63418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63418" w:themeColor="accent4" w:themeShade="99"/>
          <w:insideV w:val="nil"/>
        </w:tcBorders>
        <w:shd w:val="clear" w:color="auto" w:fill="163418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3418" w:themeFill="accent4" w:themeFillShade="99"/>
      </w:tcPr>
    </w:tblStylePr>
    <w:tblStylePr w:type="band1Vert">
      <w:tblPr/>
      <w:tcPr>
        <w:shd w:val="clear" w:color="auto" w:fill="92D197" w:themeFill="accent4" w:themeFillTint="66"/>
      </w:tcPr>
    </w:tblStylePr>
    <w:tblStylePr w:type="band1Horz">
      <w:tblPr/>
      <w:tcPr>
        <w:shd w:val="clear" w:color="auto" w:fill="77C67D" w:themeFill="accent4" w:themeFillTint="7F"/>
      </w:tcPr>
    </w:tblStylePr>
    <w:tblStylePr w:type="neCell">
      <w:rPr>
        <w:color w:val="230C1C" w:themeColor="text1"/>
      </w:rPr>
    </w:tblStylePr>
    <w:tblStylePr w:type="nwCell">
      <w:rPr>
        <w:color w:val="230C1C" w:themeColor="text1"/>
      </w:rPr>
    </w:tblStylePr>
  </w:style>
  <w:style w:type="table" w:styleId="Kleurrijkearcering-accent5">
    <w:name w:val="Colorful Shading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4" w:space="0" w:color="FFEFEA" w:themeColor="accent6"/>
        <w:left w:val="single" w:sz="4" w:space="0" w:color="1A3A48" w:themeColor="accent5"/>
        <w:bottom w:val="single" w:sz="4" w:space="0" w:color="1A3A48" w:themeColor="accent5"/>
        <w:right w:val="single" w:sz="4" w:space="0" w:color="1A3A48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1EEF4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EFEA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222B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222B" w:themeColor="accent5" w:themeShade="99"/>
          <w:insideV w:val="nil"/>
        </w:tcBorders>
        <w:shd w:val="clear" w:color="auto" w:fill="0F222B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222B" w:themeFill="accent5" w:themeFillShade="99"/>
      </w:tcPr>
    </w:tblStylePr>
    <w:tblStylePr w:type="band1Vert">
      <w:tblPr/>
      <w:tcPr>
        <w:shd w:val="clear" w:color="auto" w:fill="85BBD3" w:themeFill="accent5" w:themeFillTint="66"/>
      </w:tcPr>
    </w:tblStylePr>
    <w:tblStylePr w:type="band1Horz">
      <w:tblPr/>
      <w:tcPr>
        <w:shd w:val="clear" w:color="auto" w:fill="68ABC8" w:themeFill="accent5" w:themeFillTint="7F"/>
      </w:tcPr>
    </w:tblStylePr>
    <w:tblStylePr w:type="neCell">
      <w:rPr>
        <w:color w:val="230C1C" w:themeColor="text1"/>
      </w:rPr>
    </w:tblStylePr>
    <w:tblStylePr w:type="nwCell">
      <w:rPr>
        <w:color w:val="230C1C" w:themeColor="text1"/>
      </w:rPr>
    </w:tblStylePr>
  </w:style>
  <w:style w:type="table" w:styleId="Kleurrijkearcering-accent6">
    <w:name w:val="Colorful Shading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4" w:space="0" w:color="1A3A48" w:themeColor="accent5"/>
        <w:left w:val="single" w:sz="4" w:space="0" w:color="FFEFEA" w:themeColor="accent6"/>
        <w:bottom w:val="single" w:sz="4" w:space="0" w:color="FFEFEA" w:themeColor="accent6"/>
        <w:right w:val="single" w:sz="4" w:space="0" w:color="FFEFEA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DF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A3A4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FF592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FF5926" w:themeColor="accent6" w:themeShade="99"/>
          <w:insideV w:val="nil"/>
        </w:tcBorders>
        <w:shd w:val="clear" w:color="auto" w:fill="FF592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5926" w:themeFill="accent6" w:themeFillShade="99"/>
      </w:tcPr>
    </w:tblStylePr>
    <w:tblStylePr w:type="band1Vert">
      <w:tblPr/>
      <w:tcPr>
        <w:shd w:val="clear" w:color="auto" w:fill="FFF8F6" w:themeFill="accent6" w:themeFillTint="66"/>
      </w:tcPr>
    </w:tblStylePr>
    <w:tblStylePr w:type="band1Horz">
      <w:tblPr/>
      <w:tcPr>
        <w:shd w:val="clear" w:color="auto" w:fill="FFF6F4" w:themeFill="accent6" w:themeFillTint="7F"/>
      </w:tcPr>
    </w:tblStylePr>
    <w:tblStylePr w:type="neCell">
      <w:rPr>
        <w:color w:val="230C1C" w:themeColor="text1"/>
      </w:rPr>
    </w:tblStylePr>
    <w:tblStylePr w:type="nwCell">
      <w:rPr>
        <w:color w:val="230C1C" w:themeColor="text1"/>
      </w:rPr>
    </w:tblStylePr>
  </w:style>
  <w:style w:type="table" w:styleId="Kleurrijkelijst">
    <w:name w:val="Colorful List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cPr>
      <w:shd w:val="clear" w:color="auto" w:fill="F3DDEC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8451A" w:themeFill="accent2" w:themeFillShade="CC"/>
      </w:tcPr>
    </w:tblStylePr>
    <w:tblStylePr w:type="lastRow">
      <w:rPr>
        <w:b/>
        <w:bCs/>
        <w:color w:val="E8451A" w:themeColor="accent2" w:themeShade="CC"/>
      </w:rPr>
      <w:tblPr/>
      <w:tcPr>
        <w:tcBorders>
          <w:top w:val="single" w:sz="12" w:space="0" w:color="230C1C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A9D0" w:themeFill="text1" w:themeFillTint="3F"/>
      </w:tcPr>
    </w:tblStylePr>
    <w:tblStylePr w:type="band1Horz">
      <w:tblPr/>
      <w:tcPr>
        <w:shd w:val="clear" w:color="auto" w:fill="E7BAD9" w:themeFill="text1" w:themeFillTint="33"/>
      </w:tcPr>
    </w:tblStylePr>
  </w:style>
  <w:style w:type="table" w:styleId="Kleurrijkelijst-accent1">
    <w:name w:val="Colorful List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cPr>
      <w:shd w:val="clear" w:color="auto" w:fill="F8DCED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8451A" w:themeFill="accent2" w:themeFillShade="CC"/>
      </w:tcPr>
    </w:tblStylePr>
    <w:tblStylePr w:type="lastRow">
      <w:rPr>
        <w:b/>
        <w:bCs/>
        <w:color w:val="E8451A" w:themeColor="accent2" w:themeShade="CC"/>
      </w:rPr>
      <w:tblPr/>
      <w:tcPr>
        <w:tcBorders>
          <w:top w:val="single" w:sz="12" w:space="0" w:color="230C1C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A9D4" w:themeFill="accent1" w:themeFillTint="3F"/>
      </w:tcPr>
    </w:tblStylePr>
    <w:tblStylePr w:type="band1Horz">
      <w:tblPr/>
      <w:tcPr>
        <w:shd w:val="clear" w:color="auto" w:fill="F0B9DC" w:themeFill="accent1" w:themeFillTint="33"/>
      </w:tcPr>
    </w:tblStylePr>
  </w:style>
  <w:style w:type="table" w:styleId="Kleurrijkelijst-accent2">
    <w:name w:val="Colorful List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cPr>
      <w:shd w:val="clear" w:color="auto" w:fill="FDF1EE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8451A" w:themeFill="accent2" w:themeFillShade="CC"/>
      </w:tcPr>
    </w:tblStylePr>
    <w:tblStylePr w:type="lastRow">
      <w:rPr>
        <w:b/>
        <w:bCs/>
        <w:color w:val="E8451A" w:themeColor="accent2" w:themeShade="CC"/>
      </w:rPr>
      <w:tblPr/>
      <w:tcPr>
        <w:tcBorders>
          <w:top w:val="single" w:sz="12" w:space="0" w:color="230C1C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CD5" w:themeFill="accent2" w:themeFillTint="3F"/>
      </w:tcPr>
    </w:tblStylePr>
    <w:tblStylePr w:type="band1Horz">
      <w:tblPr/>
      <w:tcPr>
        <w:shd w:val="clear" w:color="auto" w:fill="FBE3DD" w:themeFill="accent2" w:themeFillTint="33"/>
      </w:tcPr>
    </w:tblStylePr>
  </w:style>
  <w:style w:type="table" w:styleId="Kleurrijkelijst-accent3">
    <w:name w:val="Colorful List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cPr>
      <w:shd w:val="clear" w:color="auto" w:fill="F7E5E0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D4620" w:themeFill="accent4" w:themeFillShade="CC"/>
      </w:tcPr>
    </w:tblStylePr>
    <w:tblStylePr w:type="lastRow">
      <w:rPr>
        <w:b/>
        <w:bCs/>
        <w:color w:val="1D4620" w:themeColor="accent4" w:themeShade="CC"/>
      </w:rPr>
      <w:tblPr/>
      <w:tcPr>
        <w:tcBorders>
          <w:top w:val="single" w:sz="12" w:space="0" w:color="230C1C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BDB1" w:themeFill="accent3" w:themeFillTint="3F"/>
      </w:tcPr>
    </w:tblStylePr>
    <w:tblStylePr w:type="band1Horz">
      <w:tblPr/>
      <w:tcPr>
        <w:shd w:val="clear" w:color="auto" w:fill="EFCAC0" w:themeFill="accent3" w:themeFillTint="33"/>
      </w:tcPr>
    </w:tblStylePr>
  </w:style>
  <w:style w:type="table" w:styleId="Kleurrijkelijst-accent4">
    <w:name w:val="Colorful List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cPr>
      <w:shd w:val="clear" w:color="auto" w:fill="E4F3E5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B1F13" w:themeFill="accent3" w:themeFillShade="CC"/>
      </w:tcPr>
    </w:tblStylePr>
    <w:tblStylePr w:type="lastRow">
      <w:rPr>
        <w:b/>
        <w:bCs/>
        <w:color w:val="4B1F13" w:themeColor="accent3" w:themeShade="CC"/>
      </w:rPr>
      <w:tblPr/>
      <w:tcPr>
        <w:tcBorders>
          <w:top w:val="single" w:sz="12" w:space="0" w:color="230C1C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BE2BE" w:themeFill="accent4" w:themeFillTint="3F"/>
      </w:tcPr>
    </w:tblStylePr>
    <w:tblStylePr w:type="band1Horz">
      <w:tblPr/>
      <w:tcPr>
        <w:shd w:val="clear" w:color="auto" w:fill="C8E8CB" w:themeFill="accent4" w:themeFillTint="33"/>
      </w:tcPr>
    </w:tblStylePr>
  </w:style>
  <w:style w:type="table" w:styleId="Kleurrijkelijst-accent5">
    <w:name w:val="Colorful List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cPr>
      <w:shd w:val="clear" w:color="auto" w:fill="E1EEF4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A488" w:themeFill="accent6" w:themeFillShade="CC"/>
      </w:tcPr>
    </w:tblStylePr>
    <w:tblStylePr w:type="lastRow">
      <w:rPr>
        <w:b/>
        <w:bCs/>
        <w:color w:val="FFA488" w:themeColor="accent6" w:themeShade="CC"/>
      </w:rPr>
      <w:tblPr/>
      <w:tcPr>
        <w:tcBorders>
          <w:top w:val="single" w:sz="12" w:space="0" w:color="230C1C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D5E4" w:themeFill="accent5" w:themeFillTint="3F"/>
      </w:tcPr>
    </w:tblStylePr>
    <w:tblStylePr w:type="band1Horz">
      <w:tblPr/>
      <w:tcPr>
        <w:shd w:val="clear" w:color="auto" w:fill="C2DDE9" w:themeFill="accent5" w:themeFillTint="33"/>
      </w:tcPr>
    </w:tblStylePr>
  </w:style>
  <w:style w:type="table" w:styleId="Kleurrijkelijst-accent6">
    <w:name w:val="Colorful List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cPr>
      <w:shd w:val="clear" w:color="auto" w:fill="FFFDF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2E39" w:themeFill="accent5" w:themeFillShade="CC"/>
      </w:tcPr>
    </w:tblStylePr>
    <w:tblStylePr w:type="lastRow">
      <w:rPr>
        <w:b/>
        <w:bCs/>
        <w:color w:val="142E39" w:themeColor="accent5" w:themeShade="CC"/>
      </w:rPr>
      <w:tblPr/>
      <w:tcPr>
        <w:tcBorders>
          <w:top w:val="single" w:sz="12" w:space="0" w:color="230C1C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AF9" w:themeFill="accent6" w:themeFillTint="3F"/>
      </w:tcPr>
    </w:tblStylePr>
    <w:tblStylePr w:type="band1Horz">
      <w:tblPr/>
      <w:tcPr>
        <w:shd w:val="clear" w:color="auto" w:fill="FFFBFA" w:themeFill="accent6" w:themeFillTint="33"/>
      </w:tcPr>
    </w:tblStylePr>
  </w:style>
  <w:style w:type="table" w:styleId="Lichtraster">
    <w:name w:val="Light Grid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230C1C" w:themeColor="text1"/>
        <w:left w:val="single" w:sz="8" w:space="0" w:color="230C1C" w:themeColor="text1"/>
        <w:bottom w:val="single" w:sz="8" w:space="0" w:color="230C1C" w:themeColor="text1"/>
        <w:right w:val="single" w:sz="8" w:space="0" w:color="230C1C" w:themeColor="text1"/>
        <w:insideH w:val="single" w:sz="8" w:space="0" w:color="230C1C" w:themeColor="text1"/>
        <w:insideV w:val="single" w:sz="8" w:space="0" w:color="230C1C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30C1C" w:themeColor="text1"/>
          <w:left w:val="single" w:sz="8" w:space="0" w:color="230C1C" w:themeColor="text1"/>
          <w:bottom w:val="single" w:sz="18" w:space="0" w:color="230C1C" w:themeColor="text1"/>
          <w:right w:val="single" w:sz="8" w:space="0" w:color="230C1C" w:themeColor="text1"/>
          <w:insideH w:val="nil"/>
          <w:insideV w:val="single" w:sz="8" w:space="0" w:color="230C1C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30C1C" w:themeColor="text1"/>
          <w:left w:val="single" w:sz="8" w:space="0" w:color="230C1C" w:themeColor="text1"/>
          <w:bottom w:val="single" w:sz="8" w:space="0" w:color="230C1C" w:themeColor="text1"/>
          <w:right w:val="single" w:sz="8" w:space="0" w:color="230C1C" w:themeColor="text1"/>
          <w:insideH w:val="nil"/>
          <w:insideV w:val="single" w:sz="8" w:space="0" w:color="230C1C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30C1C" w:themeColor="text1"/>
          <w:left w:val="single" w:sz="8" w:space="0" w:color="230C1C" w:themeColor="text1"/>
          <w:bottom w:val="single" w:sz="8" w:space="0" w:color="230C1C" w:themeColor="text1"/>
          <w:right w:val="single" w:sz="8" w:space="0" w:color="230C1C" w:themeColor="text1"/>
        </w:tcBorders>
      </w:tcPr>
    </w:tblStylePr>
    <w:tblStylePr w:type="band1Vert">
      <w:tblPr/>
      <w:tcPr>
        <w:tcBorders>
          <w:top w:val="single" w:sz="8" w:space="0" w:color="230C1C" w:themeColor="text1"/>
          <w:left w:val="single" w:sz="8" w:space="0" w:color="230C1C" w:themeColor="text1"/>
          <w:bottom w:val="single" w:sz="8" w:space="0" w:color="230C1C" w:themeColor="text1"/>
          <w:right w:val="single" w:sz="8" w:space="0" w:color="230C1C" w:themeColor="text1"/>
        </w:tcBorders>
        <w:shd w:val="clear" w:color="auto" w:fill="E1A9D0" w:themeFill="text1" w:themeFillTint="3F"/>
      </w:tcPr>
    </w:tblStylePr>
    <w:tblStylePr w:type="band1Horz">
      <w:tblPr/>
      <w:tcPr>
        <w:tcBorders>
          <w:top w:val="single" w:sz="8" w:space="0" w:color="230C1C" w:themeColor="text1"/>
          <w:left w:val="single" w:sz="8" w:space="0" w:color="230C1C" w:themeColor="text1"/>
          <w:bottom w:val="single" w:sz="8" w:space="0" w:color="230C1C" w:themeColor="text1"/>
          <w:right w:val="single" w:sz="8" w:space="0" w:color="230C1C" w:themeColor="text1"/>
          <w:insideV w:val="single" w:sz="8" w:space="0" w:color="230C1C" w:themeColor="text1"/>
        </w:tcBorders>
        <w:shd w:val="clear" w:color="auto" w:fill="E1A9D0" w:themeFill="text1" w:themeFillTint="3F"/>
      </w:tcPr>
    </w:tblStylePr>
    <w:tblStylePr w:type="band2Horz">
      <w:tblPr/>
      <w:tcPr>
        <w:tcBorders>
          <w:top w:val="single" w:sz="8" w:space="0" w:color="230C1C" w:themeColor="text1"/>
          <w:left w:val="single" w:sz="8" w:space="0" w:color="230C1C" w:themeColor="text1"/>
          <w:bottom w:val="single" w:sz="8" w:space="0" w:color="230C1C" w:themeColor="text1"/>
          <w:right w:val="single" w:sz="8" w:space="0" w:color="230C1C" w:themeColor="text1"/>
          <w:insideV w:val="single" w:sz="8" w:space="0" w:color="230C1C" w:themeColor="text1"/>
        </w:tcBorders>
      </w:tcPr>
    </w:tblStylePr>
  </w:style>
  <w:style w:type="table" w:styleId="Lichtraster-accent1">
    <w:name w:val="Light Grid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4E1037" w:themeColor="accent1"/>
        <w:left w:val="single" w:sz="8" w:space="0" w:color="4E1037" w:themeColor="accent1"/>
        <w:bottom w:val="single" w:sz="8" w:space="0" w:color="4E1037" w:themeColor="accent1"/>
        <w:right w:val="single" w:sz="8" w:space="0" w:color="4E1037" w:themeColor="accent1"/>
        <w:insideH w:val="single" w:sz="8" w:space="0" w:color="4E1037" w:themeColor="accent1"/>
        <w:insideV w:val="single" w:sz="8" w:space="0" w:color="4E1037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1037" w:themeColor="accent1"/>
          <w:left w:val="single" w:sz="8" w:space="0" w:color="4E1037" w:themeColor="accent1"/>
          <w:bottom w:val="single" w:sz="18" w:space="0" w:color="4E1037" w:themeColor="accent1"/>
          <w:right w:val="single" w:sz="8" w:space="0" w:color="4E1037" w:themeColor="accent1"/>
          <w:insideH w:val="nil"/>
          <w:insideV w:val="single" w:sz="8" w:space="0" w:color="4E1037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1037" w:themeColor="accent1"/>
          <w:left w:val="single" w:sz="8" w:space="0" w:color="4E1037" w:themeColor="accent1"/>
          <w:bottom w:val="single" w:sz="8" w:space="0" w:color="4E1037" w:themeColor="accent1"/>
          <w:right w:val="single" w:sz="8" w:space="0" w:color="4E1037" w:themeColor="accent1"/>
          <w:insideH w:val="nil"/>
          <w:insideV w:val="single" w:sz="8" w:space="0" w:color="4E1037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1037" w:themeColor="accent1"/>
          <w:left w:val="single" w:sz="8" w:space="0" w:color="4E1037" w:themeColor="accent1"/>
          <w:bottom w:val="single" w:sz="8" w:space="0" w:color="4E1037" w:themeColor="accent1"/>
          <w:right w:val="single" w:sz="8" w:space="0" w:color="4E1037" w:themeColor="accent1"/>
        </w:tcBorders>
      </w:tcPr>
    </w:tblStylePr>
    <w:tblStylePr w:type="band1Vert">
      <w:tblPr/>
      <w:tcPr>
        <w:tcBorders>
          <w:top w:val="single" w:sz="8" w:space="0" w:color="4E1037" w:themeColor="accent1"/>
          <w:left w:val="single" w:sz="8" w:space="0" w:color="4E1037" w:themeColor="accent1"/>
          <w:bottom w:val="single" w:sz="8" w:space="0" w:color="4E1037" w:themeColor="accent1"/>
          <w:right w:val="single" w:sz="8" w:space="0" w:color="4E1037" w:themeColor="accent1"/>
        </w:tcBorders>
        <w:shd w:val="clear" w:color="auto" w:fill="EDA9D4" w:themeFill="accent1" w:themeFillTint="3F"/>
      </w:tcPr>
    </w:tblStylePr>
    <w:tblStylePr w:type="band1Horz">
      <w:tblPr/>
      <w:tcPr>
        <w:tcBorders>
          <w:top w:val="single" w:sz="8" w:space="0" w:color="4E1037" w:themeColor="accent1"/>
          <w:left w:val="single" w:sz="8" w:space="0" w:color="4E1037" w:themeColor="accent1"/>
          <w:bottom w:val="single" w:sz="8" w:space="0" w:color="4E1037" w:themeColor="accent1"/>
          <w:right w:val="single" w:sz="8" w:space="0" w:color="4E1037" w:themeColor="accent1"/>
          <w:insideV w:val="single" w:sz="8" w:space="0" w:color="4E1037" w:themeColor="accent1"/>
        </w:tcBorders>
        <w:shd w:val="clear" w:color="auto" w:fill="EDA9D4" w:themeFill="accent1" w:themeFillTint="3F"/>
      </w:tcPr>
    </w:tblStylePr>
    <w:tblStylePr w:type="band2Horz">
      <w:tblPr/>
      <w:tcPr>
        <w:tcBorders>
          <w:top w:val="single" w:sz="8" w:space="0" w:color="4E1037" w:themeColor="accent1"/>
          <w:left w:val="single" w:sz="8" w:space="0" w:color="4E1037" w:themeColor="accent1"/>
          <w:bottom w:val="single" w:sz="8" w:space="0" w:color="4E1037" w:themeColor="accent1"/>
          <w:right w:val="single" w:sz="8" w:space="0" w:color="4E1037" w:themeColor="accent1"/>
          <w:insideV w:val="single" w:sz="8" w:space="0" w:color="4E1037" w:themeColor="accent1"/>
        </w:tcBorders>
      </w:tcPr>
    </w:tblStylePr>
  </w:style>
  <w:style w:type="table" w:styleId="Lichtraster-accent2">
    <w:name w:val="Light Grid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EE7656" w:themeColor="accent2"/>
        <w:left w:val="single" w:sz="8" w:space="0" w:color="EE7656" w:themeColor="accent2"/>
        <w:bottom w:val="single" w:sz="8" w:space="0" w:color="EE7656" w:themeColor="accent2"/>
        <w:right w:val="single" w:sz="8" w:space="0" w:color="EE7656" w:themeColor="accent2"/>
        <w:insideH w:val="single" w:sz="8" w:space="0" w:color="EE7656" w:themeColor="accent2"/>
        <w:insideV w:val="single" w:sz="8" w:space="0" w:color="EE7656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E7656" w:themeColor="accent2"/>
          <w:left w:val="single" w:sz="8" w:space="0" w:color="EE7656" w:themeColor="accent2"/>
          <w:bottom w:val="single" w:sz="18" w:space="0" w:color="EE7656" w:themeColor="accent2"/>
          <w:right w:val="single" w:sz="8" w:space="0" w:color="EE7656" w:themeColor="accent2"/>
          <w:insideH w:val="nil"/>
          <w:insideV w:val="single" w:sz="8" w:space="0" w:color="EE7656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E7656" w:themeColor="accent2"/>
          <w:left w:val="single" w:sz="8" w:space="0" w:color="EE7656" w:themeColor="accent2"/>
          <w:bottom w:val="single" w:sz="8" w:space="0" w:color="EE7656" w:themeColor="accent2"/>
          <w:right w:val="single" w:sz="8" w:space="0" w:color="EE7656" w:themeColor="accent2"/>
          <w:insideH w:val="nil"/>
          <w:insideV w:val="single" w:sz="8" w:space="0" w:color="EE7656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E7656" w:themeColor="accent2"/>
          <w:left w:val="single" w:sz="8" w:space="0" w:color="EE7656" w:themeColor="accent2"/>
          <w:bottom w:val="single" w:sz="8" w:space="0" w:color="EE7656" w:themeColor="accent2"/>
          <w:right w:val="single" w:sz="8" w:space="0" w:color="EE7656" w:themeColor="accent2"/>
        </w:tcBorders>
      </w:tcPr>
    </w:tblStylePr>
    <w:tblStylePr w:type="band1Vert">
      <w:tblPr/>
      <w:tcPr>
        <w:tcBorders>
          <w:top w:val="single" w:sz="8" w:space="0" w:color="EE7656" w:themeColor="accent2"/>
          <w:left w:val="single" w:sz="8" w:space="0" w:color="EE7656" w:themeColor="accent2"/>
          <w:bottom w:val="single" w:sz="8" w:space="0" w:color="EE7656" w:themeColor="accent2"/>
          <w:right w:val="single" w:sz="8" w:space="0" w:color="EE7656" w:themeColor="accent2"/>
        </w:tcBorders>
        <w:shd w:val="clear" w:color="auto" w:fill="FADCD5" w:themeFill="accent2" w:themeFillTint="3F"/>
      </w:tcPr>
    </w:tblStylePr>
    <w:tblStylePr w:type="band1Horz">
      <w:tblPr/>
      <w:tcPr>
        <w:tcBorders>
          <w:top w:val="single" w:sz="8" w:space="0" w:color="EE7656" w:themeColor="accent2"/>
          <w:left w:val="single" w:sz="8" w:space="0" w:color="EE7656" w:themeColor="accent2"/>
          <w:bottom w:val="single" w:sz="8" w:space="0" w:color="EE7656" w:themeColor="accent2"/>
          <w:right w:val="single" w:sz="8" w:space="0" w:color="EE7656" w:themeColor="accent2"/>
          <w:insideV w:val="single" w:sz="8" w:space="0" w:color="EE7656" w:themeColor="accent2"/>
        </w:tcBorders>
        <w:shd w:val="clear" w:color="auto" w:fill="FADCD5" w:themeFill="accent2" w:themeFillTint="3F"/>
      </w:tcPr>
    </w:tblStylePr>
    <w:tblStylePr w:type="band2Horz">
      <w:tblPr/>
      <w:tcPr>
        <w:tcBorders>
          <w:top w:val="single" w:sz="8" w:space="0" w:color="EE7656" w:themeColor="accent2"/>
          <w:left w:val="single" w:sz="8" w:space="0" w:color="EE7656" w:themeColor="accent2"/>
          <w:bottom w:val="single" w:sz="8" w:space="0" w:color="EE7656" w:themeColor="accent2"/>
          <w:right w:val="single" w:sz="8" w:space="0" w:color="EE7656" w:themeColor="accent2"/>
          <w:insideV w:val="single" w:sz="8" w:space="0" w:color="EE7656" w:themeColor="accent2"/>
        </w:tcBorders>
      </w:tcPr>
    </w:tblStylePr>
  </w:style>
  <w:style w:type="table" w:styleId="Lichtraster-accent3">
    <w:name w:val="Light Grid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5F2718" w:themeColor="accent3"/>
        <w:left w:val="single" w:sz="8" w:space="0" w:color="5F2718" w:themeColor="accent3"/>
        <w:bottom w:val="single" w:sz="8" w:space="0" w:color="5F2718" w:themeColor="accent3"/>
        <w:right w:val="single" w:sz="8" w:space="0" w:color="5F2718" w:themeColor="accent3"/>
        <w:insideH w:val="single" w:sz="8" w:space="0" w:color="5F2718" w:themeColor="accent3"/>
        <w:insideV w:val="single" w:sz="8" w:space="0" w:color="5F2718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2718" w:themeColor="accent3"/>
          <w:left w:val="single" w:sz="8" w:space="0" w:color="5F2718" w:themeColor="accent3"/>
          <w:bottom w:val="single" w:sz="18" w:space="0" w:color="5F2718" w:themeColor="accent3"/>
          <w:right w:val="single" w:sz="8" w:space="0" w:color="5F2718" w:themeColor="accent3"/>
          <w:insideH w:val="nil"/>
          <w:insideV w:val="single" w:sz="8" w:space="0" w:color="5F2718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2718" w:themeColor="accent3"/>
          <w:left w:val="single" w:sz="8" w:space="0" w:color="5F2718" w:themeColor="accent3"/>
          <w:bottom w:val="single" w:sz="8" w:space="0" w:color="5F2718" w:themeColor="accent3"/>
          <w:right w:val="single" w:sz="8" w:space="0" w:color="5F2718" w:themeColor="accent3"/>
          <w:insideH w:val="nil"/>
          <w:insideV w:val="single" w:sz="8" w:space="0" w:color="5F2718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2718" w:themeColor="accent3"/>
          <w:left w:val="single" w:sz="8" w:space="0" w:color="5F2718" w:themeColor="accent3"/>
          <w:bottom w:val="single" w:sz="8" w:space="0" w:color="5F2718" w:themeColor="accent3"/>
          <w:right w:val="single" w:sz="8" w:space="0" w:color="5F2718" w:themeColor="accent3"/>
        </w:tcBorders>
      </w:tcPr>
    </w:tblStylePr>
    <w:tblStylePr w:type="band1Vert">
      <w:tblPr/>
      <w:tcPr>
        <w:tcBorders>
          <w:top w:val="single" w:sz="8" w:space="0" w:color="5F2718" w:themeColor="accent3"/>
          <w:left w:val="single" w:sz="8" w:space="0" w:color="5F2718" w:themeColor="accent3"/>
          <w:bottom w:val="single" w:sz="8" w:space="0" w:color="5F2718" w:themeColor="accent3"/>
          <w:right w:val="single" w:sz="8" w:space="0" w:color="5F2718" w:themeColor="accent3"/>
        </w:tcBorders>
        <w:shd w:val="clear" w:color="auto" w:fill="EBBDB1" w:themeFill="accent3" w:themeFillTint="3F"/>
      </w:tcPr>
    </w:tblStylePr>
    <w:tblStylePr w:type="band1Horz">
      <w:tblPr/>
      <w:tcPr>
        <w:tcBorders>
          <w:top w:val="single" w:sz="8" w:space="0" w:color="5F2718" w:themeColor="accent3"/>
          <w:left w:val="single" w:sz="8" w:space="0" w:color="5F2718" w:themeColor="accent3"/>
          <w:bottom w:val="single" w:sz="8" w:space="0" w:color="5F2718" w:themeColor="accent3"/>
          <w:right w:val="single" w:sz="8" w:space="0" w:color="5F2718" w:themeColor="accent3"/>
          <w:insideV w:val="single" w:sz="8" w:space="0" w:color="5F2718" w:themeColor="accent3"/>
        </w:tcBorders>
        <w:shd w:val="clear" w:color="auto" w:fill="EBBDB1" w:themeFill="accent3" w:themeFillTint="3F"/>
      </w:tcPr>
    </w:tblStylePr>
    <w:tblStylePr w:type="band2Horz">
      <w:tblPr/>
      <w:tcPr>
        <w:tcBorders>
          <w:top w:val="single" w:sz="8" w:space="0" w:color="5F2718" w:themeColor="accent3"/>
          <w:left w:val="single" w:sz="8" w:space="0" w:color="5F2718" w:themeColor="accent3"/>
          <w:bottom w:val="single" w:sz="8" w:space="0" w:color="5F2718" w:themeColor="accent3"/>
          <w:right w:val="single" w:sz="8" w:space="0" w:color="5F2718" w:themeColor="accent3"/>
          <w:insideV w:val="single" w:sz="8" w:space="0" w:color="5F2718" w:themeColor="accent3"/>
        </w:tcBorders>
      </w:tcPr>
    </w:tblStylePr>
  </w:style>
  <w:style w:type="table" w:styleId="Lichtraster-accent4">
    <w:name w:val="Light Grid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255829" w:themeColor="accent4"/>
        <w:left w:val="single" w:sz="8" w:space="0" w:color="255829" w:themeColor="accent4"/>
        <w:bottom w:val="single" w:sz="8" w:space="0" w:color="255829" w:themeColor="accent4"/>
        <w:right w:val="single" w:sz="8" w:space="0" w:color="255829" w:themeColor="accent4"/>
        <w:insideH w:val="single" w:sz="8" w:space="0" w:color="255829" w:themeColor="accent4"/>
        <w:insideV w:val="single" w:sz="8" w:space="0" w:color="255829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55829" w:themeColor="accent4"/>
          <w:left w:val="single" w:sz="8" w:space="0" w:color="255829" w:themeColor="accent4"/>
          <w:bottom w:val="single" w:sz="18" w:space="0" w:color="255829" w:themeColor="accent4"/>
          <w:right w:val="single" w:sz="8" w:space="0" w:color="255829" w:themeColor="accent4"/>
          <w:insideH w:val="nil"/>
          <w:insideV w:val="single" w:sz="8" w:space="0" w:color="255829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55829" w:themeColor="accent4"/>
          <w:left w:val="single" w:sz="8" w:space="0" w:color="255829" w:themeColor="accent4"/>
          <w:bottom w:val="single" w:sz="8" w:space="0" w:color="255829" w:themeColor="accent4"/>
          <w:right w:val="single" w:sz="8" w:space="0" w:color="255829" w:themeColor="accent4"/>
          <w:insideH w:val="nil"/>
          <w:insideV w:val="single" w:sz="8" w:space="0" w:color="255829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55829" w:themeColor="accent4"/>
          <w:left w:val="single" w:sz="8" w:space="0" w:color="255829" w:themeColor="accent4"/>
          <w:bottom w:val="single" w:sz="8" w:space="0" w:color="255829" w:themeColor="accent4"/>
          <w:right w:val="single" w:sz="8" w:space="0" w:color="255829" w:themeColor="accent4"/>
        </w:tcBorders>
      </w:tcPr>
    </w:tblStylePr>
    <w:tblStylePr w:type="band1Vert">
      <w:tblPr/>
      <w:tcPr>
        <w:tcBorders>
          <w:top w:val="single" w:sz="8" w:space="0" w:color="255829" w:themeColor="accent4"/>
          <w:left w:val="single" w:sz="8" w:space="0" w:color="255829" w:themeColor="accent4"/>
          <w:bottom w:val="single" w:sz="8" w:space="0" w:color="255829" w:themeColor="accent4"/>
          <w:right w:val="single" w:sz="8" w:space="0" w:color="255829" w:themeColor="accent4"/>
        </w:tcBorders>
        <w:shd w:val="clear" w:color="auto" w:fill="BBE2BE" w:themeFill="accent4" w:themeFillTint="3F"/>
      </w:tcPr>
    </w:tblStylePr>
    <w:tblStylePr w:type="band1Horz">
      <w:tblPr/>
      <w:tcPr>
        <w:tcBorders>
          <w:top w:val="single" w:sz="8" w:space="0" w:color="255829" w:themeColor="accent4"/>
          <w:left w:val="single" w:sz="8" w:space="0" w:color="255829" w:themeColor="accent4"/>
          <w:bottom w:val="single" w:sz="8" w:space="0" w:color="255829" w:themeColor="accent4"/>
          <w:right w:val="single" w:sz="8" w:space="0" w:color="255829" w:themeColor="accent4"/>
          <w:insideV w:val="single" w:sz="8" w:space="0" w:color="255829" w:themeColor="accent4"/>
        </w:tcBorders>
        <w:shd w:val="clear" w:color="auto" w:fill="BBE2BE" w:themeFill="accent4" w:themeFillTint="3F"/>
      </w:tcPr>
    </w:tblStylePr>
    <w:tblStylePr w:type="band2Horz">
      <w:tblPr/>
      <w:tcPr>
        <w:tcBorders>
          <w:top w:val="single" w:sz="8" w:space="0" w:color="255829" w:themeColor="accent4"/>
          <w:left w:val="single" w:sz="8" w:space="0" w:color="255829" w:themeColor="accent4"/>
          <w:bottom w:val="single" w:sz="8" w:space="0" w:color="255829" w:themeColor="accent4"/>
          <w:right w:val="single" w:sz="8" w:space="0" w:color="255829" w:themeColor="accent4"/>
          <w:insideV w:val="single" w:sz="8" w:space="0" w:color="255829" w:themeColor="accent4"/>
        </w:tcBorders>
      </w:tcPr>
    </w:tblStylePr>
  </w:style>
  <w:style w:type="table" w:styleId="Lichtraster-accent5">
    <w:name w:val="Light Grid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1A3A48" w:themeColor="accent5"/>
        <w:left w:val="single" w:sz="8" w:space="0" w:color="1A3A48" w:themeColor="accent5"/>
        <w:bottom w:val="single" w:sz="8" w:space="0" w:color="1A3A48" w:themeColor="accent5"/>
        <w:right w:val="single" w:sz="8" w:space="0" w:color="1A3A48" w:themeColor="accent5"/>
        <w:insideH w:val="single" w:sz="8" w:space="0" w:color="1A3A48" w:themeColor="accent5"/>
        <w:insideV w:val="single" w:sz="8" w:space="0" w:color="1A3A48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3A48" w:themeColor="accent5"/>
          <w:left w:val="single" w:sz="8" w:space="0" w:color="1A3A48" w:themeColor="accent5"/>
          <w:bottom w:val="single" w:sz="18" w:space="0" w:color="1A3A48" w:themeColor="accent5"/>
          <w:right w:val="single" w:sz="8" w:space="0" w:color="1A3A48" w:themeColor="accent5"/>
          <w:insideH w:val="nil"/>
          <w:insideV w:val="single" w:sz="8" w:space="0" w:color="1A3A48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A3A48" w:themeColor="accent5"/>
          <w:left w:val="single" w:sz="8" w:space="0" w:color="1A3A48" w:themeColor="accent5"/>
          <w:bottom w:val="single" w:sz="8" w:space="0" w:color="1A3A48" w:themeColor="accent5"/>
          <w:right w:val="single" w:sz="8" w:space="0" w:color="1A3A48" w:themeColor="accent5"/>
          <w:insideH w:val="nil"/>
          <w:insideV w:val="single" w:sz="8" w:space="0" w:color="1A3A48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3A48" w:themeColor="accent5"/>
          <w:left w:val="single" w:sz="8" w:space="0" w:color="1A3A48" w:themeColor="accent5"/>
          <w:bottom w:val="single" w:sz="8" w:space="0" w:color="1A3A48" w:themeColor="accent5"/>
          <w:right w:val="single" w:sz="8" w:space="0" w:color="1A3A48" w:themeColor="accent5"/>
        </w:tcBorders>
      </w:tcPr>
    </w:tblStylePr>
    <w:tblStylePr w:type="band1Vert">
      <w:tblPr/>
      <w:tcPr>
        <w:tcBorders>
          <w:top w:val="single" w:sz="8" w:space="0" w:color="1A3A48" w:themeColor="accent5"/>
          <w:left w:val="single" w:sz="8" w:space="0" w:color="1A3A48" w:themeColor="accent5"/>
          <w:bottom w:val="single" w:sz="8" w:space="0" w:color="1A3A48" w:themeColor="accent5"/>
          <w:right w:val="single" w:sz="8" w:space="0" w:color="1A3A48" w:themeColor="accent5"/>
        </w:tcBorders>
        <w:shd w:val="clear" w:color="auto" w:fill="B4D5E4" w:themeFill="accent5" w:themeFillTint="3F"/>
      </w:tcPr>
    </w:tblStylePr>
    <w:tblStylePr w:type="band1Horz">
      <w:tblPr/>
      <w:tcPr>
        <w:tcBorders>
          <w:top w:val="single" w:sz="8" w:space="0" w:color="1A3A48" w:themeColor="accent5"/>
          <w:left w:val="single" w:sz="8" w:space="0" w:color="1A3A48" w:themeColor="accent5"/>
          <w:bottom w:val="single" w:sz="8" w:space="0" w:color="1A3A48" w:themeColor="accent5"/>
          <w:right w:val="single" w:sz="8" w:space="0" w:color="1A3A48" w:themeColor="accent5"/>
          <w:insideV w:val="single" w:sz="8" w:space="0" w:color="1A3A48" w:themeColor="accent5"/>
        </w:tcBorders>
        <w:shd w:val="clear" w:color="auto" w:fill="B4D5E4" w:themeFill="accent5" w:themeFillTint="3F"/>
      </w:tcPr>
    </w:tblStylePr>
    <w:tblStylePr w:type="band2Horz">
      <w:tblPr/>
      <w:tcPr>
        <w:tcBorders>
          <w:top w:val="single" w:sz="8" w:space="0" w:color="1A3A48" w:themeColor="accent5"/>
          <w:left w:val="single" w:sz="8" w:space="0" w:color="1A3A48" w:themeColor="accent5"/>
          <w:bottom w:val="single" w:sz="8" w:space="0" w:color="1A3A48" w:themeColor="accent5"/>
          <w:right w:val="single" w:sz="8" w:space="0" w:color="1A3A48" w:themeColor="accent5"/>
          <w:insideV w:val="single" w:sz="8" w:space="0" w:color="1A3A48" w:themeColor="accent5"/>
        </w:tcBorders>
      </w:tcPr>
    </w:tblStylePr>
  </w:style>
  <w:style w:type="table" w:styleId="Lichtraster-accent6">
    <w:name w:val="Light Grid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FEFEA" w:themeColor="accent6"/>
        <w:left w:val="single" w:sz="8" w:space="0" w:color="FFEFEA" w:themeColor="accent6"/>
        <w:bottom w:val="single" w:sz="8" w:space="0" w:color="FFEFEA" w:themeColor="accent6"/>
        <w:right w:val="single" w:sz="8" w:space="0" w:color="FFEFEA" w:themeColor="accent6"/>
        <w:insideH w:val="single" w:sz="8" w:space="0" w:color="FFEFEA" w:themeColor="accent6"/>
        <w:insideV w:val="single" w:sz="8" w:space="0" w:color="FFEFEA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EFEA" w:themeColor="accent6"/>
          <w:left w:val="single" w:sz="8" w:space="0" w:color="FFEFEA" w:themeColor="accent6"/>
          <w:bottom w:val="single" w:sz="18" w:space="0" w:color="FFEFEA" w:themeColor="accent6"/>
          <w:right w:val="single" w:sz="8" w:space="0" w:color="FFEFEA" w:themeColor="accent6"/>
          <w:insideH w:val="nil"/>
          <w:insideV w:val="single" w:sz="8" w:space="0" w:color="FFEFEA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EFEA" w:themeColor="accent6"/>
          <w:left w:val="single" w:sz="8" w:space="0" w:color="FFEFEA" w:themeColor="accent6"/>
          <w:bottom w:val="single" w:sz="8" w:space="0" w:color="FFEFEA" w:themeColor="accent6"/>
          <w:right w:val="single" w:sz="8" w:space="0" w:color="FFEFEA" w:themeColor="accent6"/>
          <w:insideH w:val="nil"/>
          <w:insideV w:val="single" w:sz="8" w:space="0" w:color="FFEFEA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EFEA" w:themeColor="accent6"/>
          <w:left w:val="single" w:sz="8" w:space="0" w:color="FFEFEA" w:themeColor="accent6"/>
          <w:bottom w:val="single" w:sz="8" w:space="0" w:color="FFEFEA" w:themeColor="accent6"/>
          <w:right w:val="single" w:sz="8" w:space="0" w:color="FFEFEA" w:themeColor="accent6"/>
        </w:tcBorders>
      </w:tcPr>
    </w:tblStylePr>
    <w:tblStylePr w:type="band1Vert">
      <w:tblPr/>
      <w:tcPr>
        <w:tcBorders>
          <w:top w:val="single" w:sz="8" w:space="0" w:color="FFEFEA" w:themeColor="accent6"/>
          <w:left w:val="single" w:sz="8" w:space="0" w:color="FFEFEA" w:themeColor="accent6"/>
          <w:bottom w:val="single" w:sz="8" w:space="0" w:color="FFEFEA" w:themeColor="accent6"/>
          <w:right w:val="single" w:sz="8" w:space="0" w:color="FFEFEA" w:themeColor="accent6"/>
        </w:tcBorders>
        <w:shd w:val="clear" w:color="auto" w:fill="FFFAF9" w:themeFill="accent6" w:themeFillTint="3F"/>
      </w:tcPr>
    </w:tblStylePr>
    <w:tblStylePr w:type="band1Horz">
      <w:tblPr/>
      <w:tcPr>
        <w:tcBorders>
          <w:top w:val="single" w:sz="8" w:space="0" w:color="FFEFEA" w:themeColor="accent6"/>
          <w:left w:val="single" w:sz="8" w:space="0" w:color="FFEFEA" w:themeColor="accent6"/>
          <w:bottom w:val="single" w:sz="8" w:space="0" w:color="FFEFEA" w:themeColor="accent6"/>
          <w:right w:val="single" w:sz="8" w:space="0" w:color="FFEFEA" w:themeColor="accent6"/>
          <w:insideV w:val="single" w:sz="8" w:space="0" w:color="FFEFEA" w:themeColor="accent6"/>
        </w:tcBorders>
        <w:shd w:val="clear" w:color="auto" w:fill="FFFAF9" w:themeFill="accent6" w:themeFillTint="3F"/>
      </w:tcPr>
    </w:tblStylePr>
    <w:tblStylePr w:type="band2Horz">
      <w:tblPr/>
      <w:tcPr>
        <w:tcBorders>
          <w:top w:val="single" w:sz="8" w:space="0" w:color="FFEFEA" w:themeColor="accent6"/>
          <w:left w:val="single" w:sz="8" w:space="0" w:color="FFEFEA" w:themeColor="accent6"/>
          <w:bottom w:val="single" w:sz="8" w:space="0" w:color="FFEFEA" w:themeColor="accent6"/>
          <w:right w:val="single" w:sz="8" w:space="0" w:color="FFEFEA" w:themeColor="accent6"/>
          <w:insideV w:val="single" w:sz="8" w:space="0" w:color="FFEFEA" w:themeColor="accent6"/>
        </w:tcBorders>
      </w:tcPr>
    </w:tblStylePr>
  </w:style>
  <w:style w:type="table" w:styleId="Lichtearcering">
    <w:name w:val="Light Shading"/>
    <w:basedOn w:val="Standaardtabel"/>
    <w:uiPriority w:val="99"/>
    <w:semiHidden/>
    <w:rsid w:val="001D6A1E"/>
    <w:pPr>
      <w:spacing w:line="240" w:lineRule="auto"/>
    </w:pPr>
    <w:rPr>
      <w:color w:val="1A0914" w:themeColor="text1" w:themeShade="BF"/>
    </w:rPr>
    <w:tblPr>
      <w:tblStyleRowBandSize w:val="1"/>
      <w:tblStyleColBandSize w:val="1"/>
      <w:tblBorders>
        <w:top w:val="single" w:sz="8" w:space="0" w:color="230C1C" w:themeColor="text1"/>
        <w:bottom w:val="single" w:sz="8" w:space="0" w:color="230C1C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30C1C" w:themeColor="text1"/>
          <w:left w:val="nil"/>
          <w:bottom w:val="single" w:sz="8" w:space="0" w:color="230C1C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30C1C" w:themeColor="text1"/>
          <w:left w:val="nil"/>
          <w:bottom w:val="single" w:sz="8" w:space="0" w:color="230C1C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A9D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A9D0" w:themeFill="text1" w:themeFillTint="3F"/>
      </w:tcPr>
    </w:tblStylePr>
  </w:style>
  <w:style w:type="table" w:styleId="Lichtearcering-accent1">
    <w:name w:val="Light Shading Accent 1"/>
    <w:basedOn w:val="Standaardtabel"/>
    <w:uiPriority w:val="99"/>
    <w:semiHidden/>
    <w:rsid w:val="001D6A1E"/>
    <w:pPr>
      <w:spacing w:line="240" w:lineRule="auto"/>
    </w:pPr>
    <w:rPr>
      <w:color w:val="3A0C29" w:themeColor="accent1" w:themeShade="BF"/>
    </w:rPr>
    <w:tblPr>
      <w:tblStyleRowBandSize w:val="1"/>
      <w:tblStyleColBandSize w:val="1"/>
      <w:tblBorders>
        <w:top w:val="single" w:sz="8" w:space="0" w:color="4E1037" w:themeColor="accent1"/>
        <w:bottom w:val="single" w:sz="8" w:space="0" w:color="4E1037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1037" w:themeColor="accent1"/>
          <w:left w:val="nil"/>
          <w:bottom w:val="single" w:sz="8" w:space="0" w:color="4E103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1037" w:themeColor="accent1"/>
          <w:left w:val="nil"/>
          <w:bottom w:val="single" w:sz="8" w:space="0" w:color="4E103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A9D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A9D4" w:themeFill="accent1" w:themeFillTint="3F"/>
      </w:tcPr>
    </w:tblStylePr>
  </w:style>
  <w:style w:type="table" w:styleId="Lichtearcering-accent2">
    <w:name w:val="Light Shading Accent 2"/>
    <w:basedOn w:val="Standaardtabel"/>
    <w:uiPriority w:val="99"/>
    <w:semiHidden/>
    <w:rsid w:val="001D6A1E"/>
    <w:pPr>
      <w:spacing w:line="240" w:lineRule="auto"/>
    </w:pPr>
    <w:rPr>
      <w:color w:val="DC3F16" w:themeColor="accent2" w:themeShade="BF"/>
    </w:rPr>
    <w:tblPr>
      <w:tblStyleRowBandSize w:val="1"/>
      <w:tblStyleColBandSize w:val="1"/>
      <w:tblBorders>
        <w:top w:val="single" w:sz="8" w:space="0" w:color="EE7656" w:themeColor="accent2"/>
        <w:bottom w:val="single" w:sz="8" w:space="0" w:color="EE7656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E7656" w:themeColor="accent2"/>
          <w:left w:val="nil"/>
          <w:bottom w:val="single" w:sz="8" w:space="0" w:color="EE7656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E7656" w:themeColor="accent2"/>
          <w:left w:val="nil"/>
          <w:bottom w:val="single" w:sz="8" w:space="0" w:color="EE7656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CD5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CD5" w:themeFill="accent2" w:themeFillTint="3F"/>
      </w:tcPr>
    </w:tblStylePr>
  </w:style>
  <w:style w:type="table" w:styleId="Lichtearcering-accent3">
    <w:name w:val="Light Shading Accent 3"/>
    <w:basedOn w:val="Standaardtabel"/>
    <w:uiPriority w:val="99"/>
    <w:semiHidden/>
    <w:rsid w:val="001D6A1E"/>
    <w:pPr>
      <w:spacing w:line="240" w:lineRule="auto"/>
    </w:pPr>
    <w:rPr>
      <w:color w:val="471D12" w:themeColor="accent3" w:themeShade="BF"/>
    </w:rPr>
    <w:tblPr>
      <w:tblStyleRowBandSize w:val="1"/>
      <w:tblStyleColBandSize w:val="1"/>
      <w:tblBorders>
        <w:top w:val="single" w:sz="8" w:space="0" w:color="5F2718" w:themeColor="accent3"/>
        <w:bottom w:val="single" w:sz="8" w:space="0" w:color="5F2718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2718" w:themeColor="accent3"/>
          <w:left w:val="nil"/>
          <w:bottom w:val="single" w:sz="8" w:space="0" w:color="5F2718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2718" w:themeColor="accent3"/>
          <w:left w:val="nil"/>
          <w:bottom w:val="single" w:sz="8" w:space="0" w:color="5F2718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BDB1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BDB1" w:themeFill="accent3" w:themeFillTint="3F"/>
      </w:tcPr>
    </w:tblStylePr>
  </w:style>
  <w:style w:type="table" w:styleId="Lichtearcering-accent4">
    <w:name w:val="Light Shading Accent 4"/>
    <w:basedOn w:val="Standaardtabel"/>
    <w:uiPriority w:val="99"/>
    <w:semiHidden/>
    <w:rsid w:val="001D6A1E"/>
    <w:pPr>
      <w:spacing w:line="240" w:lineRule="auto"/>
    </w:pPr>
    <w:rPr>
      <w:color w:val="1B411E" w:themeColor="accent4" w:themeShade="BF"/>
    </w:rPr>
    <w:tblPr>
      <w:tblStyleRowBandSize w:val="1"/>
      <w:tblStyleColBandSize w:val="1"/>
      <w:tblBorders>
        <w:top w:val="single" w:sz="8" w:space="0" w:color="255829" w:themeColor="accent4"/>
        <w:bottom w:val="single" w:sz="8" w:space="0" w:color="255829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55829" w:themeColor="accent4"/>
          <w:left w:val="nil"/>
          <w:bottom w:val="single" w:sz="8" w:space="0" w:color="255829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55829" w:themeColor="accent4"/>
          <w:left w:val="nil"/>
          <w:bottom w:val="single" w:sz="8" w:space="0" w:color="255829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BE2BE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BE2BE" w:themeFill="accent4" w:themeFillTint="3F"/>
      </w:tcPr>
    </w:tblStylePr>
  </w:style>
  <w:style w:type="table" w:styleId="Lichtearcering-accent5">
    <w:name w:val="Light Shading Accent 5"/>
    <w:basedOn w:val="Standaardtabel"/>
    <w:uiPriority w:val="99"/>
    <w:semiHidden/>
    <w:rsid w:val="001D6A1E"/>
    <w:pPr>
      <w:spacing w:line="240" w:lineRule="auto"/>
    </w:pPr>
    <w:rPr>
      <w:color w:val="132B35" w:themeColor="accent5" w:themeShade="BF"/>
    </w:rPr>
    <w:tblPr>
      <w:tblStyleRowBandSize w:val="1"/>
      <w:tblStyleColBandSize w:val="1"/>
      <w:tblBorders>
        <w:top w:val="single" w:sz="8" w:space="0" w:color="1A3A48" w:themeColor="accent5"/>
        <w:bottom w:val="single" w:sz="8" w:space="0" w:color="1A3A48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3A48" w:themeColor="accent5"/>
          <w:left w:val="nil"/>
          <w:bottom w:val="single" w:sz="8" w:space="0" w:color="1A3A48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3A48" w:themeColor="accent5"/>
          <w:left w:val="nil"/>
          <w:bottom w:val="single" w:sz="8" w:space="0" w:color="1A3A48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4D5E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4D5E4" w:themeFill="accent5" w:themeFillTint="3F"/>
      </w:tcPr>
    </w:tblStylePr>
  </w:style>
  <w:style w:type="table" w:styleId="Lichtearcering-accent6">
    <w:name w:val="Light Shading Accent 6"/>
    <w:basedOn w:val="Standaardtabel"/>
    <w:uiPriority w:val="99"/>
    <w:semiHidden/>
    <w:rsid w:val="001D6A1E"/>
    <w:pPr>
      <w:spacing w:line="240" w:lineRule="auto"/>
    </w:pPr>
    <w:rPr>
      <w:color w:val="FF906F" w:themeColor="accent6" w:themeShade="BF"/>
    </w:rPr>
    <w:tblPr>
      <w:tblStyleRowBandSize w:val="1"/>
      <w:tblStyleColBandSize w:val="1"/>
      <w:tblBorders>
        <w:top w:val="single" w:sz="8" w:space="0" w:color="FFEFEA" w:themeColor="accent6"/>
        <w:bottom w:val="single" w:sz="8" w:space="0" w:color="FFEFEA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EFEA" w:themeColor="accent6"/>
          <w:left w:val="nil"/>
          <w:bottom w:val="single" w:sz="8" w:space="0" w:color="FFEFEA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EFEA" w:themeColor="accent6"/>
          <w:left w:val="nil"/>
          <w:bottom w:val="single" w:sz="8" w:space="0" w:color="FFEFEA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AF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AF9" w:themeFill="accent6" w:themeFillTint="3F"/>
      </w:tcPr>
    </w:tblStylePr>
  </w:style>
  <w:style w:type="table" w:styleId="Lichtelijst">
    <w:name w:val="Light List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230C1C" w:themeColor="text1"/>
        <w:left w:val="single" w:sz="8" w:space="0" w:color="230C1C" w:themeColor="text1"/>
        <w:bottom w:val="single" w:sz="8" w:space="0" w:color="230C1C" w:themeColor="text1"/>
        <w:right w:val="single" w:sz="8" w:space="0" w:color="230C1C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30C1C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30C1C" w:themeColor="text1"/>
          <w:left w:val="single" w:sz="8" w:space="0" w:color="230C1C" w:themeColor="text1"/>
          <w:bottom w:val="single" w:sz="8" w:space="0" w:color="230C1C" w:themeColor="text1"/>
          <w:right w:val="single" w:sz="8" w:space="0" w:color="230C1C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30C1C" w:themeColor="text1"/>
          <w:left w:val="single" w:sz="8" w:space="0" w:color="230C1C" w:themeColor="text1"/>
          <w:bottom w:val="single" w:sz="8" w:space="0" w:color="230C1C" w:themeColor="text1"/>
          <w:right w:val="single" w:sz="8" w:space="0" w:color="230C1C" w:themeColor="text1"/>
        </w:tcBorders>
      </w:tcPr>
    </w:tblStylePr>
    <w:tblStylePr w:type="band1Horz">
      <w:tblPr/>
      <w:tcPr>
        <w:tcBorders>
          <w:top w:val="single" w:sz="8" w:space="0" w:color="230C1C" w:themeColor="text1"/>
          <w:left w:val="single" w:sz="8" w:space="0" w:color="230C1C" w:themeColor="text1"/>
          <w:bottom w:val="single" w:sz="8" w:space="0" w:color="230C1C" w:themeColor="text1"/>
          <w:right w:val="single" w:sz="8" w:space="0" w:color="230C1C" w:themeColor="text1"/>
        </w:tcBorders>
      </w:tcPr>
    </w:tblStylePr>
  </w:style>
  <w:style w:type="table" w:styleId="Lichtelijst-accent1">
    <w:name w:val="Light List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4E1037" w:themeColor="accent1"/>
        <w:left w:val="single" w:sz="8" w:space="0" w:color="4E1037" w:themeColor="accent1"/>
        <w:bottom w:val="single" w:sz="8" w:space="0" w:color="4E1037" w:themeColor="accent1"/>
        <w:right w:val="single" w:sz="8" w:space="0" w:color="4E1037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103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1037" w:themeColor="accent1"/>
          <w:left w:val="single" w:sz="8" w:space="0" w:color="4E1037" w:themeColor="accent1"/>
          <w:bottom w:val="single" w:sz="8" w:space="0" w:color="4E1037" w:themeColor="accent1"/>
          <w:right w:val="single" w:sz="8" w:space="0" w:color="4E103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1037" w:themeColor="accent1"/>
          <w:left w:val="single" w:sz="8" w:space="0" w:color="4E1037" w:themeColor="accent1"/>
          <w:bottom w:val="single" w:sz="8" w:space="0" w:color="4E1037" w:themeColor="accent1"/>
          <w:right w:val="single" w:sz="8" w:space="0" w:color="4E1037" w:themeColor="accent1"/>
        </w:tcBorders>
      </w:tcPr>
    </w:tblStylePr>
    <w:tblStylePr w:type="band1Horz">
      <w:tblPr/>
      <w:tcPr>
        <w:tcBorders>
          <w:top w:val="single" w:sz="8" w:space="0" w:color="4E1037" w:themeColor="accent1"/>
          <w:left w:val="single" w:sz="8" w:space="0" w:color="4E1037" w:themeColor="accent1"/>
          <w:bottom w:val="single" w:sz="8" w:space="0" w:color="4E1037" w:themeColor="accent1"/>
          <w:right w:val="single" w:sz="8" w:space="0" w:color="4E1037" w:themeColor="accent1"/>
        </w:tcBorders>
      </w:tcPr>
    </w:tblStylePr>
  </w:style>
  <w:style w:type="table" w:styleId="Lichtelijst-accent2">
    <w:name w:val="Light List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EE7656" w:themeColor="accent2"/>
        <w:left w:val="single" w:sz="8" w:space="0" w:color="EE7656" w:themeColor="accent2"/>
        <w:bottom w:val="single" w:sz="8" w:space="0" w:color="EE7656" w:themeColor="accent2"/>
        <w:right w:val="single" w:sz="8" w:space="0" w:color="EE7656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E765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7656" w:themeColor="accent2"/>
          <w:left w:val="single" w:sz="8" w:space="0" w:color="EE7656" w:themeColor="accent2"/>
          <w:bottom w:val="single" w:sz="8" w:space="0" w:color="EE7656" w:themeColor="accent2"/>
          <w:right w:val="single" w:sz="8" w:space="0" w:color="EE76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E7656" w:themeColor="accent2"/>
          <w:left w:val="single" w:sz="8" w:space="0" w:color="EE7656" w:themeColor="accent2"/>
          <w:bottom w:val="single" w:sz="8" w:space="0" w:color="EE7656" w:themeColor="accent2"/>
          <w:right w:val="single" w:sz="8" w:space="0" w:color="EE7656" w:themeColor="accent2"/>
        </w:tcBorders>
      </w:tcPr>
    </w:tblStylePr>
    <w:tblStylePr w:type="band1Horz">
      <w:tblPr/>
      <w:tcPr>
        <w:tcBorders>
          <w:top w:val="single" w:sz="8" w:space="0" w:color="EE7656" w:themeColor="accent2"/>
          <w:left w:val="single" w:sz="8" w:space="0" w:color="EE7656" w:themeColor="accent2"/>
          <w:bottom w:val="single" w:sz="8" w:space="0" w:color="EE7656" w:themeColor="accent2"/>
          <w:right w:val="single" w:sz="8" w:space="0" w:color="EE7656" w:themeColor="accent2"/>
        </w:tcBorders>
      </w:tcPr>
    </w:tblStylePr>
  </w:style>
  <w:style w:type="table" w:styleId="Lichtelijst-accent3">
    <w:name w:val="Light List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5F2718" w:themeColor="accent3"/>
        <w:left w:val="single" w:sz="8" w:space="0" w:color="5F2718" w:themeColor="accent3"/>
        <w:bottom w:val="single" w:sz="8" w:space="0" w:color="5F2718" w:themeColor="accent3"/>
        <w:right w:val="single" w:sz="8" w:space="0" w:color="5F2718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2718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2718" w:themeColor="accent3"/>
          <w:left w:val="single" w:sz="8" w:space="0" w:color="5F2718" w:themeColor="accent3"/>
          <w:bottom w:val="single" w:sz="8" w:space="0" w:color="5F2718" w:themeColor="accent3"/>
          <w:right w:val="single" w:sz="8" w:space="0" w:color="5F2718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2718" w:themeColor="accent3"/>
          <w:left w:val="single" w:sz="8" w:space="0" w:color="5F2718" w:themeColor="accent3"/>
          <w:bottom w:val="single" w:sz="8" w:space="0" w:color="5F2718" w:themeColor="accent3"/>
          <w:right w:val="single" w:sz="8" w:space="0" w:color="5F2718" w:themeColor="accent3"/>
        </w:tcBorders>
      </w:tcPr>
    </w:tblStylePr>
    <w:tblStylePr w:type="band1Horz">
      <w:tblPr/>
      <w:tcPr>
        <w:tcBorders>
          <w:top w:val="single" w:sz="8" w:space="0" w:color="5F2718" w:themeColor="accent3"/>
          <w:left w:val="single" w:sz="8" w:space="0" w:color="5F2718" w:themeColor="accent3"/>
          <w:bottom w:val="single" w:sz="8" w:space="0" w:color="5F2718" w:themeColor="accent3"/>
          <w:right w:val="single" w:sz="8" w:space="0" w:color="5F2718" w:themeColor="accent3"/>
        </w:tcBorders>
      </w:tcPr>
    </w:tblStylePr>
  </w:style>
  <w:style w:type="table" w:styleId="Lichtelijst-accent4">
    <w:name w:val="Light List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255829" w:themeColor="accent4"/>
        <w:left w:val="single" w:sz="8" w:space="0" w:color="255829" w:themeColor="accent4"/>
        <w:bottom w:val="single" w:sz="8" w:space="0" w:color="255829" w:themeColor="accent4"/>
        <w:right w:val="single" w:sz="8" w:space="0" w:color="255829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5582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55829" w:themeColor="accent4"/>
          <w:left w:val="single" w:sz="8" w:space="0" w:color="255829" w:themeColor="accent4"/>
          <w:bottom w:val="single" w:sz="8" w:space="0" w:color="255829" w:themeColor="accent4"/>
          <w:right w:val="single" w:sz="8" w:space="0" w:color="25582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55829" w:themeColor="accent4"/>
          <w:left w:val="single" w:sz="8" w:space="0" w:color="255829" w:themeColor="accent4"/>
          <w:bottom w:val="single" w:sz="8" w:space="0" w:color="255829" w:themeColor="accent4"/>
          <w:right w:val="single" w:sz="8" w:space="0" w:color="255829" w:themeColor="accent4"/>
        </w:tcBorders>
      </w:tcPr>
    </w:tblStylePr>
    <w:tblStylePr w:type="band1Horz">
      <w:tblPr/>
      <w:tcPr>
        <w:tcBorders>
          <w:top w:val="single" w:sz="8" w:space="0" w:color="255829" w:themeColor="accent4"/>
          <w:left w:val="single" w:sz="8" w:space="0" w:color="255829" w:themeColor="accent4"/>
          <w:bottom w:val="single" w:sz="8" w:space="0" w:color="255829" w:themeColor="accent4"/>
          <w:right w:val="single" w:sz="8" w:space="0" w:color="255829" w:themeColor="accent4"/>
        </w:tcBorders>
      </w:tcPr>
    </w:tblStylePr>
  </w:style>
  <w:style w:type="table" w:styleId="Lichtelijst-accent5">
    <w:name w:val="Light List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1A3A48" w:themeColor="accent5"/>
        <w:left w:val="single" w:sz="8" w:space="0" w:color="1A3A48" w:themeColor="accent5"/>
        <w:bottom w:val="single" w:sz="8" w:space="0" w:color="1A3A48" w:themeColor="accent5"/>
        <w:right w:val="single" w:sz="8" w:space="0" w:color="1A3A4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A3A4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A3A48" w:themeColor="accent5"/>
          <w:left w:val="single" w:sz="8" w:space="0" w:color="1A3A48" w:themeColor="accent5"/>
          <w:bottom w:val="single" w:sz="8" w:space="0" w:color="1A3A48" w:themeColor="accent5"/>
          <w:right w:val="single" w:sz="8" w:space="0" w:color="1A3A4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A3A48" w:themeColor="accent5"/>
          <w:left w:val="single" w:sz="8" w:space="0" w:color="1A3A48" w:themeColor="accent5"/>
          <w:bottom w:val="single" w:sz="8" w:space="0" w:color="1A3A48" w:themeColor="accent5"/>
          <w:right w:val="single" w:sz="8" w:space="0" w:color="1A3A48" w:themeColor="accent5"/>
        </w:tcBorders>
      </w:tcPr>
    </w:tblStylePr>
    <w:tblStylePr w:type="band1Horz">
      <w:tblPr/>
      <w:tcPr>
        <w:tcBorders>
          <w:top w:val="single" w:sz="8" w:space="0" w:color="1A3A48" w:themeColor="accent5"/>
          <w:left w:val="single" w:sz="8" w:space="0" w:color="1A3A48" w:themeColor="accent5"/>
          <w:bottom w:val="single" w:sz="8" w:space="0" w:color="1A3A48" w:themeColor="accent5"/>
          <w:right w:val="single" w:sz="8" w:space="0" w:color="1A3A48" w:themeColor="accent5"/>
        </w:tcBorders>
      </w:tcPr>
    </w:tblStylePr>
  </w:style>
  <w:style w:type="table" w:styleId="Lichtelijst-accent6">
    <w:name w:val="Light List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FEFEA" w:themeColor="accent6"/>
        <w:left w:val="single" w:sz="8" w:space="0" w:color="FFEFEA" w:themeColor="accent6"/>
        <w:bottom w:val="single" w:sz="8" w:space="0" w:color="FFEFEA" w:themeColor="accent6"/>
        <w:right w:val="single" w:sz="8" w:space="0" w:color="FFEFEA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EFEA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EFEA" w:themeColor="accent6"/>
          <w:left w:val="single" w:sz="8" w:space="0" w:color="FFEFEA" w:themeColor="accent6"/>
          <w:bottom w:val="single" w:sz="8" w:space="0" w:color="FFEFEA" w:themeColor="accent6"/>
          <w:right w:val="single" w:sz="8" w:space="0" w:color="FFEFEA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EFEA" w:themeColor="accent6"/>
          <w:left w:val="single" w:sz="8" w:space="0" w:color="FFEFEA" w:themeColor="accent6"/>
          <w:bottom w:val="single" w:sz="8" w:space="0" w:color="FFEFEA" w:themeColor="accent6"/>
          <w:right w:val="single" w:sz="8" w:space="0" w:color="FFEFEA" w:themeColor="accent6"/>
        </w:tcBorders>
      </w:tcPr>
    </w:tblStylePr>
    <w:tblStylePr w:type="band1Horz">
      <w:tblPr/>
      <w:tcPr>
        <w:tcBorders>
          <w:top w:val="single" w:sz="8" w:space="0" w:color="FFEFEA" w:themeColor="accent6"/>
          <w:left w:val="single" w:sz="8" w:space="0" w:color="FFEFEA" w:themeColor="accent6"/>
          <w:bottom w:val="single" w:sz="8" w:space="0" w:color="FFEFEA" w:themeColor="accent6"/>
          <w:right w:val="single" w:sz="8" w:space="0" w:color="FFEFEA" w:themeColor="accent6"/>
        </w:tcBorders>
      </w:tcPr>
    </w:tblStylePr>
  </w:style>
  <w:style w:type="table" w:styleId="Lijsttabel1licht">
    <w:name w:val="List Table 1 Light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C3B8A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C3B8A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BAD9" w:themeFill="text1" w:themeFillTint="33"/>
      </w:tcPr>
    </w:tblStylePr>
    <w:tblStylePr w:type="band1Horz">
      <w:tblPr/>
      <w:tcPr>
        <w:shd w:val="clear" w:color="auto" w:fill="E7BAD9" w:themeFill="text1" w:themeFillTint="33"/>
      </w:tcPr>
    </w:tblStylePr>
  </w:style>
  <w:style w:type="table" w:styleId="Lijsttabel1licht-Accent1">
    <w:name w:val="List Table 1 Light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42F9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42F9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B9DC" w:themeFill="accent1" w:themeFillTint="33"/>
      </w:tcPr>
    </w:tblStylePr>
    <w:tblStylePr w:type="band1Horz">
      <w:tblPr/>
      <w:tcPr>
        <w:shd w:val="clear" w:color="auto" w:fill="F0B9DC" w:themeFill="accent1" w:themeFillTint="33"/>
      </w:tcPr>
    </w:tblStylePr>
  </w:style>
  <w:style w:type="table" w:styleId="Lijsttabel1licht-Accent2">
    <w:name w:val="List Table 1 Light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AC99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AC9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3DD" w:themeFill="accent2" w:themeFillTint="33"/>
      </w:tcPr>
    </w:tblStylePr>
    <w:tblStylePr w:type="band1Horz">
      <w:tblPr/>
      <w:tcPr>
        <w:shd w:val="clear" w:color="auto" w:fill="FBE3DD" w:themeFill="accent2" w:themeFillTint="33"/>
      </w:tcPr>
    </w:tblStylePr>
  </w:style>
  <w:style w:type="table" w:styleId="Lijsttabel1licht-Accent3">
    <w:name w:val="List Table 1 Light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F604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F604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AC0" w:themeFill="accent3" w:themeFillTint="33"/>
      </w:tcPr>
    </w:tblStylePr>
    <w:tblStylePr w:type="band1Horz">
      <w:tblPr/>
      <w:tcPr>
        <w:shd w:val="clear" w:color="auto" w:fill="EFCAC0" w:themeFill="accent3" w:themeFillTint="33"/>
      </w:tcPr>
    </w:tblStylePr>
  </w:style>
  <w:style w:type="table" w:styleId="Lijsttabel1licht-Accent4">
    <w:name w:val="List Table 1 Light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CBA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CBA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E8CB" w:themeFill="accent4" w:themeFillTint="33"/>
      </w:tcPr>
    </w:tblStylePr>
    <w:tblStylePr w:type="band1Horz">
      <w:tblPr/>
      <w:tcPr>
        <w:shd w:val="clear" w:color="auto" w:fill="C8E8CB" w:themeFill="accent4" w:themeFillTint="33"/>
      </w:tcPr>
    </w:tblStylePr>
  </w:style>
  <w:style w:type="table" w:styleId="Lijsttabel1licht-Accent5">
    <w:name w:val="List Table 1 Light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999B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999B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DDE9" w:themeFill="accent5" w:themeFillTint="33"/>
      </w:tcPr>
    </w:tblStylePr>
    <w:tblStylePr w:type="band1Horz">
      <w:tblPr/>
      <w:tcPr>
        <w:shd w:val="clear" w:color="auto" w:fill="C2DDE9" w:themeFill="accent5" w:themeFillTint="33"/>
      </w:tcPr>
    </w:tblStylePr>
  </w:style>
  <w:style w:type="table" w:styleId="Lijsttabel1licht-Accent6">
    <w:name w:val="List Table 1 Light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F5F2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F5F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BFA" w:themeFill="accent6" w:themeFillTint="33"/>
      </w:tcPr>
    </w:tblStylePr>
    <w:tblStylePr w:type="band1Horz">
      <w:tblPr/>
      <w:tcPr>
        <w:shd w:val="clear" w:color="auto" w:fill="FFFBFA" w:themeFill="accent6" w:themeFillTint="33"/>
      </w:tcPr>
    </w:tblStylePr>
  </w:style>
  <w:style w:type="table" w:styleId="Lijsttabel2">
    <w:name w:val="List Table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AC3B8A" w:themeColor="text1" w:themeTint="99"/>
        <w:bottom w:val="single" w:sz="4" w:space="0" w:color="AC3B8A" w:themeColor="text1" w:themeTint="99"/>
        <w:insideH w:val="single" w:sz="4" w:space="0" w:color="AC3B8A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BAD9" w:themeFill="text1" w:themeFillTint="33"/>
      </w:tcPr>
    </w:tblStylePr>
    <w:tblStylePr w:type="band1Horz">
      <w:tblPr/>
      <w:tcPr>
        <w:shd w:val="clear" w:color="auto" w:fill="E7BAD9" w:themeFill="text1" w:themeFillTint="33"/>
      </w:tcPr>
    </w:tblStylePr>
  </w:style>
  <w:style w:type="table" w:styleId="Lijsttabel2-Accent1">
    <w:name w:val="List Table 2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D42F97" w:themeColor="accent1" w:themeTint="99"/>
        <w:bottom w:val="single" w:sz="4" w:space="0" w:color="D42F97" w:themeColor="accent1" w:themeTint="99"/>
        <w:insideH w:val="single" w:sz="4" w:space="0" w:color="D42F9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B9DC" w:themeFill="accent1" w:themeFillTint="33"/>
      </w:tcPr>
    </w:tblStylePr>
    <w:tblStylePr w:type="band1Horz">
      <w:tblPr/>
      <w:tcPr>
        <w:shd w:val="clear" w:color="auto" w:fill="F0B9DC" w:themeFill="accent1" w:themeFillTint="33"/>
      </w:tcPr>
    </w:tblStylePr>
  </w:style>
  <w:style w:type="table" w:styleId="Lijsttabel2-Accent2">
    <w:name w:val="List Table 2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4AC99" w:themeColor="accent2" w:themeTint="99"/>
        <w:bottom w:val="single" w:sz="4" w:space="0" w:color="F4AC99" w:themeColor="accent2" w:themeTint="99"/>
        <w:insideH w:val="single" w:sz="4" w:space="0" w:color="F4AC99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3DD" w:themeFill="accent2" w:themeFillTint="33"/>
      </w:tcPr>
    </w:tblStylePr>
    <w:tblStylePr w:type="band1Horz">
      <w:tblPr/>
      <w:tcPr>
        <w:shd w:val="clear" w:color="auto" w:fill="FBE3DD" w:themeFill="accent2" w:themeFillTint="33"/>
      </w:tcPr>
    </w:tblStylePr>
  </w:style>
  <w:style w:type="table" w:styleId="Lijsttabel2-Accent3">
    <w:name w:val="List Table 2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CF6043" w:themeColor="accent3" w:themeTint="99"/>
        <w:bottom w:val="single" w:sz="4" w:space="0" w:color="CF6043" w:themeColor="accent3" w:themeTint="99"/>
        <w:insideH w:val="single" w:sz="4" w:space="0" w:color="CF6043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AC0" w:themeFill="accent3" w:themeFillTint="33"/>
      </w:tcPr>
    </w:tblStylePr>
    <w:tblStylePr w:type="band1Horz">
      <w:tblPr/>
      <w:tcPr>
        <w:shd w:val="clear" w:color="auto" w:fill="EFCAC0" w:themeFill="accent3" w:themeFillTint="33"/>
      </w:tcPr>
    </w:tblStylePr>
  </w:style>
  <w:style w:type="table" w:styleId="Lijsttabel2-Accent4">
    <w:name w:val="List Table 2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5CBA63" w:themeColor="accent4" w:themeTint="99"/>
        <w:bottom w:val="single" w:sz="4" w:space="0" w:color="5CBA63" w:themeColor="accent4" w:themeTint="99"/>
        <w:insideH w:val="single" w:sz="4" w:space="0" w:color="5CBA6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E8CB" w:themeFill="accent4" w:themeFillTint="33"/>
      </w:tcPr>
    </w:tblStylePr>
    <w:tblStylePr w:type="band1Horz">
      <w:tblPr/>
      <w:tcPr>
        <w:shd w:val="clear" w:color="auto" w:fill="C8E8CB" w:themeFill="accent4" w:themeFillTint="33"/>
      </w:tcPr>
    </w:tblStylePr>
  </w:style>
  <w:style w:type="table" w:styleId="Lijsttabel2-Accent5">
    <w:name w:val="List Table 2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4999BD" w:themeColor="accent5" w:themeTint="99"/>
        <w:bottom w:val="single" w:sz="4" w:space="0" w:color="4999BD" w:themeColor="accent5" w:themeTint="99"/>
        <w:insideH w:val="single" w:sz="4" w:space="0" w:color="4999B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DDE9" w:themeFill="accent5" w:themeFillTint="33"/>
      </w:tcPr>
    </w:tblStylePr>
    <w:tblStylePr w:type="band1Horz">
      <w:tblPr/>
      <w:tcPr>
        <w:shd w:val="clear" w:color="auto" w:fill="C2DDE9" w:themeFill="accent5" w:themeFillTint="33"/>
      </w:tcPr>
    </w:tblStylePr>
  </w:style>
  <w:style w:type="table" w:styleId="Lijsttabel2-Accent6">
    <w:name w:val="List Table 2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FF5F2" w:themeColor="accent6" w:themeTint="99"/>
        <w:bottom w:val="single" w:sz="4" w:space="0" w:color="FFF5F2" w:themeColor="accent6" w:themeTint="99"/>
        <w:insideH w:val="single" w:sz="4" w:space="0" w:color="FFF5F2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BFA" w:themeFill="accent6" w:themeFillTint="33"/>
      </w:tcPr>
    </w:tblStylePr>
    <w:tblStylePr w:type="band1Horz">
      <w:tblPr/>
      <w:tcPr>
        <w:shd w:val="clear" w:color="auto" w:fill="FFFBFA" w:themeFill="accent6" w:themeFillTint="33"/>
      </w:tcPr>
    </w:tblStylePr>
  </w:style>
  <w:style w:type="table" w:styleId="Lijsttabel3">
    <w:name w:val="List Table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230C1C" w:themeColor="text1"/>
        <w:left w:val="single" w:sz="4" w:space="0" w:color="230C1C" w:themeColor="text1"/>
        <w:bottom w:val="single" w:sz="4" w:space="0" w:color="230C1C" w:themeColor="text1"/>
        <w:right w:val="single" w:sz="4" w:space="0" w:color="230C1C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30C1C" w:themeFill="text1"/>
      </w:tcPr>
    </w:tblStylePr>
    <w:tblStylePr w:type="lastRow">
      <w:rPr>
        <w:b/>
        <w:bCs/>
      </w:rPr>
      <w:tblPr/>
      <w:tcPr>
        <w:tcBorders>
          <w:top w:val="double" w:sz="4" w:space="0" w:color="230C1C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30C1C" w:themeColor="text1"/>
          <w:right w:val="single" w:sz="4" w:space="0" w:color="230C1C" w:themeColor="text1"/>
        </w:tcBorders>
      </w:tcPr>
    </w:tblStylePr>
    <w:tblStylePr w:type="band1Horz">
      <w:tblPr/>
      <w:tcPr>
        <w:tcBorders>
          <w:top w:val="single" w:sz="4" w:space="0" w:color="230C1C" w:themeColor="text1"/>
          <w:bottom w:val="single" w:sz="4" w:space="0" w:color="230C1C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30C1C" w:themeColor="text1"/>
          <w:left w:val="nil"/>
        </w:tcBorders>
      </w:tcPr>
    </w:tblStylePr>
    <w:tblStylePr w:type="swCell">
      <w:tblPr/>
      <w:tcPr>
        <w:tcBorders>
          <w:top w:val="double" w:sz="4" w:space="0" w:color="230C1C" w:themeColor="text1"/>
          <w:right w:val="nil"/>
        </w:tcBorders>
      </w:tcPr>
    </w:tblStylePr>
  </w:style>
  <w:style w:type="table" w:styleId="Lijsttabel3-Accent1">
    <w:name w:val="List Table 3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4E1037" w:themeColor="accent1"/>
        <w:left w:val="single" w:sz="4" w:space="0" w:color="4E1037" w:themeColor="accent1"/>
        <w:bottom w:val="single" w:sz="4" w:space="0" w:color="4E1037" w:themeColor="accent1"/>
        <w:right w:val="single" w:sz="4" w:space="0" w:color="4E1037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1037" w:themeFill="accent1"/>
      </w:tcPr>
    </w:tblStylePr>
    <w:tblStylePr w:type="lastRow">
      <w:rPr>
        <w:b/>
        <w:bCs/>
      </w:rPr>
      <w:tblPr/>
      <w:tcPr>
        <w:tcBorders>
          <w:top w:val="double" w:sz="4" w:space="0" w:color="4E1037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1037" w:themeColor="accent1"/>
          <w:right w:val="single" w:sz="4" w:space="0" w:color="4E1037" w:themeColor="accent1"/>
        </w:tcBorders>
      </w:tcPr>
    </w:tblStylePr>
    <w:tblStylePr w:type="band1Horz">
      <w:tblPr/>
      <w:tcPr>
        <w:tcBorders>
          <w:top w:val="single" w:sz="4" w:space="0" w:color="4E1037" w:themeColor="accent1"/>
          <w:bottom w:val="single" w:sz="4" w:space="0" w:color="4E103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1037" w:themeColor="accent1"/>
          <w:left w:val="nil"/>
        </w:tcBorders>
      </w:tcPr>
    </w:tblStylePr>
    <w:tblStylePr w:type="swCell">
      <w:tblPr/>
      <w:tcPr>
        <w:tcBorders>
          <w:top w:val="double" w:sz="4" w:space="0" w:color="4E1037" w:themeColor="accent1"/>
          <w:right w:val="nil"/>
        </w:tcBorders>
      </w:tcPr>
    </w:tblStylePr>
  </w:style>
  <w:style w:type="table" w:styleId="Lijsttabel3-Accent2">
    <w:name w:val="List Table 3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EE7656" w:themeColor="accent2"/>
        <w:left w:val="single" w:sz="4" w:space="0" w:color="EE7656" w:themeColor="accent2"/>
        <w:bottom w:val="single" w:sz="4" w:space="0" w:color="EE7656" w:themeColor="accent2"/>
        <w:right w:val="single" w:sz="4" w:space="0" w:color="EE7656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E7656" w:themeFill="accent2"/>
      </w:tcPr>
    </w:tblStylePr>
    <w:tblStylePr w:type="lastRow">
      <w:rPr>
        <w:b/>
        <w:bCs/>
      </w:rPr>
      <w:tblPr/>
      <w:tcPr>
        <w:tcBorders>
          <w:top w:val="double" w:sz="4" w:space="0" w:color="EE7656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E7656" w:themeColor="accent2"/>
          <w:right w:val="single" w:sz="4" w:space="0" w:color="EE7656" w:themeColor="accent2"/>
        </w:tcBorders>
      </w:tcPr>
    </w:tblStylePr>
    <w:tblStylePr w:type="band1Horz">
      <w:tblPr/>
      <w:tcPr>
        <w:tcBorders>
          <w:top w:val="single" w:sz="4" w:space="0" w:color="EE7656" w:themeColor="accent2"/>
          <w:bottom w:val="single" w:sz="4" w:space="0" w:color="EE7656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E7656" w:themeColor="accent2"/>
          <w:left w:val="nil"/>
        </w:tcBorders>
      </w:tcPr>
    </w:tblStylePr>
    <w:tblStylePr w:type="swCell">
      <w:tblPr/>
      <w:tcPr>
        <w:tcBorders>
          <w:top w:val="double" w:sz="4" w:space="0" w:color="EE7656" w:themeColor="accent2"/>
          <w:right w:val="nil"/>
        </w:tcBorders>
      </w:tcPr>
    </w:tblStylePr>
  </w:style>
  <w:style w:type="table" w:styleId="Lijsttabel3-Accent3">
    <w:name w:val="List Table 3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5F2718" w:themeColor="accent3"/>
        <w:left w:val="single" w:sz="4" w:space="0" w:color="5F2718" w:themeColor="accent3"/>
        <w:bottom w:val="single" w:sz="4" w:space="0" w:color="5F2718" w:themeColor="accent3"/>
        <w:right w:val="single" w:sz="4" w:space="0" w:color="5F2718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2718" w:themeFill="accent3"/>
      </w:tcPr>
    </w:tblStylePr>
    <w:tblStylePr w:type="lastRow">
      <w:rPr>
        <w:b/>
        <w:bCs/>
      </w:rPr>
      <w:tblPr/>
      <w:tcPr>
        <w:tcBorders>
          <w:top w:val="double" w:sz="4" w:space="0" w:color="5F2718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2718" w:themeColor="accent3"/>
          <w:right w:val="single" w:sz="4" w:space="0" w:color="5F2718" w:themeColor="accent3"/>
        </w:tcBorders>
      </w:tcPr>
    </w:tblStylePr>
    <w:tblStylePr w:type="band1Horz">
      <w:tblPr/>
      <w:tcPr>
        <w:tcBorders>
          <w:top w:val="single" w:sz="4" w:space="0" w:color="5F2718" w:themeColor="accent3"/>
          <w:bottom w:val="single" w:sz="4" w:space="0" w:color="5F2718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2718" w:themeColor="accent3"/>
          <w:left w:val="nil"/>
        </w:tcBorders>
      </w:tcPr>
    </w:tblStylePr>
    <w:tblStylePr w:type="swCell">
      <w:tblPr/>
      <w:tcPr>
        <w:tcBorders>
          <w:top w:val="double" w:sz="4" w:space="0" w:color="5F2718" w:themeColor="accent3"/>
          <w:right w:val="nil"/>
        </w:tcBorders>
      </w:tcPr>
    </w:tblStylePr>
  </w:style>
  <w:style w:type="table" w:styleId="Lijsttabel3-Accent4">
    <w:name w:val="List Table 3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255829" w:themeColor="accent4"/>
        <w:left w:val="single" w:sz="4" w:space="0" w:color="255829" w:themeColor="accent4"/>
        <w:bottom w:val="single" w:sz="4" w:space="0" w:color="255829" w:themeColor="accent4"/>
        <w:right w:val="single" w:sz="4" w:space="0" w:color="255829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55829" w:themeFill="accent4"/>
      </w:tcPr>
    </w:tblStylePr>
    <w:tblStylePr w:type="lastRow">
      <w:rPr>
        <w:b/>
        <w:bCs/>
      </w:rPr>
      <w:tblPr/>
      <w:tcPr>
        <w:tcBorders>
          <w:top w:val="double" w:sz="4" w:space="0" w:color="255829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55829" w:themeColor="accent4"/>
          <w:right w:val="single" w:sz="4" w:space="0" w:color="255829" w:themeColor="accent4"/>
        </w:tcBorders>
      </w:tcPr>
    </w:tblStylePr>
    <w:tblStylePr w:type="band1Horz">
      <w:tblPr/>
      <w:tcPr>
        <w:tcBorders>
          <w:top w:val="single" w:sz="4" w:space="0" w:color="255829" w:themeColor="accent4"/>
          <w:bottom w:val="single" w:sz="4" w:space="0" w:color="255829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55829" w:themeColor="accent4"/>
          <w:left w:val="nil"/>
        </w:tcBorders>
      </w:tcPr>
    </w:tblStylePr>
    <w:tblStylePr w:type="swCell">
      <w:tblPr/>
      <w:tcPr>
        <w:tcBorders>
          <w:top w:val="double" w:sz="4" w:space="0" w:color="255829" w:themeColor="accent4"/>
          <w:right w:val="nil"/>
        </w:tcBorders>
      </w:tcPr>
    </w:tblStylePr>
  </w:style>
  <w:style w:type="table" w:styleId="Lijsttabel3-Accent5">
    <w:name w:val="List Table 3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1A3A48" w:themeColor="accent5"/>
        <w:left w:val="single" w:sz="4" w:space="0" w:color="1A3A48" w:themeColor="accent5"/>
        <w:bottom w:val="single" w:sz="4" w:space="0" w:color="1A3A48" w:themeColor="accent5"/>
        <w:right w:val="single" w:sz="4" w:space="0" w:color="1A3A48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A3A48" w:themeFill="accent5"/>
      </w:tcPr>
    </w:tblStylePr>
    <w:tblStylePr w:type="lastRow">
      <w:rPr>
        <w:b/>
        <w:bCs/>
      </w:rPr>
      <w:tblPr/>
      <w:tcPr>
        <w:tcBorders>
          <w:top w:val="double" w:sz="4" w:space="0" w:color="1A3A48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A3A48" w:themeColor="accent5"/>
          <w:right w:val="single" w:sz="4" w:space="0" w:color="1A3A48" w:themeColor="accent5"/>
        </w:tcBorders>
      </w:tcPr>
    </w:tblStylePr>
    <w:tblStylePr w:type="band1Horz">
      <w:tblPr/>
      <w:tcPr>
        <w:tcBorders>
          <w:top w:val="single" w:sz="4" w:space="0" w:color="1A3A48" w:themeColor="accent5"/>
          <w:bottom w:val="single" w:sz="4" w:space="0" w:color="1A3A48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A3A48" w:themeColor="accent5"/>
          <w:left w:val="nil"/>
        </w:tcBorders>
      </w:tcPr>
    </w:tblStylePr>
    <w:tblStylePr w:type="swCell">
      <w:tblPr/>
      <w:tcPr>
        <w:tcBorders>
          <w:top w:val="double" w:sz="4" w:space="0" w:color="1A3A48" w:themeColor="accent5"/>
          <w:right w:val="nil"/>
        </w:tcBorders>
      </w:tcPr>
    </w:tblStylePr>
  </w:style>
  <w:style w:type="table" w:styleId="Lijsttabel3-Accent6">
    <w:name w:val="List Table 3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FEFEA" w:themeColor="accent6"/>
        <w:left w:val="single" w:sz="4" w:space="0" w:color="FFEFEA" w:themeColor="accent6"/>
        <w:bottom w:val="single" w:sz="4" w:space="0" w:color="FFEFEA" w:themeColor="accent6"/>
        <w:right w:val="single" w:sz="4" w:space="0" w:color="FFEFEA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EFEA" w:themeFill="accent6"/>
      </w:tcPr>
    </w:tblStylePr>
    <w:tblStylePr w:type="lastRow">
      <w:rPr>
        <w:b/>
        <w:bCs/>
      </w:rPr>
      <w:tblPr/>
      <w:tcPr>
        <w:tcBorders>
          <w:top w:val="double" w:sz="4" w:space="0" w:color="FFEFEA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EFEA" w:themeColor="accent6"/>
          <w:right w:val="single" w:sz="4" w:space="0" w:color="FFEFEA" w:themeColor="accent6"/>
        </w:tcBorders>
      </w:tcPr>
    </w:tblStylePr>
    <w:tblStylePr w:type="band1Horz">
      <w:tblPr/>
      <w:tcPr>
        <w:tcBorders>
          <w:top w:val="single" w:sz="4" w:space="0" w:color="FFEFEA" w:themeColor="accent6"/>
          <w:bottom w:val="single" w:sz="4" w:space="0" w:color="FFEFEA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EFEA" w:themeColor="accent6"/>
          <w:left w:val="nil"/>
        </w:tcBorders>
      </w:tcPr>
    </w:tblStylePr>
    <w:tblStylePr w:type="swCell">
      <w:tblPr/>
      <w:tcPr>
        <w:tcBorders>
          <w:top w:val="double" w:sz="4" w:space="0" w:color="FFEFEA" w:themeColor="accent6"/>
          <w:right w:val="nil"/>
        </w:tcBorders>
      </w:tcPr>
    </w:tblStylePr>
  </w:style>
  <w:style w:type="table" w:styleId="Lijsttabel4">
    <w:name w:val="List Table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AC3B8A" w:themeColor="text1" w:themeTint="99"/>
        <w:left w:val="single" w:sz="4" w:space="0" w:color="AC3B8A" w:themeColor="text1" w:themeTint="99"/>
        <w:bottom w:val="single" w:sz="4" w:space="0" w:color="AC3B8A" w:themeColor="text1" w:themeTint="99"/>
        <w:right w:val="single" w:sz="4" w:space="0" w:color="AC3B8A" w:themeColor="text1" w:themeTint="99"/>
        <w:insideH w:val="single" w:sz="4" w:space="0" w:color="AC3B8A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30C1C" w:themeColor="text1"/>
          <w:left w:val="single" w:sz="4" w:space="0" w:color="230C1C" w:themeColor="text1"/>
          <w:bottom w:val="single" w:sz="4" w:space="0" w:color="230C1C" w:themeColor="text1"/>
          <w:right w:val="single" w:sz="4" w:space="0" w:color="230C1C" w:themeColor="text1"/>
          <w:insideH w:val="nil"/>
        </w:tcBorders>
        <w:shd w:val="clear" w:color="auto" w:fill="230C1C" w:themeFill="text1"/>
      </w:tcPr>
    </w:tblStylePr>
    <w:tblStylePr w:type="lastRow">
      <w:rPr>
        <w:b/>
        <w:bCs/>
      </w:rPr>
      <w:tblPr/>
      <w:tcPr>
        <w:tcBorders>
          <w:top w:val="double" w:sz="4" w:space="0" w:color="AC3B8A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BAD9" w:themeFill="text1" w:themeFillTint="33"/>
      </w:tcPr>
    </w:tblStylePr>
    <w:tblStylePr w:type="band1Horz">
      <w:tblPr/>
      <w:tcPr>
        <w:shd w:val="clear" w:color="auto" w:fill="E7BAD9" w:themeFill="text1" w:themeFillTint="33"/>
      </w:tcPr>
    </w:tblStylePr>
  </w:style>
  <w:style w:type="table" w:styleId="Lijsttabel4-Accent1">
    <w:name w:val="List Table 4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D42F97" w:themeColor="accent1" w:themeTint="99"/>
        <w:left w:val="single" w:sz="4" w:space="0" w:color="D42F97" w:themeColor="accent1" w:themeTint="99"/>
        <w:bottom w:val="single" w:sz="4" w:space="0" w:color="D42F97" w:themeColor="accent1" w:themeTint="99"/>
        <w:right w:val="single" w:sz="4" w:space="0" w:color="D42F97" w:themeColor="accent1" w:themeTint="99"/>
        <w:insideH w:val="single" w:sz="4" w:space="0" w:color="D42F9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1037" w:themeColor="accent1"/>
          <w:left w:val="single" w:sz="4" w:space="0" w:color="4E1037" w:themeColor="accent1"/>
          <w:bottom w:val="single" w:sz="4" w:space="0" w:color="4E1037" w:themeColor="accent1"/>
          <w:right w:val="single" w:sz="4" w:space="0" w:color="4E1037" w:themeColor="accent1"/>
          <w:insideH w:val="nil"/>
        </w:tcBorders>
        <w:shd w:val="clear" w:color="auto" w:fill="4E1037" w:themeFill="accent1"/>
      </w:tcPr>
    </w:tblStylePr>
    <w:tblStylePr w:type="lastRow">
      <w:rPr>
        <w:b/>
        <w:bCs/>
      </w:rPr>
      <w:tblPr/>
      <w:tcPr>
        <w:tcBorders>
          <w:top w:val="double" w:sz="4" w:space="0" w:color="D42F9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B9DC" w:themeFill="accent1" w:themeFillTint="33"/>
      </w:tcPr>
    </w:tblStylePr>
    <w:tblStylePr w:type="band1Horz">
      <w:tblPr/>
      <w:tcPr>
        <w:shd w:val="clear" w:color="auto" w:fill="F0B9DC" w:themeFill="accent1" w:themeFillTint="33"/>
      </w:tcPr>
    </w:tblStylePr>
  </w:style>
  <w:style w:type="table" w:styleId="Lijsttabel4-Accent2">
    <w:name w:val="List Table 4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4AC99" w:themeColor="accent2" w:themeTint="99"/>
        <w:left w:val="single" w:sz="4" w:space="0" w:color="F4AC99" w:themeColor="accent2" w:themeTint="99"/>
        <w:bottom w:val="single" w:sz="4" w:space="0" w:color="F4AC99" w:themeColor="accent2" w:themeTint="99"/>
        <w:right w:val="single" w:sz="4" w:space="0" w:color="F4AC99" w:themeColor="accent2" w:themeTint="99"/>
        <w:insideH w:val="single" w:sz="4" w:space="0" w:color="F4AC9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E7656" w:themeColor="accent2"/>
          <w:left w:val="single" w:sz="4" w:space="0" w:color="EE7656" w:themeColor="accent2"/>
          <w:bottom w:val="single" w:sz="4" w:space="0" w:color="EE7656" w:themeColor="accent2"/>
          <w:right w:val="single" w:sz="4" w:space="0" w:color="EE7656" w:themeColor="accent2"/>
          <w:insideH w:val="nil"/>
        </w:tcBorders>
        <w:shd w:val="clear" w:color="auto" w:fill="EE7656" w:themeFill="accent2"/>
      </w:tcPr>
    </w:tblStylePr>
    <w:tblStylePr w:type="lastRow">
      <w:rPr>
        <w:b/>
        <w:bCs/>
      </w:rPr>
      <w:tblPr/>
      <w:tcPr>
        <w:tcBorders>
          <w:top w:val="double" w:sz="4" w:space="0" w:color="F4AC9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3DD" w:themeFill="accent2" w:themeFillTint="33"/>
      </w:tcPr>
    </w:tblStylePr>
    <w:tblStylePr w:type="band1Horz">
      <w:tblPr/>
      <w:tcPr>
        <w:shd w:val="clear" w:color="auto" w:fill="FBE3DD" w:themeFill="accent2" w:themeFillTint="33"/>
      </w:tcPr>
    </w:tblStylePr>
  </w:style>
  <w:style w:type="table" w:styleId="Lijsttabel4-Accent3">
    <w:name w:val="List Table 4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CF6043" w:themeColor="accent3" w:themeTint="99"/>
        <w:left w:val="single" w:sz="4" w:space="0" w:color="CF6043" w:themeColor="accent3" w:themeTint="99"/>
        <w:bottom w:val="single" w:sz="4" w:space="0" w:color="CF6043" w:themeColor="accent3" w:themeTint="99"/>
        <w:right w:val="single" w:sz="4" w:space="0" w:color="CF6043" w:themeColor="accent3" w:themeTint="99"/>
        <w:insideH w:val="single" w:sz="4" w:space="0" w:color="CF604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2718" w:themeColor="accent3"/>
          <w:left w:val="single" w:sz="4" w:space="0" w:color="5F2718" w:themeColor="accent3"/>
          <w:bottom w:val="single" w:sz="4" w:space="0" w:color="5F2718" w:themeColor="accent3"/>
          <w:right w:val="single" w:sz="4" w:space="0" w:color="5F2718" w:themeColor="accent3"/>
          <w:insideH w:val="nil"/>
        </w:tcBorders>
        <w:shd w:val="clear" w:color="auto" w:fill="5F2718" w:themeFill="accent3"/>
      </w:tcPr>
    </w:tblStylePr>
    <w:tblStylePr w:type="lastRow">
      <w:rPr>
        <w:b/>
        <w:bCs/>
      </w:rPr>
      <w:tblPr/>
      <w:tcPr>
        <w:tcBorders>
          <w:top w:val="double" w:sz="4" w:space="0" w:color="CF604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AC0" w:themeFill="accent3" w:themeFillTint="33"/>
      </w:tcPr>
    </w:tblStylePr>
    <w:tblStylePr w:type="band1Horz">
      <w:tblPr/>
      <w:tcPr>
        <w:shd w:val="clear" w:color="auto" w:fill="EFCAC0" w:themeFill="accent3" w:themeFillTint="33"/>
      </w:tcPr>
    </w:tblStylePr>
  </w:style>
  <w:style w:type="table" w:styleId="Lijsttabel4-Accent4">
    <w:name w:val="List Table 4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5CBA63" w:themeColor="accent4" w:themeTint="99"/>
        <w:left w:val="single" w:sz="4" w:space="0" w:color="5CBA63" w:themeColor="accent4" w:themeTint="99"/>
        <w:bottom w:val="single" w:sz="4" w:space="0" w:color="5CBA63" w:themeColor="accent4" w:themeTint="99"/>
        <w:right w:val="single" w:sz="4" w:space="0" w:color="5CBA63" w:themeColor="accent4" w:themeTint="99"/>
        <w:insideH w:val="single" w:sz="4" w:space="0" w:color="5CBA6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55829" w:themeColor="accent4"/>
          <w:left w:val="single" w:sz="4" w:space="0" w:color="255829" w:themeColor="accent4"/>
          <w:bottom w:val="single" w:sz="4" w:space="0" w:color="255829" w:themeColor="accent4"/>
          <w:right w:val="single" w:sz="4" w:space="0" w:color="255829" w:themeColor="accent4"/>
          <w:insideH w:val="nil"/>
        </w:tcBorders>
        <w:shd w:val="clear" w:color="auto" w:fill="255829" w:themeFill="accent4"/>
      </w:tcPr>
    </w:tblStylePr>
    <w:tblStylePr w:type="lastRow">
      <w:rPr>
        <w:b/>
        <w:bCs/>
      </w:rPr>
      <w:tblPr/>
      <w:tcPr>
        <w:tcBorders>
          <w:top w:val="double" w:sz="4" w:space="0" w:color="5CBA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E8CB" w:themeFill="accent4" w:themeFillTint="33"/>
      </w:tcPr>
    </w:tblStylePr>
    <w:tblStylePr w:type="band1Horz">
      <w:tblPr/>
      <w:tcPr>
        <w:shd w:val="clear" w:color="auto" w:fill="C8E8CB" w:themeFill="accent4" w:themeFillTint="33"/>
      </w:tcPr>
    </w:tblStylePr>
  </w:style>
  <w:style w:type="table" w:styleId="Lijsttabel4-Accent5">
    <w:name w:val="List Table 4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4999BD" w:themeColor="accent5" w:themeTint="99"/>
        <w:left w:val="single" w:sz="4" w:space="0" w:color="4999BD" w:themeColor="accent5" w:themeTint="99"/>
        <w:bottom w:val="single" w:sz="4" w:space="0" w:color="4999BD" w:themeColor="accent5" w:themeTint="99"/>
        <w:right w:val="single" w:sz="4" w:space="0" w:color="4999BD" w:themeColor="accent5" w:themeTint="99"/>
        <w:insideH w:val="single" w:sz="4" w:space="0" w:color="4999B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3A48" w:themeColor="accent5"/>
          <w:left w:val="single" w:sz="4" w:space="0" w:color="1A3A48" w:themeColor="accent5"/>
          <w:bottom w:val="single" w:sz="4" w:space="0" w:color="1A3A48" w:themeColor="accent5"/>
          <w:right w:val="single" w:sz="4" w:space="0" w:color="1A3A48" w:themeColor="accent5"/>
          <w:insideH w:val="nil"/>
        </w:tcBorders>
        <w:shd w:val="clear" w:color="auto" w:fill="1A3A48" w:themeFill="accent5"/>
      </w:tcPr>
    </w:tblStylePr>
    <w:tblStylePr w:type="lastRow">
      <w:rPr>
        <w:b/>
        <w:bCs/>
      </w:rPr>
      <w:tblPr/>
      <w:tcPr>
        <w:tcBorders>
          <w:top w:val="double" w:sz="4" w:space="0" w:color="4999B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DDE9" w:themeFill="accent5" w:themeFillTint="33"/>
      </w:tcPr>
    </w:tblStylePr>
    <w:tblStylePr w:type="band1Horz">
      <w:tblPr/>
      <w:tcPr>
        <w:shd w:val="clear" w:color="auto" w:fill="C2DDE9" w:themeFill="accent5" w:themeFillTint="33"/>
      </w:tcPr>
    </w:tblStylePr>
  </w:style>
  <w:style w:type="table" w:styleId="Lijsttabel4-Accent6">
    <w:name w:val="List Table 4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FF5F2" w:themeColor="accent6" w:themeTint="99"/>
        <w:left w:val="single" w:sz="4" w:space="0" w:color="FFF5F2" w:themeColor="accent6" w:themeTint="99"/>
        <w:bottom w:val="single" w:sz="4" w:space="0" w:color="FFF5F2" w:themeColor="accent6" w:themeTint="99"/>
        <w:right w:val="single" w:sz="4" w:space="0" w:color="FFF5F2" w:themeColor="accent6" w:themeTint="99"/>
        <w:insideH w:val="single" w:sz="4" w:space="0" w:color="FFF5F2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EFEA" w:themeColor="accent6"/>
          <w:left w:val="single" w:sz="4" w:space="0" w:color="FFEFEA" w:themeColor="accent6"/>
          <w:bottom w:val="single" w:sz="4" w:space="0" w:color="FFEFEA" w:themeColor="accent6"/>
          <w:right w:val="single" w:sz="4" w:space="0" w:color="FFEFEA" w:themeColor="accent6"/>
          <w:insideH w:val="nil"/>
        </w:tcBorders>
        <w:shd w:val="clear" w:color="auto" w:fill="FFEFEA" w:themeFill="accent6"/>
      </w:tcPr>
    </w:tblStylePr>
    <w:tblStylePr w:type="lastRow">
      <w:rPr>
        <w:b/>
        <w:bCs/>
      </w:rPr>
      <w:tblPr/>
      <w:tcPr>
        <w:tcBorders>
          <w:top w:val="double" w:sz="4" w:space="0" w:color="FFF5F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BFA" w:themeFill="accent6" w:themeFillTint="33"/>
      </w:tcPr>
    </w:tblStylePr>
    <w:tblStylePr w:type="band1Horz">
      <w:tblPr/>
      <w:tcPr>
        <w:shd w:val="clear" w:color="auto" w:fill="FFFBFA" w:themeFill="accent6" w:themeFillTint="33"/>
      </w:tcPr>
    </w:tblStylePr>
  </w:style>
  <w:style w:type="table" w:styleId="Lijsttabel5donker">
    <w:name w:val="List Table 5 Dark"/>
    <w:basedOn w:val="Standaardtabel"/>
    <w:uiPriority w:val="99"/>
    <w:semiHidden/>
    <w:rsid w:val="001D6A1E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30C1C" w:themeColor="text1"/>
        <w:left w:val="single" w:sz="24" w:space="0" w:color="230C1C" w:themeColor="text1"/>
        <w:bottom w:val="single" w:sz="24" w:space="0" w:color="230C1C" w:themeColor="text1"/>
        <w:right w:val="single" w:sz="24" w:space="0" w:color="230C1C" w:themeColor="text1"/>
      </w:tblBorders>
    </w:tblPr>
    <w:tcPr>
      <w:shd w:val="clear" w:color="auto" w:fill="230C1C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1">
    <w:name w:val="List Table 5 Dark Accent 1"/>
    <w:basedOn w:val="Standaardtabel"/>
    <w:uiPriority w:val="99"/>
    <w:semiHidden/>
    <w:rsid w:val="001D6A1E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1037" w:themeColor="accent1"/>
        <w:left w:val="single" w:sz="24" w:space="0" w:color="4E1037" w:themeColor="accent1"/>
        <w:bottom w:val="single" w:sz="24" w:space="0" w:color="4E1037" w:themeColor="accent1"/>
        <w:right w:val="single" w:sz="24" w:space="0" w:color="4E1037" w:themeColor="accent1"/>
      </w:tblBorders>
    </w:tblPr>
    <w:tcPr>
      <w:shd w:val="clear" w:color="auto" w:fill="4E1037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2">
    <w:name w:val="List Table 5 Dark Accent 2"/>
    <w:basedOn w:val="Standaardtabel"/>
    <w:uiPriority w:val="99"/>
    <w:semiHidden/>
    <w:rsid w:val="001D6A1E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E7656" w:themeColor="accent2"/>
        <w:left w:val="single" w:sz="24" w:space="0" w:color="EE7656" w:themeColor="accent2"/>
        <w:bottom w:val="single" w:sz="24" w:space="0" w:color="EE7656" w:themeColor="accent2"/>
        <w:right w:val="single" w:sz="24" w:space="0" w:color="EE7656" w:themeColor="accent2"/>
      </w:tblBorders>
    </w:tblPr>
    <w:tcPr>
      <w:shd w:val="clear" w:color="auto" w:fill="EE7656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3">
    <w:name w:val="List Table 5 Dark Accent 3"/>
    <w:basedOn w:val="Standaardtabel"/>
    <w:uiPriority w:val="99"/>
    <w:semiHidden/>
    <w:rsid w:val="001D6A1E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F2718" w:themeColor="accent3"/>
        <w:left w:val="single" w:sz="24" w:space="0" w:color="5F2718" w:themeColor="accent3"/>
        <w:bottom w:val="single" w:sz="24" w:space="0" w:color="5F2718" w:themeColor="accent3"/>
        <w:right w:val="single" w:sz="24" w:space="0" w:color="5F2718" w:themeColor="accent3"/>
      </w:tblBorders>
    </w:tblPr>
    <w:tcPr>
      <w:shd w:val="clear" w:color="auto" w:fill="5F2718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4">
    <w:name w:val="List Table 5 Dark Accent 4"/>
    <w:basedOn w:val="Standaardtabel"/>
    <w:uiPriority w:val="99"/>
    <w:semiHidden/>
    <w:rsid w:val="001D6A1E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55829" w:themeColor="accent4"/>
        <w:left w:val="single" w:sz="24" w:space="0" w:color="255829" w:themeColor="accent4"/>
        <w:bottom w:val="single" w:sz="24" w:space="0" w:color="255829" w:themeColor="accent4"/>
        <w:right w:val="single" w:sz="24" w:space="0" w:color="255829" w:themeColor="accent4"/>
      </w:tblBorders>
    </w:tblPr>
    <w:tcPr>
      <w:shd w:val="clear" w:color="auto" w:fill="255829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5">
    <w:name w:val="List Table 5 Dark Accent 5"/>
    <w:basedOn w:val="Standaardtabel"/>
    <w:uiPriority w:val="99"/>
    <w:semiHidden/>
    <w:rsid w:val="001D6A1E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A3A48" w:themeColor="accent5"/>
        <w:left w:val="single" w:sz="24" w:space="0" w:color="1A3A48" w:themeColor="accent5"/>
        <w:bottom w:val="single" w:sz="24" w:space="0" w:color="1A3A48" w:themeColor="accent5"/>
        <w:right w:val="single" w:sz="24" w:space="0" w:color="1A3A48" w:themeColor="accent5"/>
      </w:tblBorders>
    </w:tblPr>
    <w:tcPr>
      <w:shd w:val="clear" w:color="auto" w:fill="1A3A48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6">
    <w:name w:val="List Table 5 Dark Accent 6"/>
    <w:basedOn w:val="Standaardtabel"/>
    <w:uiPriority w:val="99"/>
    <w:semiHidden/>
    <w:rsid w:val="001D6A1E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EFEA" w:themeColor="accent6"/>
        <w:left w:val="single" w:sz="24" w:space="0" w:color="FFEFEA" w:themeColor="accent6"/>
        <w:bottom w:val="single" w:sz="24" w:space="0" w:color="FFEFEA" w:themeColor="accent6"/>
        <w:right w:val="single" w:sz="24" w:space="0" w:color="FFEFEA" w:themeColor="accent6"/>
      </w:tblBorders>
    </w:tblPr>
    <w:tcPr>
      <w:shd w:val="clear" w:color="auto" w:fill="FFEFEA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6kleurrijk">
    <w:name w:val="List Table 6 Colorful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230C1C" w:themeColor="text1"/>
        <w:bottom w:val="single" w:sz="4" w:space="0" w:color="230C1C" w:themeColor="text1"/>
      </w:tblBorders>
    </w:tblPr>
    <w:tblStylePr w:type="firstRow">
      <w:rPr>
        <w:b/>
        <w:bCs/>
      </w:rPr>
      <w:tblPr/>
      <w:tcPr>
        <w:tcBorders>
          <w:bottom w:val="single" w:sz="4" w:space="0" w:color="230C1C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230C1C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BAD9" w:themeFill="text1" w:themeFillTint="33"/>
      </w:tcPr>
    </w:tblStylePr>
    <w:tblStylePr w:type="band1Horz">
      <w:tblPr/>
      <w:tcPr>
        <w:shd w:val="clear" w:color="auto" w:fill="E7BAD9" w:themeFill="text1" w:themeFillTint="33"/>
      </w:tcPr>
    </w:tblStylePr>
  </w:style>
  <w:style w:type="table" w:styleId="Lijsttabel6kleurrijk-Accent1">
    <w:name w:val="List Table 6 Colorful Accent 1"/>
    <w:basedOn w:val="Standaardtabel"/>
    <w:uiPriority w:val="99"/>
    <w:semiHidden/>
    <w:rsid w:val="001D6A1E"/>
    <w:pPr>
      <w:spacing w:line="240" w:lineRule="auto"/>
    </w:pPr>
    <w:rPr>
      <w:color w:val="3A0C29" w:themeColor="accent1" w:themeShade="BF"/>
    </w:rPr>
    <w:tblPr>
      <w:tblStyleRowBandSize w:val="1"/>
      <w:tblStyleColBandSize w:val="1"/>
      <w:tblBorders>
        <w:top w:val="single" w:sz="4" w:space="0" w:color="4E1037" w:themeColor="accent1"/>
        <w:bottom w:val="single" w:sz="4" w:space="0" w:color="4E1037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E1037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E103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B9DC" w:themeFill="accent1" w:themeFillTint="33"/>
      </w:tcPr>
    </w:tblStylePr>
    <w:tblStylePr w:type="band1Horz">
      <w:tblPr/>
      <w:tcPr>
        <w:shd w:val="clear" w:color="auto" w:fill="F0B9DC" w:themeFill="accent1" w:themeFillTint="33"/>
      </w:tcPr>
    </w:tblStylePr>
  </w:style>
  <w:style w:type="table" w:styleId="Lijsttabel6kleurrijk-Accent2">
    <w:name w:val="List Table 6 Colorful Accent 2"/>
    <w:basedOn w:val="Standaardtabel"/>
    <w:uiPriority w:val="99"/>
    <w:semiHidden/>
    <w:rsid w:val="001D6A1E"/>
    <w:pPr>
      <w:spacing w:line="240" w:lineRule="auto"/>
    </w:pPr>
    <w:rPr>
      <w:color w:val="DC3F16" w:themeColor="accent2" w:themeShade="BF"/>
    </w:rPr>
    <w:tblPr>
      <w:tblStyleRowBandSize w:val="1"/>
      <w:tblStyleColBandSize w:val="1"/>
      <w:tblBorders>
        <w:top w:val="single" w:sz="4" w:space="0" w:color="EE7656" w:themeColor="accent2"/>
        <w:bottom w:val="single" w:sz="4" w:space="0" w:color="EE7656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E7656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E76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3DD" w:themeFill="accent2" w:themeFillTint="33"/>
      </w:tcPr>
    </w:tblStylePr>
    <w:tblStylePr w:type="band1Horz">
      <w:tblPr/>
      <w:tcPr>
        <w:shd w:val="clear" w:color="auto" w:fill="FBE3DD" w:themeFill="accent2" w:themeFillTint="33"/>
      </w:tcPr>
    </w:tblStylePr>
  </w:style>
  <w:style w:type="table" w:styleId="Lijsttabel6kleurrijk-Accent3">
    <w:name w:val="List Table 6 Colorful Accent 3"/>
    <w:basedOn w:val="Standaardtabel"/>
    <w:uiPriority w:val="99"/>
    <w:semiHidden/>
    <w:rsid w:val="001D6A1E"/>
    <w:pPr>
      <w:spacing w:line="240" w:lineRule="auto"/>
    </w:pPr>
    <w:rPr>
      <w:color w:val="471D12" w:themeColor="accent3" w:themeShade="BF"/>
    </w:rPr>
    <w:tblPr>
      <w:tblStyleRowBandSize w:val="1"/>
      <w:tblStyleColBandSize w:val="1"/>
      <w:tblBorders>
        <w:top w:val="single" w:sz="4" w:space="0" w:color="5F2718" w:themeColor="accent3"/>
        <w:bottom w:val="single" w:sz="4" w:space="0" w:color="5F2718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2718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2718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AC0" w:themeFill="accent3" w:themeFillTint="33"/>
      </w:tcPr>
    </w:tblStylePr>
    <w:tblStylePr w:type="band1Horz">
      <w:tblPr/>
      <w:tcPr>
        <w:shd w:val="clear" w:color="auto" w:fill="EFCAC0" w:themeFill="accent3" w:themeFillTint="33"/>
      </w:tcPr>
    </w:tblStylePr>
  </w:style>
  <w:style w:type="table" w:styleId="Lijsttabel6kleurrijk-Accent4">
    <w:name w:val="List Table 6 Colorful Accent 4"/>
    <w:basedOn w:val="Standaardtabel"/>
    <w:uiPriority w:val="99"/>
    <w:semiHidden/>
    <w:rsid w:val="001D6A1E"/>
    <w:pPr>
      <w:spacing w:line="240" w:lineRule="auto"/>
    </w:pPr>
    <w:rPr>
      <w:color w:val="1B411E" w:themeColor="accent4" w:themeShade="BF"/>
    </w:rPr>
    <w:tblPr>
      <w:tblStyleRowBandSize w:val="1"/>
      <w:tblStyleColBandSize w:val="1"/>
      <w:tblBorders>
        <w:top w:val="single" w:sz="4" w:space="0" w:color="255829" w:themeColor="accent4"/>
        <w:bottom w:val="single" w:sz="4" w:space="0" w:color="255829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255829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25582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E8CB" w:themeFill="accent4" w:themeFillTint="33"/>
      </w:tcPr>
    </w:tblStylePr>
    <w:tblStylePr w:type="band1Horz">
      <w:tblPr/>
      <w:tcPr>
        <w:shd w:val="clear" w:color="auto" w:fill="C8E8CB" w:themeFill="accent4" w:themeFillTint="33"/>
      </w:tcPr>
    </w:tblStylePr>
  </w:style>
  <w:style w:type="table" w:styleId="Lijsttabel6kleurrijk-Accent5">
    <w:name w:val="List Table 6 Colorful Accent 5"/>
    <w:basedOn w:val="Standaardtabel"/>
    <w:uiPriority w:val="99"/>
    <w:semiHidden/>
    <w:rsid w:val="001D6A1E"/>
    <w:pPr>
      <w:spacing w:line="240" w:lineRule="auto"/>
    </w:pPr>
    <w:rPr>
      <w:color w:val="132B35" w:themeColor="accent5" w:themeShade="BF"/>
    </w:rPr>
    <w:tblPr>
      <w:tblStyleRowBandSize w:val="1"/>
      <w:tblStyleColBandSize w:val="1"/>
      <w:tblBorders>
        <w:top w:val="single" w:sz="4" w:space="0" w:color="1A3A48" w:themeColor="accent5"/>
        <w:bottom w:val="single" w:sz="4" w:space="0" w:color="1A3A48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1A3A48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1A3A4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DDE9" w:themeFill="accent5" w:themeFillTint="33"/>
      </w:tcPr>
    </w:tblStylePr>
    <w:tblStylePr w:type="band1Horz">
      <w:tblPr/>
      <w:tcPr>
        <w:shd w:val="clear" w:color="auto" w:fill="C2DDE9" w:themeFill="accent5" w:themeFillTint="33"/>
      </w:tcPr>
    </w:tblStylePr>
  </w:style>
  <w:style w:type="table" w:styleId="Lijsttabel6kleurrijk-Accent6">
    <w:name w:val="List Table 6 Colorful Accent 6"/>
    <w:basedOn w:val="Standaardtabel"/>
    <w:uiPriority w:val="99"/>
    <w:semiHidden/>
    <w:rsid w:val="001D6A1E"/>
    <w:pPr>
      <w:spacing w:line="240" w:lineRule="auto"/>
    </w:pPr>
    <w:rPr>
      <w:color w:val="FF906F" w:themeColor="accent6" w:themeShade="BF"/>
    </w:rPr>
    <w:tblPr>
      <w:tblStyleRowBandSize w:val="1"/>
      <w:tblStyleColBandSize w:val="1"/>
      <w:tblBorders>
        <w:top w:val="single" w:sz="4" w:space="0" w:color="FFEFEA" w:themeColor="accent6"/>
        <w:bottom w:val="single" w:sz="4" w:space="0" w:color="FFEFEA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FEFEA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FEFEA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BFA" w:themeFill="accent6" w:themeFillTint="33"/>
      </w:tcPr>
    </w:tblStylePr>
    <w:tblStylePr w:type="band1Horz">
      <w:tblPr/>
      <w:tcPr>
        <w:shd w:val="clear" w:color="auto" w:fill="FFFBFA" w:themeFill="accent6" w:themeFillTint="33"/>
      </w:tcPr>
    </w:tblStylePr>
  </w:style>
  <w:style w:type="table" w:styleId="Lijsttabel7kleurrijk">
    <w:name w:val="List Table 7 Colorful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30C1C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30C1C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30C1C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30C1C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E7BAD9" w:themeFill="text1" w:themeFillTint="33"/>
      </w:tcPr>
    </w:tblStylePr>
    <w:tblStylePr w:type="band1Horz">
      <w:tblPr/>
      <w:tcPr>
        <w:shd w:val="clear" w:color="auto" w:fill="E7BAD9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1">
    <w:name w:val="List Table 7 Colorful Accent 1"/>
    <w:basedOn w:val="Standaardtabel"/>
    <w:uiPriority w:val="99"/>
    <w:semiHidden/>
    <w:rsid w:val="001D6A1E"/>
    <w:pPr>
      <w:spacing w:line="240" w:lineRule="auto"/>
    </w:pPr>
    <w:rPr>
      <w:color w:val="3A0C29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1037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1037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1037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1037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0B9DC" w:themeFill="accent1" w:themeFillTint="33"/>
      </w:tcPr>
    </w:tblStylePr>
    <w:tblStylePr w:type="band1Horz">
      <w:tblPr/>
      <w:tcPr>
        <w:shd w:val="clear" w:color="auto" w:fill="F0B9DC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2">
    <w:name w:val="List Table 7 Colorful Accent 2"/>
    <w:basedOn w:val="Standaardtabel"/>
    <w:uiPriority w:val="99"/>
    <w:semiHidden/>
    <w:rsid w:val="001D6A1E"/>
    <w:pPr>
      <w:spacing w:line="240" w:lineRule="auto"/>
    </w:pPr>
    <w:rPr>
      <w:color w:val="DC3F16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E7656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E7656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E7656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E7656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3DD" w:themeFill="accent2" w:themeFillTint="33"/>
      </w:tcPr>
    </w:tblStylePr>
    <w:tblStylePr w:type="band1Horz">
      <w:tblPr/>
      <w:tcPr>
        <w:shd w:val="clear" w:color="auto" w:fill="FBE3DD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3">
    <w:name w:val="List Table 7 Colorful Accent 3"/>
    <w:basedOn w:val="Standaardtabel"/>
    <w:uiPriority w:val="99"/>
    <w:semiHidden/>
    <w:rsid w:val="001D6A1E"/>
    <w:pPr>
      <w:spacing w:line="240" w:lineRule="auto"/>
    </w:pPr>
    <w:rPr>
      <w:color w:val="471D1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2718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2718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2718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2718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FCAC0" w:themeFill="accent3" w:themeFillTint="33"/>
      </w:tcPr>
    </w:tblStylePr>
    <w:tblStylePr w:type="band1Horz">
      <w:tblPr/>
      <w:tcPr>
        <w:shd w:val="clear" w:color="auto" w:fill="EFCAC0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4">
    <w:name w:val="List Table 7 Colorful Accent 4"/>
    <w:basedOn w:val="Standaardtabel"/>
    <w:uiPriority w:val="99"/>
    <w:semiHidden/>
    <w:rsid w:val="001D6A1E"/>
    <w:pPr>
      <w:spacing w:line="240" w:lineRule="auto"/>
    </w:pPr>
    <w:rPr>
      <w:color w:val="1B411E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55829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55829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55829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55829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8E8CB" w:themeFill="accent4" w:themeFillTint="33"/>
      </w:tcPr>
    </w:tblStylePr>
    <w:tblStylePr w:type="band1Horz">
      <w:tblPr/>
      <w:tcPr>
        <w:shd w:val="clear" w:color="auto" w:fill="C8E8C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5">
    <w:name w:val="List Table 7 Colorful Accent 5"/>
    <w:basedOn w:val="Standaardtabel"/>
    <w:uiPriority w:val="99"/>
    <w:semiHidden/>
    <w:rsid w:val="001D6A1E"/>
    <w:pPr>
      <w:spacing w:line="240" w:lineRule="auto"/>
    </w:pPr>
    <w:rPr>
      <w:color w:val="132B3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A3A48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A3A48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A3A48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A3A48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C2DDE9" w:themeFill="accent5" w:themeFillTint="33"/>
      </w:tcPr>
    </w:tblStylePr>
    <w:tblStylePr w:type="band1Horz">
      <w:tblPr/>
      <w:tcPr>
        <w:shd w:val="clear" w:color="auto" w:fill="C2DDE9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6">
    <w:name w:val="List Table 7 Colorful Accent 6"/>
    <w:basedOn w:val="Standaardtabel"/>
    <w:uiPriority w:val="99"/>
    <w:semiHidden/>
    <w:rsid w:val="001D6A1E"/>
    <w:pPr>
      <w:spacing w:line="240" w:lineRule="auto"/>
    </w:pPr>
    <w:rPr>
      <w:color w:val="FF906F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EFEA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EFEA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EFEA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EFEA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FFBFA" w:themeFill="accent6" w:themeFillTint="33"/>
      </w:tcPr>
    </w:tblStylePr>
    <w:tblStylePr w:type="band1Horz">
      <w:tblPr/>
      <w:tcPr>
        <w:shd w:val="clear" w:color="auto" w:fill="FFFBFA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Onopgemaaktetabel1">
    <w:name w:val="Plain Table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nopgemaaktetabel2">
    <w:name w:val="Plain Table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C351A0" w:themeColor="text1" w:themeTint="80"/>
        <w:bottom w:val="single" w:sz="4" w:space="0" w:color="C351A0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C351A0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C351A0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C351A0" w:themeColor="text1" w:themeTint="80"/>
          <w:right w:val="single" w:sz="4" w:space="0" w:color="C351A0" w:themeColor="text1" w:themeTint="80"/>
        </w:tcBorders>
      </w:tcPr>
    </w:tblStylePr>
    <w:tblStylePr w:type="band2Vert">
      <w:tblPr/>
      <w:tcPr>
        <w:tcBorders>
          <w:left w:val="single" w:sz="4" w:space="0" w:color="C351A0" w:themeColor="text1" w:themeTint="80"/>
          <w:right w:val="single" w:sz="4" w:space="0" w:color="C351A0" w:themeColor="text1" w:themeTint="80"/>
        </w:tcBorders>
      </w:tcPr>
    </w:tblStylePr>
    <w:tblStylePr w:type="band1Horz">
      <w:tblPr/>
      <w:tcPr>
        <w:tcBorders>
          <w:top w:val="single" w:sz="4" w:space="0" w:color="C351A0" w:themeColor="text1" w:themeTint="80"/>
          <w:bottom w:val="single" w:sz="4" w:space="0" w:color="C351A0" w:themeColor="text1" w:themeTint="80"/>
        </w:tcBorders>
      </w:tcPr>
    </w:tblStylePr>
  </w:style>
  <w:style w:type="table" w:styleId="Onopgemaaktetabel3">
    <w:name w:val="Plain Table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C351A0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C351A0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nopgemaaktetabel4">
    <w:name w:val="Plain Table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nopgemaaktetabel5">
    <w:name w:val="Plain Table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351A0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351A0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351A0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351A0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Rastertabel1licht">
    <w:name w:val="Grid Table 1 Light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CF75B3" w:themeColor="text1" w:themeTint="66"/>
        <w:left w:val="single" w:sz="4" w:space="0" w:color="CF75B3" w:themeColor="text1" w:themeTint="66"/>
        <w:bottom w:val="single" w:sz="4" w:space="0" w:color="CF75B3" w:themeColor="text1" w:themeTint="66"/>
        <w:right w:val="single" w:sz="4" w:space="0" w:color="CF75B3" w:themeColor="text1" w:themeTint="66"/>
        <w:insideH w:val="single" w:sz="4" w:space="0" w:color="CF75B3" w:themeColor="text1" w:themeTint="66"/>
        <w:insideV w:val="single" w:sz="4" w:space="0" w:color="CF75B3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AC3B8A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C3B8A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1">
    <w:name w:val="Grid Table 1 Light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E274B9" w:themeColor="accent1" w:themeTint="66"/>
        <w:left w:val="single" w:sz="4" w:space="0" w:color="E274B9" w:themeColor="accent1" w:themeTint="66"/>
        <w:bottom w:val="single" w:sz="4" w:space="0" w:color="E274B9" w:themeColor="accent1" w:themeTint="66"/>
        <w:right w:val="single" w:sz="4" w:space="0" w:color="E274B9" w:themeColor="accent1" w:themeTint="66"/>
        <w:insideH w:val="single" w:sz="4" w:space="0" w:color="E274B9" w:themeColor="accent1" w:themeTint="66"/>
        <w:insideV w:val="single" w:sz="4" w:space="0" w:color="E274B9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D42F9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42F9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2">
    <w:name w:val="Grid Table 1 Light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8C7BB" w:themeColor="accent2" w:themeTint="66"/>
        <w:left w:val="single" w:sz="4" w:space="0" w:color="F8C7BB" w:themeColor="accent2" w:themeTint="66"/>
        <w:bottom w:val="single" w:sz="4" w:space="0" w:color="F8C7BB" w:themeColor="accent2" w:themeTint="66"/>
        <w:right w:val="single" w:sz="4" w:space="0" w:color="F8C7BB" w:themeColor="accent2" w:themeTint="66"/>
        <w:insideH w:val="single" w:sz="4" w:space="0" w:color="F8C7BB" w:themeColor="accent2" w:themeTint="66"/>
        <w:insideV w:val="single" w:sz="4" w:space="0" w:color="F8C7BB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AC9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AC9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3">
    <w:name w:val="Grid Table 1 Light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DF9581" w:themeColor="accent3" w:themeTint="66"/>
        <w:left w:val="single" w:sz="4" w:space="0" w:color="DF9581" w:themeColor="accent3" w:themeTint="66"/>
        <w:bottom w:val="single" w:sz="4" w:space="0" w:color="DF9581" w:themeColor="accent3" w:themeTint="66"/>
        <w:right w:val="single" w:sz="4" w:space="0" w:color="DF9581" w:themeColor="accent3" w:themeTint="66"/>
        <w:insideH w:val="single" w:sz="4" w:space="0" w:color="DF9581" w:themeColor="accent3" w:themeTint="66"/>
        <w:insideV w:val="single" w:sz="4" w:space="0" w:color="DF9581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F604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F604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4">
    <w:name w:val="Grid Table 1 Light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92D197" w:themeColor="accent4" w:themeTint="66"/>
        <w:left w:val="single" w:sz="4" w:space="0" w:color="92D197" w:themeColor="accent4" w:themeTint="66"/>
        <w:bottom w:val="single" w:sz="4" w:space="0" w:color="92D197" w:themeColor="accent4" w:themeTint="66"/>
        <w:right w:val="single" w:sz="4" w:space="0" w:color="92D197" w:themeColor="accent4" w:themeTint="66"/>
        <w:insideH w:val="single" w:sz="4" w:space="0" w:color="92D197" w:themeColor="accent4" w:themeTint="66"/>
        <w:insideV w:val="single" w:sz="4" w:space="0" w:color="92D19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5CBA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CBA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5">
    <w:name w:val="Grid Table 1 Light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85BBD3" w:themeColor="accent5" w:themeTint="66"/>
        <w:left w:val="single" w:sz="4" w:space="0" w:color="85BBD3" w:themeColor="accent5" w:themeTint="66"/>
        <w:bottom w:val="single" w:sz="4" w:space="0" w:color="85BBD3" w:themeColor="accent5" w:themeTint="66"/>
        <w:right w:val="single" w:sz="4" w:space="0" w:color="85BBD3" w:themeColor="accent5" w:themeTint="66"/>
        <w:insideH w:val="single" w:sz="4" w:space="0" w:color="85BBD3" w:themeColor="accent5" w:themeTint="66"/>
        <w:insideV w:val="single" w:sz="4" w:space="0" w:color="85BBD3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4999B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999B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6">
    <w:name w:val="Grid Table 1 Light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FF8F6" w:themeColor="accent6" w:themeTint="66"/>
        <w:left w:val="single" w:sz="4" w:space="0" w:color="FFF8F6" w:themeColor="accent6" w:themeTint="66"/>
        <w:bottom w:val="single" w:sz="4" w:space="0" w:color="FFF8F6" w:themeColor="accent6" w:themeTint="66"/>
        <w:right w:val="single" w:sz="4" w:space="0" w:color="FFF8F6" w:themeColor="accent6" w:themeTint="66"/>
        <w:insideH w:val="single" w:sz="4" w:space="0" w:color="FFF8F6" w:themeColor="accent6" w:themeTint="66"/>
        <w:insideV w:val="single" w:sz="4" w:space="0" w:color="FFF8F6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FF5F2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5F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2">
    <w:name w:val="Grid Table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" w:space="0" w:color="AC3B8A" w:themeColor="text1" w:themeTint="99"/>
        <w:bottom w:val="single" w:sz="2" w:space="0" w:color="AC3B8A" w:themeColor="text1" w:themeTint="99"/>
        <w:insideH w:val="single" w:sz="2" w:space="0" w:color="AC3B8A" w:themeColor="text1" w:themeTint="99"/>
        <w:insideV w:val="single" w:sz="2" w:space="0" w:color="AC3B8A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3B8A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3B8A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BAD9" w:themeFill="text1" w:themeFillTint="33"/>
      </w:tcPr>
    </w:tblStylePr>
    <w:tblStylePr w:type="band1Horz">
      <w:tblPr/>
      <w:tcPr>
        <w:shd w:val="clear" w:color="auto" w:fill="E7BAD9" w:themeFill="text1" w:themeFillTint="33"/>
      </w:tcPr>
    </w:tblStylePr>
  </w:style>
  <w:style w:type="table" w:styleId="Rastertabel2-Accent1">
    <w:name w:val="Grid Table 2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" w:space="0" w:color="D42F97" w:themeColor="accent1" w:themeTint="99"/>
        <w:bottom w:val="single" w:sz="2" w:space="0" w:color="D42F97" w:themeColor="accent1" w:themeTint="99"/>
        <w:insideH w:val="single" w:sz="2" w:space="0" w:color="D42F97" w:themeColor="accent1" w:themeTint="99"/>
        <w:insideV w:val="single" w:sz="2" w:space="0" w:color="D42F9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42F9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42F9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B9DC" w:themeFill="accent1" w:themeFillTint="33"/>
      </w:tcPr>
    </w:tblStylePr>
    <w:tblStylePr w:type="band1Horz">
      <w:tblPr/>
      <w:tcPr>
        <w:shd w:val="clear" w:color="auto" w:fill="F0B9DC" w:themeFill="accent1" w:themeFillTint="33"/>
      </w:tcPr>
    </w:tblStylePr>
  </w:style>
  <w:style w:type="table" w:styleId="Rastertabel2-Accent2">
    <w:name w:val="Grid Table 2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" w:space="0" w:color="F4AC99" w:themeColor="accent2" w:themeTint="99"/>
        <w:bottom w:val="single" w:sz="2" w:space="0" w:color="F4AC99" w:themeColor="accent2" w:themeTint="99"/>
        <w:insideH w:val="single" w:sz="2" w:space="0" w:color="F4AC99" w:themeColor="accent2" w:themeTint="99"/>
        <w:insideV w:val="single" w:sz="2" w:space="0" w:color="F4AC99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AC99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AC99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3DD" w:themeFill="accent2" w:themeFillTint="33"/>
      </w:tcPr>
    </w:tblStylePr>
    <w:tblStylePr w:type="band1Horz">
      <w:tblPr/>
      <w:tcPr>
        <w:shd w:val="clear" w:color="auto" w:fill="FBE3DD" w:themeFill="accent2" w:themeFillTint="33"/>
      </w:tcPr>
    </w:tblStylePr>
  </w:style>
  <w:style w:type="table" w:styleId="Rastertabel2-Accent3">
    <w:name w:val="Grid Table 2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" w:space="0" w:color="CF6043" w:themeColor="accent3" w:themeTint="99"/>
        <w:bottom w:val="single" w:sz="2" w:space="0" w:color="CF6043" w:themeColor="accent3" w:themeTint="99"/>
        <w:insideH w:val="single" w:sz="2" w:space="0" w:color="CF6043" w:themeColor="accent3" w:themeTint="99"/>
        <w:insideV w:val="single" w:sz="2" w:space="0" w:color="CF6043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F604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F604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AC0" w:themeFill="accent3" w:themeFillTint="33"/>
      </w:tcPr>
    </w:tblStylePr>
    <w:tblStylePr w:type="band1Horz">
      <w:tblPr/>
      <w:tcPr>
        <w:shd w:val="clear" w:color="auto" w:fill="EFCAC0" w:themeFill="accent3" w:themeFillTint="33"/>
      </w:tcPr>
    </w:tblStylePr>
  </w:style>
  <w:style w:type="table" w:styleId="Rastertabel2-Accent4">
    <w:name w:val="Grid Table 2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" w:space="0" w:color="5CBA63" w:themeColor="accent4" w:themeTint="99"/>
        <w:bottom w:val="single" w:sz="2" w:space="0" w:color="5CBA63" w:themeColor="accent4" w:themeTint="99"/>
        <w:insideH w:val="single" w:sz="2" w:space="0" w:color="5CBA63" w:themeColor="accent4" w:themeTint="99"/>
        <w:insideV w:val="single" w:sz="2" w:space="0" w:color="5CBA6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CBA6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CBA6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E8CB" w:themeFill="accent4" w:themeFillTint="33"/>
      </w:tcPr>
    </w:tblStylePr>
    <w:tblStylePr w:type="band1Horz">
      <w:tblPr/>
      <w:tcPr>
        <w:shd w:val="clear" w:color="auto" w:fill="C8E8CB" w:themeFill="accent4" w:themeFillTint="33"/>
      </w:tcPr>
    </w:tblStylePr>
  </w:style>
  <w:style w:type="table" w:styleId="Rastertabel2-Accent5">
    <w:name w:val="Grid Table 2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" w:space="0" w:color="4999BD" w:themeColor="accent5" w:themeTint="99"/>
        <w:bottom w:val="single" w:sz="2" w:space="0" w:color="4999BD" w:themeColor="accent5" w:themeTint="99"/>
        <w:insideH w:val="single" w:sz="2" w:space="0" w:color="4999BD" w:themeColor="accent5" w:themeTint="99"/>
        <w:insideV w:val="single" w:sz="2" w:space="0" w:color="4999B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999B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999B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DDE9" w:themeFill="accent5" w:themeFillTint="33"/>
      </w:tcPr>
    </w:tblStylePr>
    <w:tblStylePr w:type="band1Horz">
      <w:tblPr/>
      <w:tcPr>
        <w:shd w:val="clear" w:color="auto" w:fill="C2DDE9" w:themeFill="accent5" w:themeFillTint="33"/>
      </w:tcPr>
    </w:tblStylePr>
  </w:style>
  <w:style w:type="table" w:styleId="Rastertabel2-Accent6">
    <w:name w:val="Grid Table 2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" w:space="0" w:color="FFF5F2" w:themeColor="accent6" w:themeTint="99"/>
        <w:bottom w:val="single" w:sz="2" w:space="0" w:color="FFF5F2" w:themeColor="accent6" w:themeTint="99"/>
        <w:insideH w:val="single" w:sz="2" w:space="0" w:color="FFF5F2" w:themeColor="accent6" w:themeTint="99"/>
        <w:insideV w:val="single" w:sz="2" w:space="0" w:color="FFF5F2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5F2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5F2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BFA" w:themeFill="accent6" w:themeFillTint="33"/>
      </w:tcPr>
    </w:tblStylePr>
    <w:tblStylePr w:type="band1Horz">
      <w:tblPr/>
      <w:tcPr>
        <w:shd w:val="clear" w:color="auto" w:fill="FFFBFA" w:themeFill="accent6" w:themeFillTint="33"/>
      </w:tcPr>
    </w:tblStylePr>
  </w:style>
  <w:style w:type="table" w:styleId="Rastertabel3">
    <w:name w:val="Grid Table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AC3B8A" w:themeColor="text1" w:themeTint="99"/>
        <w:left w:val="single" w:sz="4" w:space="0" w:color="AC3B8A" w:themeColor="text1" w:themeTint="99"/>
        <w:bottom w:val="single" w:sz="4" w:space="0" w:color="AC3B8A" w:themeColor="text1" w:themeTint="99"/>
        <w:right w:val="single" w:sz="4" w:space="0" w:color="AC3B8A" w:themeColor="text1" w:themeTint="99"/>
        <w:insideH w:val="single" w:sz="4" w:space="0" w:color="AC3B8A" w:themeColor="text1" w:themeTint="99"/>
        <w:insideV w:val="single" w:sz="4" w:space="0" w:color="AC3B8A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BAD9" w:themeFill="text1" w:themeFillTint="33"/>
      </w:tcPr>
    </w:tblStylePr>
    <w:tblStylePr w:type="band1Horz">
      <w:tblPr/>
      <w:tcPr>
        <w:shd w:val="clear" w:color="auto" w:fill="E7BAD9" w:themeFill="text1" w:themeFillTint="33"/>
      </w:tcPr>
    </w:tblStylePr>
    <w:tblStylePr w:type="neCell">
      <w:tblPr/>
      <w:tcPr>
        <w:tcBorders>
          <w:bottom w:val="single" w:sz="4" w:space="0" w:color="AC3B8A" w:themeColor="text1" w:themeTint="99"/>
        </w:tcBorders>
      </w:tcPr>
    </w:tblStylePr>
    <w:tblStylePr w:type="nwCell">
      <w:tblPr/>
      <w:tcPr>
        <w:tcBorders>
          <w:bottom w:val="single" w:sz="4" w:space="0" w:color="AC3B8A" w:themeColor="text1" w:themeTint="99"/>
        </w:tcBorders>
      </w:tcPr>
    </w:tblStylePr>
    <w:tblStylePr w:type="seCell">
      <w:tblPr/>
      <w:tcPr>
        <w:tcBorders>
          <w:top w:val="single" w:sz="4" w:space="0" w:color="AC3B8A" w:themeColor="text1" w:themeTint="99"/>
        </w:tcBorders>
      </w:tcPr>
    </w:tblStylePr>
    <w:tblStylePr w:type="swCell">
      <w:tblPr/>
      <w:tcPr>
        <w:tcBorders>
          <w:top w:val="single" w:sz="4" w:space="0" w:color="AC3B8A" w:themeColor="text1" w:themeTint="99"/>
        </w:tcBorders>
      </w:tcPr>
    </w:tblStylePr>
  </w:style>
  <w:style w:type="table" w:styleId="Rastertabel3-Accent1">
    <w:name w:val="Grid Table 3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D42F97" w:themeColor="accent1" w:themeTint="99"/>
        <w:left w:val="single" w:sz="4" w:space="0" w:color="D42F97" w:themeColor="accent1" w:themeTint="99"/>
        <w:bottom w:val="single" w:sz="4" w:space="0" w:color="D42F97" w:themeColor="accent1" w:themeTint="99"/>
        <w:right w:val="single" w:sz="4" w:space="0" w:color="D42F97" w:themeColor="accent1" w:themeTint="99"/>
        <w:insideH w:val="single" w:sz="4" w:space="0" w:color="D42F97" w:themeColor="accent1" w:themeTint="99"/>
        <w:insideV w:val="single" w:sz="4" w:space="0" w:color="D42F9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B9DC" w:themeFill="accent1" w:themeFillTint="33"/>
      </w:tcPr>
    </w:tblStylePr>
    <w:tblStylePr w:type="band1Horz">
      <w:tblPr/>
      <w:tcPr>
        <w:shd w:val="clear" w:color="auto" w:fill="F0B9DC" w:themeFill="accent1" w:themeFillTint="33"/>
      </w:tcPr>
    </w:tblStylePr>
    <w:tblStylePr w:type="neCell">
      <w:tblPr/>
      <w:tcPr>
        <w:tcBorders>
          <w:bottom w:val="single" w:sz="4" w:space="0" w:color="D42F97" w:themeColor="accent1" w:themeTint="99"/>
        </w:tcBorders>
      </w:tcPr>
    </w:tblStylePr>
    <w:tblStylePr w:type="nwCell">
      <w:tblPr/>
      <w:tcPr>
        <w:tcBorders>
          <w:bottom w:val="single" w:sz="4" w:space="0" w:color="D42F97" w:themeColor="accent1" w:themeTint="99"/>
        </w:tcBorders>
      </w:tcPr>
    </w:tblStylePr>
    <w:tblStylePr w:type="seCell">
      <w:tblPr/>
      <w:tcPr>
        <w:tcBorders>
          <w:top w:val="single" w:sz="4" w:space="0" w:color="D42F97" w:themeColor="accent1" w:themeTint="99"/>
        </w:tcBorders>
      </w:tcPr>
    </w:tblStylePr>
    <w:tblStylePr w:type="swCell">
      <w:tblPr/>
      <w:tcPr>
        <w:tcBorders>
          <w:top w:val="single" w:sz="4" w:space="0" w:color="D42F97" w:themeColor="accent1" w:themeTint="99"/>
        </w:tcBorders>
      </w:tcPr>
    </w:tblStylePr>
  </w:style>
  <w:style w:type="table" w:styleId="Rastertabel3-Accent2">
    <w:name w:val="Grid Table 3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4AC99" w:themeColor="accent2" w:themeTint="99"/>
        <w:left w:val="single" w:sz="4" w:space="0" w:color="F4AC99" w:themeColor="accent2" w:themeTint="99"/>
        <w:bottom w:val="single" w:sz="4" w:space="0" w:color="F4AC99" w:themeColor="accent2" w:themeTint="99"/>
        <w:right w:val="single" w:sz="4" w:space="0" w:color="F4AC99" w:themeColor="accent2" w:themeTint="99"/>
        <w:insideH w:val="single" w:sz="4" w:space="0" w:color="F4AC99" w:themeColor="accent2" w:themeTint="99"/>
        <w:insideV w:val="single" w:sz="4" w:space="0" w:color="F4AC9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3DD" w:themeFill="accent2" w:themeFillTint="33"/>
      </w:tcPr>
    </w:tblStylePr>
    <w:tblStylePr w:type="band1Horz">
      <w:tblPr/>
      <w:tcPr>
        <w:shd w:val="clear" w:color="auto" w:fill="FBE3DD" w:themeFill="accent2" w:themeFillTint="33"/>
      </w:tcPr>
    </w:tblStylePr>
    <w:tblStylePr w:type="neCell">
      <w:tblPr/>
      <w:tcPr>
        <w:tcBorders>
          <w:bottom w:val="single" w:sz="4" w:space="0" w:color="F4AC99" w:themeColor="accent2" w:themeTint="99"/>
        </w:tcBorders>
      </w:tcPr>
    </w:tblStylePr>
    <w:tblStylePr w:type="nwCell">
      <w:tblPr/>
      <w:tcPr>
        <w:tcBorders>
          <w:bottom w:val="single" w:sz="4" w:space="0" w:color="F4AC99" w:themeColor="accent2" w:themeTint="99"/>
        </w:tcBorders>
      </w:tcPr>
    </w:tblStylePr>
    <w:tblStylePr w:type="seCell">
      <w:tblPr/>
      <w:tcPr>
        <w:tcBorders>
          <w:top w:val="single" w:sz="4" w:space="0" w:color="F4AC99" w:themeColor="accent2" w:themeTint="99"/>
        </w:tcBorders>
      </w:tcPr>
    </w:tblStylePr>
    <w:tblStylePr w:type="swCell">
      <w:tblPr/>
      <w:tcPr>
        <w:tcBorders>
          <w:top w:val="single" w:sz="4" w:space="0" w:color="F4AC99" w:themeColor="accent2" w:themeTint="99"/>
        </w:tcBorders>
      </w:tcPr>
    </w:tblStylePr>
  </w:style>
  <w:style w:type="table" w:styleId="Rastertabel3-Accent3">
    <w:name w:val="Grid Table 3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CF6043" w:themeColor="accent3" w:themeTint="99"/>
        <w:left w:val="single" w:sz="4" w:space="0" w:color="CF6043" w:themeColor="accent3" w:themeTint="99"/>
        <w:bottom w:val="single" w:sz="4" w:space="0" w:color="CF6043" w:themeColor="accent3" w:themeTint="99"/>
        <w:right w:val="single" w:sz="4" w:space="0" w:color="CF6043" w:themeColor="accent3" w:themeTint="99"/>
        <w:insideH w:val="single" w:sz="4" w:space="0" w:color="CF6043" w:themeColor="accent3" w:themeTint="99"/>
        <w:insideV w:val="single" w:sz="4" w:space="0" w:color="CF604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CAC0" w:themeFill="accent3" w:themeFillTint="33"/>
      </w:tcPr>
    </w:tblStylePr>
    <w:tblStylePr w:type="band1Horz">
      <w:tblPr/>
      <w:tcPr>
        <w:shd w:val="clear" w:color="auto" w:fill="EFCAC0" w:themeFill="accent3" w:themeFillTint="33"/>
      </w:tcPr>
    </w:tblStylePr>
    <w:tblStylePr w:type="neCell">
      <w:tblPr/>
      <w:tcPr>
        <w:tcBorders>
          <w:bottom w:val="single" w:sz="4" w:space="0" w:color="CF6043" w:themeColor="accent3" w:themeTint="99"/>
        </w:tcBorders>
      </w:tcPr>
    </w:tblStylePr>
    <w:tblStylePr w:type="nwCell">
      <w:tblPr/>
      <w:tcPr>
        <w:tcBorders>
          <w:bottom w:val="single" w:sz="4" w:space="0" w:color="CF6043" w:themeColor="accent3" w:themeTint="99"/>
        </w:tcBorders>
      </w:tcPr>
    </w:tblStylePr>
    <w:tblStylePr w:type="seCell">
      <w:tblPr/>
      <w:tcPr>
        <w:tcBorders>
          <w:top w:val="single" w:sz="4" w:space="0" w:color="CF6043" w:themeColor="accent3" w:themeTint="99"/>
        </w:tcBorders>
      </w:tcPr>
    </w:tblStylePr>
    <w:tblStylePr w:type="swCell">
      <w:tblPr/>
      <w:tcPr>
        <w:tcBorders>
          <w:top w:val="single" w:sz="4" w:space="0" w:color="CF6043" w:themeColor="accent3" w:themeTint="99"/>
        </w:tcBorders>
      </w:tcPr>
    </w:tblStylePr>
  </w:style>
  <w:style w:type="table" w:styleId="Rastertabel3-Accent4">
    <w:name w:val="Grid Table 3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5CBA63" w:themeColor="accent4" w:themeTint="99"/>
        <w:left w:val="single" w:sz="4" w:space="0" w:color="5CBA63" w:themeColor="accent4" w:themeTint="99"/>
        <w:bottom w:val="single" w:sz="4" w:space="0" w:color="5CBA63" w:themeColor="accent4" w:themeTint="99"/>
        <w:right w:val="single" w:sz="4" w:space="0" w:color="5CBA63" w:themeColor="accent4" w:themeTint="99"/>
        <w:insideH w:val="single" w:sz="4" w:space="0" w:color="5CBA63" w:themeColor="accent4" w:themeTint="99"/>
        <w:insideV w:val="single" w:sz="4" w:space="0" w:color="5CBA6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8E8CB" w:themeFill="accent4" w:themeFillTint="33"/>
      </w:tcPr>
    </w:tblStylePr>
    <w:tblStylePr w:type="band1Horz">
      <w:tblPr/>
      <w:tcPr>
        <w:shd w:val="clear" w:color="auto" w:fill="C8E8CB" w:themeFill="accent4" w:themeFillTint="33"/>
      </w:tcPr>
    </w:tblStylePr>
    <w:tblStylePr w:type="neCell">
      <w:tblPr/>
      <w:tcPr>
        <w:tcBorders>
          <w:bottom w:val="single" w:sz="4" w:space="0" w:color="5CBA63" w:themeColor="accent4" w:themeTint="99"/>
        </w:tcBorders>
      </w:tcPr>
    </w:tblStylePr>
    <w:tblStylePr w:type="nwCell">
      <w:tblPr/>
      <w:tcPr>
        <w:tcBorders>
          <w:bottom w:val="single" w:sz="4" w:space="0" w:color="5CBA63" w:themeColor="accent4" w:themeTint="99"/>
        </w:tcBorders>
      </w:tcPr>
    </w:tblStylePr>
    <w:tblStylePr w:type="seCell">
      <w:tblPr/>
      <w:tcPr>
        <w:tcBorders>
          <w:top w:val="single" w:sz="4" w:space="0" w:color="5CBA63" w:themeColor="accent4" w:themeTint="99"/>
        </w:tcBorders>
      </w:tcPr>
    </w:tblStylePr>
    <w:tblStylePr w:type="swCell">
      <w:tblPr/>
      <w:tcPr>
        <w:tcBorders>
          <w:top w:val="single" w:sz="4" w:space="0" w:color="5CBA63" w:themeColor="accent4" w:themeTint="99"/>
        </w:tcBorders>
      </w:tcPr>
    </w:tblStylePr>
  </w:style>
  <w:style w:type="table" w:styleId="Rastertabel3-Accent5">
    <w:name w:val="Grid Table 3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4999BD" w:themeColor="accent5" w:themeTint="99"/>
        <w:left w:val="single" w:sz="4" w:space="0" w:color="4999BD" w:themeColor="accent5" w:themeTint="99"/>
        <w:bottom w:val="single" w:sz="4" w:space="0" w:color="4999BD" w:themeColor="accent5" w:themeTint="99"/>
        <w:right w:val="single" w:sz="4" w:space="0" w:color="4999BD" w:themeColor="accent5" w:themeTint="99"/>
        <w:insideH w:val="single" w:sz="4" w:space="0" w:color="4999BD" w:themeColor="accent5" w:themeTint="99"/>
        <w:insideV w:val="single" w:sz="4" w:space="0" w:color="4999B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2DDE9" w:themeFill="accent5" w:themeFillTint="33"/>
      </w:tcPr>
    </w:tblStylePr>
    <w:tblStylePr w:type="band1Horz">
      <w:tblPr/>
      <w:tcPr>
        <w:shd w:val="clear" w:color="auto" w:fill="C2DDE9" w:themeFill="accent5" w:themeFillTint="33"/>
      </w:tcPr>
    </w:tblStylePr>
    <w:tblStylePr w:type="neCell">
      <w:tblPr/>
      <w:tcPr>
        <w:tcBorders>
          <w:bottom w:val="single" w:sz="4" w:space="0" w:color="4999BD" w:themeColor="accent5" w:themeTint="99"/>
        </w:tcBorders>
      </w:tcPr>
    </w:tblStylePr>
    <w:tblStylePr w:type="nwCell">
      <w:tblPr/>
      <w:tcPr>
        <w:tcBorders>
          <w:bottom w:val="single" w:sz="4" w:space="0" w:color="4999BD" w:themeColor="accent5" w:themeTint="99"/>
        </w:tcBorders>
      </w:tcPr>
    </w:tblStylePr>
    <w:tblStylePr w:type="seCell">
      <w:tblPr/>
      <w:tcPr>
        <w:tcBorders>
          <w:top w:val="single" w:sz="4" w:space="0" w:color="4999BD" w:themeColor="accent5" w:themeTint="99"/>
        </w:tcBorders>
      </w:tcPr>
    </w:tblStylePr>
    <w:tblStylePr w:type="swCell">
      <w:tblPr/>
      <w:tcPr>
        <w:tcBorders>
          <w:top w:val="single" w:sz="4" w:space="0" w:color="4999BD" w:themeColor="accent5" w:themeTint="99"/>
        </w:tcBorders>
      </w:tcPr>
    </w:tblStylePr>
  </w:style>
  <w:style w:type="table" w:styleId="Rastertabel3-Accent6">
    <w:name w:val="Grid Table 3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FF5F2" w:themeColor="accent6" w:themeTint="99"/>
        <w:left w:val="single" w:sz="4" w:space="0" w:color="FFF5F2" w:themeColor="accent6" w:themeTint="99"/>
        <w:bottom w:val="single" w:sz="4" w:space="0" w:color="FFF5F2" w:themeColor="accent6" w:themeTint="99"/>
        <w:right w:val="single" w:sz="4" w:space="0" w:color="FFF5F2" w:themeColor="accent6" w:themeTint="99"/>
        <w:insideH w:val="single" w:sz="4" w:space="0" w:color="FFF5F2" w:themeColor="accent6" w:themeTint="99"/>
        <w:insideV w:val="single" w:sz="4" w:space="0" w:color="FFF5F2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BFA" w:themeFill="accent6" w:themeFillTint="33"/>
      </w:tcPr>
    </w:tblStylePr>
    <w:tblStylePr w:type="band1Horz">
      <w:tblPr/>
      <w:tcPr>
        <w:shd w:val="clear" w:color="auto" w:fill="FFFBFA" w:themeFill="accent6" w:themeFillTint="33"/>
      </w:tcPr>
    </w:tblStylePr>
    <w:tblStylePr w:type="neCell">
      <w:tblPr/>
      <w:tcPr>
        <w:tcBorders>
          <w:bottom w:val="single" w:sz="4" w:space="0" w:color="FFF5F2" w:themeColor="accent6" w:themeTint="99"/>
        </w:tcBorders>
      </w:tcPr>
    </w:tblStylePr>
    <w:tblStylePr w:type="nwCell">
      <w:tblPr/>
      <w:tcPr>
        <w:tcBorders>
          <w:bottom w:val="single" w:sz="4" w:space="0" w:color="FFF5F2" w:themeColor="accent6" w:themeTint="99"/>
        </w:tcBorders>
      </w:tcPr>
    </w:tblStylePr>
    <w:tblStylePr w:type="seCell">
      <w:tblPr/>
      <w:tcPr>
        <w:tcBorders>
          <w:top w:val="single" w:sz="4" w:space="0" w:color="FFF5F2" w:themeColor="accent6" w:themeTint="99"/>
        </w:tcBorders>
      </w:tcPr>
    </w:tblStylePr>
    <w:tblStylePr w:type="swCell">
      <w:tblPr/>
      <w:tcPr>
        <w:tcBorders>
          <w:top w:val="single" w:sz="4" w:space="0" w:color="FFF5F2" w:themeColor="accent6" w:themeTint="99"/>
        </w:tcBorders>
      </w:tcPr>
    </w:tblStylePr>
  </w:style>
  <w:style w:type="table" w:styleId="Rastertabel4">
    <w:name w:val="Grid Table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AC3B8A" w:themeColor="text1" w:themeTint="99"/>
        <w:left w:val="single" w:sz="4" w:space="0" w:color="AC3B8A" w:themeColor="text1" w:themeTint="99"/>
        <w:bottom w:val="single" w:sz="4" w:space="0" w:color="AC3B8A" w:themeColor="text1" w:themeTint="99"/>
        <w:right w:val="single" w:sz="4" w:space="0" w:color="AC3B8A" w:themeColor="text1" w:themeTint="99"/>
        <w:insideH w:val="single" w:sz="4" w:space="0" w:color="AC3B8A" w:themeColor="text1" w:themeTint="99"/>
        <w:insideV w:val="single" w:sz="4" w:space="0" w:color="AC3B8A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30C1C" w:themeColor="text1"/>
          <w:left w:val="single" w:sz="4" w:space="0" w:color="230C1C" w:themeColor="text1"/>
          <w:bottom w:val="single" w:sz="4" w:space="0" w:color="230C1C" w:themeColor="text1"/>
          <w:right w:val="single" w:sz="4" w:space="0" w:color="230C1C" w:themeColor="text1"/>
          <w:insideH w:val="nil"/>
          <w:insideV w:val="nil"/>
        </w:tcBorders>
        <w:shd w:val="clear" w:color="auto" w:fill="230C1C" w:themeFill="text1"/>
      </w:tcPr>
    </w:tblStylePr>
    <w:tblStylePr w:type="lastRow">
      <w:rPr>
        <w:b/>
        <w:bCs/>
      </w:rPr>
      <w:tblPr/>
      <w:tcPr>
        <w:tcBorders>
          <w:top w:val="double" w:sz="4" w:space="0" w:color="230C1C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BAD9" w:themeFill="text1" w:themeFillTint="33"/>
      </w:tcPr>
    </w:tblStylePr>
    <w:tblStylePr w:type="band1Horz">
      <w:tblPr/>
      <w:tcPr>
        <w:shd w:val="clear" w:color="auto" w:fill="E7BAD9" w:themeFill="text1" w:themeFillTint="33"/>
      </w:tcPr>
    </w:tblStylePr>
  </w:style>
  <w:style w:type="table" w:styleId="Rastertabel4-Accent1">
    <w:name w:val="Grid Table 4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D42F97" w:themeColor="accent1" w:themeTint="99"/>
        <w:left w:val="single" w:sz="4" w:space="0" w:color="D42F97" w:themeColor="accent1" w:themeTint="99"/>
        <w:bottom w:val="single" w:sz="4" w:space="0" w:color="D42F97" w:themeColor="accent1" w:themeTint="99"/>
        <w:right w:val="single" w:sz="4" w:space="0" w:color="D42F97" w:themeColor="accent1" w:themeTint="99"/>
        <w:insideH w:val="single" w:sz="4" w:space="0" w:color="D42F97" w:themeColor="accent1" w:themeTint="99"/>
        <w:insideV w:val="single" w:sz="4" w:space="0" w:color="D42F9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1037" w:themeColor="accent1"/>
          <w:left w:val="single" w:sz="4" w:space="0" w:color="4E1037" w:themeColor="accent1"/>
          <w:bottom w:val="single" w:sz="4" w:space="0" w:color="4E1037" w:themeColor="accent1"/>
          <w:right w:val="single" w:sz="4" w:space="0" w:color="4E1037" w:themeColor="accent1"/>
          <w:insideH w:val="nil"/>
          <w:insideV w:val="nil"/>
        </w:tcBorders>
        <w:shd w:val="clear" w:color="auto" w:fill="4E1037" w:themeFill="accent1"/>
      </w:tcPr>
    </w:tblStylePr>
    <w:tblStylePr w:type="lastRow">
      <w:rPr>
        <w:b/>
        <w:bCs/>
      </w:rPr>
      <w:tblPr/>
      <w:tcPr>
        <w:tcBorders>
          <w:top w:val="double" w:sz="4" w:space="0" w:color="4E103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B9DC" w:themeFill="accent1" w:themeFillTint="33"/>
      </w:tcPr>
    </w:tblStylePr>
    <w:tblStylePr w:type="band1Horz">
      <w:tblPr/>
      <w:tcPr>
        <w:shd w:val="clear" w:color="auto" w:fill="F0B9DC" w:themeFill="accent1" w:themeFillTint="33"/>
      </w:tcPr>
    </w:tblStylePr>
  </w:style>
  <w:style w:type="table" w:styleId="Rastertabel4-Accent2">
    <w:name w:val="Grid Table 4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4AC99" w:themeColor="accent2" w:themeTint="99"/>
        <w:left w:val="single" w:sz="4" w:space="0" w:color="F4AC99" w:themeColor="accent2" w:themeTint="99"/>
        <w:bottom w:val="single" w:sz="4" w:space="0" w:color="F4AC99" w:themeColor="accent2" w:themeTint="99"/>
        <w:right w:val="single" w:sz="4" w:space="0" w:color="F4AC99" w:themeColor="accent2" w:themeTint="99"/>
        <w:insideH w:val="single" w:sz="4" w:space="0" w:color="F4AC99" w:themeColor="accent2" w:themeTint="99"/>
        <w:insideV w:val="single" w:sz="4" w:space="0" w:color="F4AC9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E7656" w:themeColor="accent2"/>
          <w:left w:val="single" w:sz="4" w:space="0" w:color="EE7656" w:themeColor="accent2"/>
          <w:bottom w:val="single" w:sz="4" w:space="0" w:color="EE7656" w:themeColor="accent2"/>
          <w:right w:val="single" w:sz="4" w:space="0" w:color="EE7656" w:themeColor="accent2"/>
          <w:insideH w:val="nil"/>
          <w:insideV w:val="nil"/>
        </w:tcBorders>
        <w:shd w:val="clear" w:color="auto" w:fill="EE7656" w:themeFill="accent2"/>
      </w:tcPr>
    </w:tblStylePr>
    <w:tblStylePr w:type="lastRow">
      <w:rPr>
        <w:b/>
        <w:bCs/>
      </w:rPr>
      <w:tblPr/>
      <w:tcPr>
        <w:tcBorders>
          <w:top w:val="double" w:sz="4" w:space="0" w:color="EE76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3DD" w:themeFill="accent2" w:themeFillTint="33"/>
      </w:tcPr>
    </w:tblStylePr>
    <w:tblStylePr w:type="band1Horz">
      <w:tblPr/>
      <w:tcPr>
        <w:shd w:val="clear" w:color="auto" w:fill="FBE3DD" w:themeFill="accent2" w:themeFillTint="33"/>
      </w:tcPr>
    </w:tblStylePr>
  </w:style>
  <w:style w:type="table" w:styleId="Rastertabel4-Accent3">
    <w:name w:val="Grid Table 4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CF6043" w:themeColor="accent3" w:themeTint="99"/>
        <w:left w:val="single" w:sz="4" w:space="0" w:color="CF6043" w:themeColor="accent3" w:themeTint="99"/>
        <w:bottom w:val="single" w:sz="4" w:space="0" w:color="CF6043" w:themeColor="accent3" w:themeTint="99"/>
        <w:right w:val="single" w:sz="4" w:space="0" w:color="CF6043" w:themeColor="accent3" w:themeTint="99"/>
        <w:insideH w:val="single" w:sz="4" w:space="0" w:color="CF6043" w:themeColor="accent3" w:themeTint="99"/>
        <w:insideV w:val="single" w:sz="4" w:space="0" w:color="CF604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2718" w:themeColor="accent3"/>
          <w:left w:val="single" w:sz="4" w:space="0" w:color="5F2718" w:themeColor="accent3"/>
          <w:bottom w:val="single" w:sz="4" w:space="0" w:color="5F2718" w:themeColor="accent3"/>
          <w:right w:val="single" w:sz="4" w:space="0" w:color="5F2718" w:themeColor="accent3"/>
          <w:insideH w:val="nil"/>
          <w:insideV w:val="nil"/>
        </w:tcBorders>
        <w:shd w:val="clear" w:color="auto" w:fill="5F2718" w:themeFill="accent3"/>
      </w:tcPr>
    </w:tblStylePr>
    <w:tblStylePr w:type="lastRow">
      <w:rPr>
        <w:b/>
        <w:bCs/>
      </w:rPr>
      <w:tblPr/>
      <w:tcPr>
        <w:tcBorders>
          <w:top w:val="double" w:sz="4" w:space="0" w:color="5F2718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AC0" w:themeFill="accent3" w:themeFillTint="33"/>
      </w:tcPr>
    </w:tblStylePr>
    <w:tblStylePr w:type="band1Horz">
      <w:tblPr/>
      <w:tcPr>
        <w:shd w:val="clear" w:color="auto" w:fill="EFCAC0" w:themeFill="accent3" w:themeFillTint="33"/>
      </w:tcPr>
    </w:tblStylePr>
  </w:style>
  <w:style w:type="table" w:styleId="Rastertabel4-Accent4">
    <w:name w:val="Grid Table 4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5CBA63" w:themeColor="accent4" w:themeTint="99"/>
        <w:left w:val="single" w:sz="4" w:space="0" w:color="5CBA63" w:themeColor="accent4" w:themeTint="99"/>
        <w:bottom w:val="single" w:sz="4" w:space="0" w:color="5CBA63" w:themeColor="accent4" w:themeTint="99"/>
        <w:right w:val="single" w:sz="4" w:space="0" w:color="5CBA63" w:themeColor="accent4" w:themeTint="99"/>
        <w:insideH w:val="single" w:sz="4" w:space="0" w:color="5CBA63" w:themeColor="accent4" w:themeTint="99"/>
        <w:insideV w:val="single" w:sz="4" w:space="0" w:color="5CBA6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55829" w:themeColor="accent4"/>
          <w:left w:val="single" w:sz="4" w:space="0" w:color="255829" w:themeColor="accent4"/>
          <w:bottom w:val="single" w:sz="4" w:space="0" w:color="255829" w:themeColor="accent4"/>
          <w:right w:val="single" w:sz="4" w:space="0" w:color="255829" w:themeColor="accent4"/>
          <w:insideH w:val="nil"/>
          <w:insideV w:val="nil"/>
        </w:tcBorders>
        <w:shd w:val="clear" w:color="auto" w:fill="255829" w:themeFill="accent4"/>
      </w:tcPr>
    </w:tblStylePr>
    <w:tblStylePr w:type="lastRow">
      <w:rPr>
        <w:b/>
        <w:bCs/>
      </w:rPr>
      <w:tblPr/>
      <w:tcPr>
        <w:tcBorders>
          <w:top w:val="double" w:sz="4" w:space="0" w:color="25582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E8CB" w:themeFill="accent4" w:themeFillTint="33"/>
      </w:tcPr>
    </w:tblStylePr>
    <w:tblStylePr w:type="band1Horz">
      <w:tblPr/>
      <w:tcPr>
        <w:shd w:val="clear" w:color="auto" w:fill="C8E8CB" w:themeFill="accent4" w:themeFillTint="33"/>
      </w:tcPr>
    </w:tblStylePr>
  </w:style>
  <w:style w:type="table" w:styleId="Rastertabel4-Accent5">
    <w:name w:val="Grid Table 4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4999BD" w:themeColor="accent5" w:themeTint="99"/>
        <w:left w:val="single" w:sz="4" w:space="0" w:color="4999BD" w:themeColor="accent5" w:themeTint="99"/>
        <w:bottom w:val="single" w:sz="4" w:space="0" w:color="4999BD" w:themeColor="accent5" w:themeTint="99"/>
        <w:right w:val="single" w:sz="4" w:space="0" w:color="4999BD" w:themeColor="accent5" w:themeTint="99"/>
        <w:insideH w:val="single" w:sz="4" w:space="0" w:color="4999BD" w:themeColor="accent5" w:themeTint="99"/>
        <w:insideV w:val="single" w:sz="4" w:space="0" w:color="4999B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3A48" w:themeColor="accent5"/>
          <w:left w:val="single" w:sz="4" w:space="0" w:color="1A3A48" w:themeColor="accent5"/>
          <w:bottom w:val="single" w:sz="4" w:space="0" w:color="1A3A48" w:themeColor="accent5"/>
          <w:right w:val="single" w:sz="4" w:space="0" w:color="1A3A48" w:themeColor="accent5"/>
          <w:insideH w:val="nil"/>
          <w:insideV w:val="nil"/>
        </w:tcBorders>
        <w:shd w:val="clear" w:color="auto" w:fill="1A3A48" w:themeFill="accent5"/>
      </w:tcPr>
    </w:tblStylePr>
    <w:tblStylePr w:type="lastRow">
      <w:rPr>
        <w:b/>
        <w:bCs/>
      </w:rPr>
      <w:tblPr/>
      <w:tcPr>
        <w:tcBorders>
          <w:top w:val="double" w:sz="4" w:space="0" w:color="1A3A4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DDE9" w:themeFill="accent5" w:themeFillTint="33"/>
      </w:tcPr>
    </w:tblStylePr>
    <w:tblStylePr w:type="band1Horz">
      <w:tblPr/>
      <w:tcPr>
        <w:shd w:val="clear" w:color="auto" w:fill="C2DDE9" w:themeFill="accent5" w:themeFillTint="33"/>
      </w:tcPr>
    </w:tblStylePr>
  </w:style>
  <w:style w:type="table" w:styleId="Rastertabel4-Accent6">
    <w:name w:val="Grid Table 4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FF5F2" w:themeColor="accent6" w:themeTint="99"/>
        <w:left w:val="single" w:sz="4" w:space="0" w:color="FFF5F2" w:themeColor="accent6" w:themeTint="99"/>
        <w:bottom w:val="single" w:sz="4" w:space="0" w:color="FFF5F2" w:themeColor="accent6" w:themeTint="99"/>
        <w:right w:val="single" w:sz="4" w:space="0" w:color="FFF5F2" w:themeColor="accent6" w:themeTint="99"/>
        <w:insideH w:val="single" w:sz="4" w:space="0" w:color="FFF5F2" w:themeColor="accent6" w:themeTint="99"/>
        <w:insideV w:val="single" w:sz="4" w:space="0" w:color="FFF5F2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EFEA" w:themeColor="accent6"/>
          <w:left w:val="single" w:sz="4" w:space="0" w:color="FFEFEA" w:themeColor="accent6"/>
          <w:bottom w:val="single" w:sz="4" w:space="0" w:color="FFEFEA" w:themeColor="accent6"/>
          <w:right w:val="single" w:sz="4" w:space="0" w:color="FFEFEA" w:themeColor="accent6"/>
          <w:insideH w:val="nil"/>
          <w:insideV w:val="nil"/>
        </w:tcBorders>
        <w:shd w:val="clear" w:color="auto" w:fill="FFEFEA" w:themeFill="accent6"/>
      </w:tcPr>
    </w:tblStylePr>
    <w:tblStylePr w:type="lastRow">
      <w:rPr>
        <w:b/>
        <w:bCs/>
      </w:rPr>
      <w:tblPr/>
      <w:tcPr>
        <w:tcBorders>
          <w:top w:val="double" w:sz="4" w:space="0" w:color="FFEFEA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BFA" w:themeFill="accent6" w:themeFillTint="33"/>
      </w:tcPr>
    </w:tblStylePr>
    <w:tblStylePr w:type="band1Horz">
      <w:tblPr/>
      <w:tcPr>
        <w:shd w:val="clear" w:color="auto" w:fill="FFFBFA" w:themeFill="accent6" w:themeFillTint="33"/>
      </w:tcPr>
    </w:tblStylePr>
  </w:style>
  <w:style w:type="table" w:styleId="Rastertabel5donker">
    <w:name w:val="Grid Table 5 Dark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BAD9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30C1C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30C1C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30C1C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30C1C" w:themeFill="text1"/>
      </w:tcPr>
    </w:tblStylePr>
    <w:tblStylePr w:type="band1Vert">
      <w:tblPr/>
      <w:tcPr>
        <w:shd w:val="clear" w:color="auto" w:fill="CF75B3" w:themeFill="text1" w:themeFillTint="66"/>
      </w:tcPr>
    </w:tblStylePr>
    <w:tblStylePr w:type="band1Horz">
      <w:tblPr/>
      <w:tcPr>
        <w:shd w:val="clear" w:color="auto" w:fill="CF75B3" w:themeFill="text1" w:themeFillTint="66"/>
      </w:tcPr>
    </w:tblStylePr>
  </w:style>
  <w:style w:type="table" w:styleId="Rastertabel5donker-Accent1">
    <w:name w:val="Grid Table 5 Dark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B9DC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1037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1037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103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1037" w:themeFill="accent1"/>
      </w:tcPr>
    </w:tblStylePr>
    <w:tblStylePr w:type="band1Vert">
      <w:tblPr/>
      <w:tcPr>
        <w:shd w:val="clear" w:color="auto" w:fill="E274B9" w:themeFill="accent1" w:themeFillTint="66"/>
      </w:tcPr>
    </w:tblStylePr>
    <w:tblStylePr w:type="band1Horz">
      <w:tblPr/>
      <w:tcPr>
        <w:shd w:val="clear" w:color="auto" w:fill="E274B9" w:themeFill="accent1" w:themeFillTint="66"/>
      </w:tcPr>
    </w:tblStylePr>
  </w:style>
  <w:style w:type="table" w:styleId="Rastertabel5donker-Accent2">
    <w:name w:val="Grid Table 5 Dark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3DD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E7656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E7656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E765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E7656" w:themeFill="accent2"/>
      </w:tcPr>
    </w:tblStylePr>
    <w:tblStylePr w:type="band1Vert">
      <w:tblPr/>
      <w:tcPr>
        <w:shd w:val="clear" w:color="auto" w:fill="F8C7BB" w:themeFill="accent2" w:themeFillTint="66"/>
      </w:tcPr>
    </w:tblStylePr>
    <w:tblStylePr w:type="band1Horz">
      <w:tblPr/>
      <w:tcPr>
        <w:shd w:val="clear" w:color="auto" w:fill="F8C7BB" w:themeFill="accent2" w:themeFillTint="66"/>
      </w:tcPr>
    </w:tblStylePr>
  </w:style>
  <w:style w:type="table" w:styleId="Rastertabel5donker-Accent3">
    <w:name w:val="Grid Table 5 Dark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CAC0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2718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2718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2718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2718" w:themeFill="accent3"/>
      </w:tcPr>
    </w:tblStylePr>
    <w:tblStylePr w:type="band1Vert">
      <w:tblPr/>
      <w:tcPr>
        <w:shd w:val="clear" w:color="auto" w:fill="DF9581" w:themeFill="accent3" w:themeFillTint="66"/>
      </w:tcPr>
    </w:tblStylePr>
    <w:tblStylePr w:type="band1Horz">
      <w:tblPr/>
      <w:tcPr>
        <w:shd w:val="clear" w:color="auto" w:fill="DF9581" w:themeFill="accent3" w:themeFillTint="66"/>
      </w:tcPr>
    </w:tblStylePr>
  </w:style>
  <w:style w:type="table" w:styleId="Rastertabel5donker-Accent4">
    <w:name w:val="Grid Table 5 Dark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8E8C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55829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55829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5582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55829" w:themeFill="accent4"/>
      </w:tcPr>
    </w:tblStylePr>
    <w:tblStylePr w:type="band1Vert">
      <w:tblPr/>
      <w:tcPr>
        <w:shd w:val="clear" w:color="auto" w:fill="92D197" w:themeFill="accent4" w:themeFillTint="66"/>
      </w:tcPr>
    </w:tblStylePr>
    <w:tblStylePr w:type="band1Horz">
      <w:tblPr/>
      <w:tcPr>
        <w:shd w:val="clear" w:color="auto" w:fill="92D197" w:themeFill="accent4" w:themeFillTint="66"/>
      </w:tcPr>
    </w:tblStylePr>
  </w:style>
  <w:style w:type="table" w:styleId="Rastertabel5donker-Accent5">
    <w:name w:val="Grid Table 5 Dark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2DDE9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3A48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3A48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A3A4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A3A48" w:themeFill="accent5"/>
      </w:tcPr>
    </w:tblStylePr>
    <w:tblStylePr w:type="band1Vert">
      <w:tblPr/>
      <w:tcPr>
        <w:shd w:val="clear" w:color="auto" w:fill="85BBD3" w:themeFill="accent5" w:themeFillTint="66"/>
      </w:tcPr>
    </w:tblStylePr>
    <w:tblStylePr w:type="band1Horz">
      <w:tblPr/>
      <w:tcPr>
        <w:shd w:val="clear" w:color="auto" w:fill="85BBD3" w:themeFill="accent5" w:themeFillTint="66"/>
      </w:tcPr>
    </w:tblStylePr>
  </w:style>
  <w:style w:type="table" w:styleId="Rastertabel5donker-Accent6">
    <w:name w:val="Grid Table 5 Dark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BFA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EFEA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EFEA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EFEA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EFEA" w:themeFill="accent6"/>
      </w:tcPr>
    </w:tblStylePr>
    <w:tblStylePr w:type="band1Vert">
      <w:tblPr/>
      <w:tcPr>
        <w:shd w:val="clear" w:color="auto" w:fill="FFF8F6" w:themeFill="accent6" w:themeFillTint="66"/>
      </w:tcPr>
    </w:tblStylePr>
    <w:tblStylePr w:type="band1Horz">
      <w:tblPr/>
      <w:tcPr>
        <w:shd w:val="clear" w:color="auto" w:fill="FFF8F6" w:themeFill="accent6" w:themeFillTint="66"/>
      </w:tcPr>
    </w:tblStylePr>
  </w:style>
  <w:style w:type="table" w:styleId="Rastertabel6kleurrijk">
    <w:name w:val="Grid Table 6 Colorful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AC3B8A" w:themeColor="text1" w:themeTint="99"/>
        <w:left w:val="single" w:sz="4" w:space="0" w:color="AC3B8A" w:themeColor="text1" w:themeTint="99"/>
        <w:bottom w:val="single" w:sz="4" w:space="0" w:color="AC3B8A" w:themeColor="text1" w:themeTint="99"/>
        <w:right w:val="single" w:sz="4" w:space="0" w:color="AC3B8A" w:themeColor="text1" w:themeTint="99"/>
        <w:insideH w:val="single" w:sz="4" w:space="0" w:color="AC3B8A" w:themeColor="text1" w:themeTint="99"/>
        <w:insideV w:val="single" w:sz="4" w:space="0" w:color="AC3B8A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AC3B8A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C3B8A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BAD9" w:themeFill="text1" w:themeFillTint="33"/>
      </w:tcPr>
    </w:tblStylePr>
    <w:tblStylePr w:type="band1Horz">
      <w:tblPr/>
      <w:tcPr>
        <w:shd w:val="clear" w:color="auto" w:fill="E7BAD9" w:themeFill="text1" w:themeFillTint="33"/>
      </w:tcPr>
    </w:tblStylePr>
  </w:style>
  <w:style w:type="table" w:styleId="Rastertabel6kleurrijk-Accent1">
    <w:name w:val="Grid Table 6 Colorful Accent 1"/>
    <w:basedOn w:val="Standaardtabel"/>
    <w:uiPriority w:val="99"/>
    <w:semiHidden/>
    <w:rsid w:val="001D6A1E"/>
    <w:pPr>
      <w:spacing w:line="240" w:lineRule="auto"/>
    </w:pPr>
    <w:rPr>
      <w:color w:val="3A0C29" w:themeColor="accent1" w:themeShade="BF"/>
    </w:rPr>
    <w:tblPr>
      <w:tblStyleRowBandSize w:val="1"/>
      <w:tblStyleColBandSize w:val="1"/>
      <w:tblBorders>
        <w:top w:val="single" w:sz="4" w:space="0" w:color="D42F97" w:themeColor="accent1" w:themeTint="99"/>
        <w:left w:val="single" w:sz="4" w:space="0" w:color="D42F97" w:themeColor="accent1" w:themeTint="99"/>
        <w:bottom w:val="single" w:sz="4" w:space="0" w:color="D42F97" w:themeColor="accent1" w:themeTint="99"/>
        <w:right w:val="single" w:sz="4" w:space="0" w:color="D42F97" w:themeColor="accent1" w:themeTint="99"/>
        <w:insideH w:val="single" w:sz="4" w:space="0" w:color="D42F97" w:themeColor="accent1" w:themeTint="99"/>
        <w:insideV w:val="single" w:sz="4" w:space="0" w:color="D42F9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D42F9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42F9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B9DC" w:themeFill="accent1" w:themeFillTint="33"/>
      </w:tcPr>
    </w:tblStylePr>
    <w:tblStylePr w:type="band1Horz">
      <w:tblPr/>
      <w:tcPr>
        <w:shd w:val="clear" w:color="auto" w:fill="F0B9DC" w:themeFill="accent1" w:themeFillTint="33"/>
      </w:tcPr>
    </w:tblStylePr>
  </w:style>
  <w:style w:type="table" w:styleId="Rastertabel6kleurrijk-Accent2">
    <w:name w:val="Grid Table 6 Colorful Accent 2"/>
    <w:basedOn w:val="Standaardtabel"/>
    <w:uiPriority w:val="99"/>
    <w:semiHidden/>
    <w:rsid w:val="001D6A1E"/>
    <w:pPr>
      <w:spacing w:line="240" w:lineRule="auto"/>
    </w:pPr>
    <w:rPr>
      <w:color w:val="DC3F16" w:themeColor="accent2" w:themeShade="BF"/>
    </w:rPr>
    <w:tblPr>
      <w:tblStyleRowBandSize w:val="1"/>
      <w:tblStyleColBandSize w:val="1"/>
      <w:tblBorders>
        <w:top w:val="single" w:sz="4" w:space="0" w:color="F4AC99" w:themeColor="accent2" w:themeTint="99"/>
        <w:left w:val="single" w:sz="4" w:space="0" w:color="F4AC99" w:themeColor="accent2" w:themeTint="99"/>
        <w:bottom w:val="single" w:sz="4" w:space="0" w:color="F4AC99" w:themeColor="accent2" w:themeTint="99"/>
        <w:right w:val="single" w:sz="4" w:space="0" w:color="F4AC99" w:themeColor="accent2" w:themeTint="99"/>
        <w:insideH w:val="single" w:sz="4" w:space="0" w:color="F4AC99" w:themeColor="accent2" w:themeTint="99"/>
        <w:insideV w:val="single" w:sz="4" w:space="0" w:color="F4AC99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AC9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AC9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3DD" w:themeFill="accent2" w:themeFillTint="33"/>
      </w:tcPr>
    </w:tblStylePr>
    <w:tblStylePr w:type="band1Horz">
      <w:tblPr/>
      <w:tcPr>
        <w:shd w:val="clear" w:color="auto" w:fill="FBE3DD" w:themeFill="accent2" w:themeFillTint="33"/>
      </w:tcPr>
    </w:tblStylePr>
  </w:style>
  <w:style w:type="table" w:styleId="Rastertabel6kleurrijk-Accent3">
    <w:name w:val="Grid Table 6 Colorful Accent 3"/>
    <w:basedOn w:val="Standaardtabel"/>
    <w:uiPriority w:val="99"/>
    <w:semiHidden/>
    <w:rsid w:val="001D6A1E"/>
    <w:pPr>
      <w:spacing w:line="240" w:lineRule="auto"/>
    </w:pPr>
    <w:rPr>
      <w:color w:val="471D12" w:themeColor="accent3" w:themeShade="BF"/>
    </w:rPr>
    <w:tblPr>
      <w:tblStyleRowBandSize w:val="1"/>
      <w:tblStyleColBandSize w:val="1"/>
      <w:tblBorders>
        <w:top w:val="single" w:sz="4" w:space="0" w:color="CF6043" w:themeColor="accent3" w:themeTint="99"/>
        <w:left w:val="single" w:sz="4" w:space="0" w:color="CF6043" w:themeColor="accent3" w:themeTint="99"/>
        <w:bottom w:val="single" w:sz="4" w:space="0" w:color="CF6043" w:themeColor="accent3" w:themeTint="99"/>
        <w:right w:val="single" w:sz="4" w:space="0" w:color="CF6043" w:themeColor="accent3" w:themeTint="99"/>
        <w:insideH w:val="single" w:sz="4" w:space="0" w:color="CF6043" w:themeColor="accent3" w:themeTint="99"/>
        <w:insideV w:val="single" w:sz="4" w:space="0" w:color="CF6043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F604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F604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AC0" w:themeFill="accent3" w:themeFillTint="33"/>
      </w:tcPr>
    </w:tblStylePr>
    <w:tblStylePr w:type="band1Horz">
      <w:tblPr/>
      <w:tcPr>
        <w:shd w:val="clear" w:color="auto" w:fill="EFCAC0" w:themeFill="accent3" w:themeFillTint="33"/>
      </w:tcPr>
    </w:tblStylePr>
  </w:style>
  <w:style w:type="table" w:styleId="Rastertabel6kleurrijk-Accent4">
    <w:name w:val="Grid Table 6 Colorful Accent 4"/>
    <w:basedOn w:val="Standaardtabel"/>
    <w:uiPriority w:val="99"/>
    <w:semiHidden/>
    <w:rsid w:val="001D6A1E"/>
    <w:pPr>
      <w:spacing w:line="240" w:lineRule="auto"/>
    </w:pPr>
    <w:rPr>
      <w:color w:val="1B411E" w:themeColor="accent4" w:themeShade="BF"/>
    </w:rPr>
    <w:tblPr>
      <w:tblStyleRowBandSize w:val="1"/>
      <w:tblStyleColBandSize w:val="1"/>
      <w:tblBorders>
        <w:top w:val="single" w:sz="4" w:space="0" w:color="5CBA63" w:themeColor="accent4" w:themeTint="99"/>
        <w:left w:val="single" w:sz="4" w:space="0" w:color="5CBA63" w:themeColor="accent4" w:themeTint="99"/>
        <w:bottom w:val="single" w:sz="4" w:space="0" w:color="5CBA63" w:themeColor="accent4" w:themeTint="99"/>
        <w:right w:val="single" w:sz="4" w:space="0" w:color="5CBA63" w:themeColor="accent4" w:themeTint="99"/>
        <w:insideH w:val="single" w:sz="4" w:space="0" w:color="5CBA63" w:themeColor="accent4" w:themeTint="99"/>
        <w:insideV w:val="single" w:sz="4" w:space="0" w:color="5CBA6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5CBA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CBA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E8CB" w:themeFill="accent4" w:themeFillTint="33"/>
      </w:tcPr>
    </w:tblStylePr>
    <w:tblStylePr w:type="band1Horz">
      <w:tblPr/>
      <w:tcPr>
        <w:shd w:val="clear" w:color="auto" w:fill="C8E8CB" w:themeFill="accent4" w:themeFillTint="33"/>
      </w:tcPr>
    </w:tblStylePr>
  </w:style>
  <w:style w:type="table" w:styleId="Rastertabel6kleurrijk-Accent5">
    <w:name w:val="Grid Table 6 Colorful Accent 5"/>
    <w:basedOn w:val="Standaardtabel"/>
    <w:uiPriority w:val="99"/>
    <w:semiHidden/>
    <w:rsid w:val="001D6A1E"/>
    <w:pPr>
      <w:spacing w:line="240" w:lineRule="auto"/>
    </w:pPr>
    <w:rPr>
      <w:color w:val="132B35" w:themeColor="accent5" w:themeShade="BF"/>
    </w:rPr>
    <w:tblPr>
      <w:tblStyleRowBandSize w:val="1"/>
      <w:tblStyleColBandSize w:val="1"/>
      <w:tblBorders>
        <w:top w:val="single" w:sz="4" w:space="0" w:color="4999BD" w:themeColor="accent5" w:themeTint="99"/>
        <w:left w:val="single" w:sz="4" w:space="0" w:color="4999BD" w:themeColor="accent5" w:themeTint="99"/>
        <w:bottom w:val="single" w:sz="4" w:space="0" w:color="4999BD" w:themeColor="accent5" w:themeTint="99"/>
        <w:right w:val="single" w:sz="4" w:space="0" w:color="4999BD" w:themeColor="accent5" w:themeTint="99"/>
        <w:insideH w:val="single" w:sz="4" w:space="0" w:color="4999BD" w:themeColor="accent5" w:themeTint="99"/>
        <w:insideV w:val="single" w:sz="4" w:space="0" w:color="4999B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4999B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999B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DDE9" w:themeFill="accent5" w:themeFillTint="33"/>
      </w:tcPr>
    </w:tblStylePr>
    <w:tblStylePr w:type="band1Horz">
      <w:tblPr/>
      <w:tcPr>
        <w:shd w:val="clear" w:color="auto" w:fill="C2DDE9" w:themeFill="accent5" w:themeFillTint="33"/>
      </w:tcPr>
    </w:tblStylePr>
  </w:style>
  <w:style w:type="table" w:styleId="Rastertabel6kleurrijk-Accent6">
    <w:name w:val="Grid Table 6 Colorful Accent 6"/>
    <w:basedOn w:val="Standaardtabel"/>
    <w:uiPriority w:val="99"/>
    <w:semiHidden/>
    <w:rsid w:val="001D6A1E"/>
    <w:pPr>
      <w:spacing w:line="240" w:lineRule="auto"/>
    </w:pPr>
    <w:rPr>
      <w:color w:val="FF906F" w:themeColor="accent6" w:themeShade="BF"/>
    </w:rPr>
    <w:tblPr>
      <w:tblStyleRowBandSize w:val="1"/>
      <w:tblStyleColBandSize w:val="1"/>
      <w:tblBorders>
        <w:top w:val="single" w:sz="4" w:space="0" w:color="FFF5F2" w:themeColor="accent6" w:themeTint="99"/>
        <w:left w:val="single" w:sz="4" w:space="0" w:color="FFF5F2" w:themeColor="accent6" w:themeTint="99"/>
        <w:bottom w:val="single" w:sz="4" w:space="0" w:color="FFF5F2" w:themeColor="accent6" w:themeTint="99"/>
        <w:right w:val="single" w:sz="4" w:space="0" w:color="FFF5F2" w:themeColor="accent6" w:themeTint="99"/>
        <w:insideH w:val="single" w:sz="4" w:space="0" w:color="FFF5F2" w:themeColor="accent6" w:themeTint="99"/>
        <w:insideV w:val="single" w:sz="4" w:space="0" w:color="FFF5F2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FF5F2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F5F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BFA" w:themeFill="accent6" w:themeFillTint="33"/>
      </w:tcPr>
    </w:tblStylePr>
    <w:tblStylePr w:type="band1Horz">
      <w:tblPr/>
      <w:tcPr>
        <w:shd w:val="clear" w:color="auto" w:fill="FFFBFA" w:themeFill="accent6" w:themeFillTint="33"/>
      </w:tcPr>
    </w:tblStylePr>
  </w:style>
  <w:style w:type="table" w:styleId="Rastertabel7kleurrijk">
    <w:name w:val="Grid Table 7 Colorful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AC3B8A" w:themeColor="text1" w:themeTint="99"/>
        <w:left w:val="single" w:sz="4" w:space="0" w:color="AC3B8A" w:themeColor="text1" w:themeTint="99"/>
        <w:bottom w:val="single" w:sz="4" w:space="0" w:color="AC3B8A" w:themeColor="text1" w:themeTint="99"/>
        <w:right w:val="single" w:sz="4" w:space="0" w:color="AC3B8A" w:themeColor="text1" w:themeTint="99"/>
        <w:insideH w:val="single" w:sz="4" w:space="0" w:color="AC3B8A" w:themeColor="text1" w:themeTint="99"/>
        <w:insideV w:val="single" w:sz="4" w:space="0" w:color="AC3B8A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BAD9" w:themeFill="text1" w:themeFillTint="33"/>
      </w:tcPr>
    </w:tblStylePr>
    <w:tblStylePr w:type="band1Horz">
      <w:tblPr/>
      <w:tcPr>
        <w:shd w:val="clear" w:color="auto" w:fill="E7BAD9" w:themeFill="text1" w:themeFillTint="33"/>
      </w:tcPr>
    </w:tblStylePr>
    <w:tblStylePr w:type="neCell">
      <w:tblPr/>
      <w:tcPr>
        <w:tcBorders>
          <w:bottom w:val="single" w:sz="4" w:space="0" w:color="AC3B8A" w:themeColor="text1" w:themeTint="99"/>
        </w:tcBorders>
      </w:tcPr>
    </w:tblStylePr>
    <w:tblStylePr w:type="nwCell">
      <w:tblPr/>
      <w:tcPr>
        <w:tcBorders>
          <w:bottom w:val="single" w:sz="4" w:space="0" w:color="AC3B8A" w:themeColor="text1" w:themeTint="99"/>
        </w:tcBorders>
      </w:tcPr>
    </w:tblStylePr>
    <w:tblStylePr w:type="seCell">
      <w:tblPr/>
      <w:tcPr>
        <w:tcBorders>
          <w:top w:val="single" w:sz="4" w:space="0" w:color="AC3B8A" w:themeColor="text1" w:themeTint="99"/>
        </w:tcBorders>
      </w:tcPr>
    </w:tblStylePr>
    <w:tblStylePr w:type="swCell">
      <w:tblPr/>
      <w:tcPr>
        <w:tcBorders>
          <w:top w:val="single" w:sz="4" w:space="0" w:color="AC3B8A" w:themeColor="text1" w:themeTint="99"/>
        </w:tcBorders>
      </w:tcPr>
    </w:tblStylePr>
  </w:style>
  <w:style w:type="table" w:styleId="Rastertabel7kleurrijk-Accent1">
    <w:name w:val="Grid Table 7 Colorful Accent 1"/>
    <w:basedOn w:val="Standaardtabel"/>
    <w:uiPriority w:val="99"/>
    <w:semiHidden/>
    <w:rsid w:val="001D6A1E"/>
    <w:pPr>
      <w:spacing w:line="240" w:lineRule="auto"/>
    </w:pPr>
    <w:rPr>
      <w:color w:val="3A0C29" w:themeColor="accent1" w:themeShade="BF"/>
    </w:rPr>
    <w:tblPr>
      <w:tblStyleRowBandSize w:val="1"/>
      <w:tblStyleColBandSize w:val="1"/>
      <w:tblBorders>
        <w:top w:val="single" w:sz="4" w:space="0" w:color="D42F97" w:themeColor="accent1" w:themeTint="99"/>
        <w:left w:val="single" w:sz="4" w:space="0" w:color="D42F97" w:themeColor="accent1" w:themeTint="99"/>
        <w:bottom w:val="single" w:sz="4" w:space="0" w:color="D42F97" w:themeColor="accent1" w:themeTint="99"/>
        <w:right w:val="single" w:sz="4" w:space="0" w:color="D42F97" w:themeColor="accent1" w:themeTint="99"/>
        <w:insideH w:val="single" w:sz="4" w:space="0" w:color="D42F97" w:themeColor="accent1" w:themeTint="99"/>
        <w:insideV w:val="single" w:sz="4" w:space="0" w:color="D42F9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B9DC" w:themeFill="accent1" w:themeFillTint="33"/>
      </w:tcPr>
    </w:tblStylePr>
    <w:tblStylePr w:type="band1Horz">
      <w:tblPr/>
      <w:tcPr>
        <w:shd w:val="clear" w:color="auto" w:fill="F0B9DC" w:themeFill="accent1" w:themeFillTint="33"/>
      </w:tcPr>
    </w:tblStylePr>
    <w:tblStylePr w:type="neCell">
      <w:tblPr/>
      <w:tcPr>
        <w:tcBorders>
          <w:bottom w:val="single" w:sz="4" w:space="0" w:color="D42F97" w:themeColor="accent1" w:themeTint="99"/>
        </w:tcBorders>
      </w:tcPr>
    </w:tblStylePr>
    <w:tblStylePr w:type="nwCell">
      <w:tblPr/>
      <w:tcPr>
        <w:tcBorders>
          <w:bottom w:val="single" w:sz="4" w:space="0" w:color="D42F97" w:themeColor="accent1" w:themeTint="99"/>
        </w:tcBorders>
      </w:tcPr>
    </w:tblStylePr>
    <w:tblStylePr w:type="seCell">
      <w:tblPr/>
      <w:tcPr>
        <w:tcBorders>
          <w:top w:val="single" w:sz="4" w:space="0" w:color="D42F97" w:themeColor="accent1" w:themeTint="99"/>
        </w:tcBorders>
      </w:tcPr>
    </w:tblStylePr>
    <w:tblStylePr w:type="swCell">
      <w:tblPr/>
      <w:tcPr>
        <w:tcBorders>
          <w:top w:val="single" w:sz="4" w:space="0" w:color="D42F97" w:themeColor="accent1" w:themeTint="99"/>
        </w:tcBorders>
      </w:tcPr>
    </w:tblStylePr>
  </w:style>
  <w:style w:type="table" w:styleId="Rastertabel7kleurrijk-Accent2">
    <w:name w:val="Grid Table 7 Colorful Accent 2"/>
    <w:basedOn w:val="Standaardtabel"/>
    <w:uiPriority w:val="99"/>
    <w:semiHidden/>
    <w:rsid w:val="001D6A1E"/>
    <w:pPr>
      <w:spacing w:line="240" w:lineRule="auto"/>
    </w:pPr>
    <w:rPr>
      <w:color w:val="DC3F16" w:themeColor="accent2" w:themeShade="BF"/>
    </w:rPr>
    <w:tblPr>
      <w:tblStyleRowBandSize w:val="1"/>
      <w:tblStyleColBandSize w:val="1"/>
      <w:tblBorders>
        <w:top w:val="single" w:sz="4" w:space="0" w:color="F4AC99" w:themeColor="accent2" w:themeTint="99"/>
        <w:left w:val="single" w:sz="4" w:space="0" w:color="F4AC99" w:themeColor="accent2" w:themeTint="99"/>
        <w:bottom w:val="single" w:sz="4" w:space="0" w:color="F4AC99" w:themeColor="accent2" w:themeTint="99"/>
        <w:right w:val="single" w:sz="4" w:space="0" w:color="F4AC99" w:themeColor="accent2" w:themeTint="99"/>
        <w:insideH w:val="single" w:sz="4" w:space="0" w:color="F4AC99" w:themeColor="accent2" w:themeTint="99"/>
        <w:insideV w:val="single" w:sz="4" w:space="0" w:color="F4AC9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3DD" w:themeFill="accent2" w:themeFillTint="33"/>
      </w:tcPr>
    </w:tblStylePr>
    <w:tblStylePr w:type="band1Horz">
      <w:tblPr/>
      <w:tcPr>
        <w:shd w:val="clear" w:color="auto" w:fill="FBE3DD" w:themeFill="accent2" w:themeFillTint="33"/>
      </w:tcPr>
    </w:tblStylePr>
    <w:tblStylePr w:type="neCell">
      <w:tblPr/>
      <w:tcPr>
        <w:tcBorders>
          <w:bottom w:val="single" w:sz="4" w:space="0" w:color="F4AC99" w:themeColor="accent2" w:themeTint="99"/>
        </w:tcBorders>
      </w:tcPr>
    </w:tblStylePr>
    <w:tblStylePr w:type="nwCell">
      <w:tblPr/>
      <w:tcPr>
        <w:tcBorders>
          <w:bottom w:val="single" w:sz="4" w:space="0" w:color="F4AC99" w:themeColor="accent2" w:themeTint="99"/>
        </w:tcBorders>
      </w:tcPr>
    </w:tblStylePr>
    <w:tblStylePr w:type="seCell">
      <w:tblPr/>
      <w:tcPr>
        <w:tcBorders>
          <w:top w:val="single" w:sz="4" w:space="0" w:color="F4AC99" w:themeColor="accent2" w:themeTint="99"/>
        </w:tcBorders>
      </w:tcPr>
    </w:tblStylePr>
    <w:tblStylePr w:type="swCell">
      <w:tblPr/>
      <w:tcPr>
        <w:tcBorders>
          <w:top w:val="single" w:sz="4" w:space="0" w:color="F4AC99" w:themeColor="accent2" w:themeTint="99"/>
        </w:tcBorders>
      </w:tcPr>
    </w:tblStylePr>
  </w:style>
  <w:style w:type="table" w:styleId="Rastertabel7kleurrijk-Accent3">
    <w:name w:val="Grid Table 7 Colorful Accent 3"/>
    <w:basedOn w:val="Standaardtabel"/>
    <w:uiPriority w:val="99"/>
    <w:semiHidden/>
    <w:rsid w:val="001D6A1E"/>
    <w:pPr>
      <w:spacing w:line="240" w:lineRule="auto"/>
    </w:pPr>
    <w:rPr>
      <w:color w:val="471D12" w:themeColor="accent3" w:themeShade="BF"/>
    </w:rPr>
    <w:tblPr>
      <w:tblStyleRowBandSize w:val="1"/>
      <w:tblStyleColBandSize w:val="1"/>
      <w:tblBorders>
        <w:top w:val="single" w:sz="4" w:space="0" w:color="CF6043" w:themeColor="accent3" w:themeTint="99"/>
        <w:left w:val="single" w:sz="4" w:space="0" w:color="CF6043" w:themeColor="accent3" w:themeTint="99"/>
        <w:bottom w:val="single" w:sz="4" w:space="0" w:color="CF6043" w:themeColor="accent3" w:themeTint="99"/>
        <w:right w:val="single" w:sz="4" w:space="0" w:color="CF6043" w:themeColor="accent3" w:themeTint="99"/>
        <w:insideH w:val="single" w:sz="4" w:space="0" w:color="CF6043" w:themeColor="accent3" w:themeTint="99"/>
        <w:insideV w:val="single" w:sz="4" w:space="0" w:color="CF604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CAC0" w:themeFill="accent3" w:themeFillTint="33"/>
      </w:tcPr>
    </w:tblStylePr>
    <w:tblStylePr w:type="band1Horz">
      <w:tblPr/>
      <w:tcPr>
        <w:shd w:val="clear" w:color="auto" w:fill="EFCAC0" w:themeFill="accent3" w:themeFillTint="33"/>
      </w:tcPr>
    </w:tblStylePr>
    <w:tblStylePr w:type="neCell">
      <w:tblPr/>
      <w:tcPr>
        <w:tcBorders>
          <w:bottom w:val="single" w:sz="4" w:space="0" w:color="CF6043" w:themeColor="accent3" w:themeTint="99"/>
        </w:tcBorders>
      </w:tcPr>
    </w:tblStylePr>
    <w:tblStylePr w:type="nwCell">
      <w:tblPr/>
      <w:tcPr>
        <w:tcBorders>
          <w:bottom w:val="single" w:sz="4" w:space="0" w:color="CF6043" w:themeColor="accent3" w:themeTint="99"/>
        </w:tcBorders>
      </w:tcPr>
    </w:tblStylePr>
    <w:tblStylePr w:type="seCell">
      <w:tblPr/>
      <w:tcPr>
        <w:tcBorders>
          <w:top w:val="single" w:sz="4" w:space="0" w:color="CF6043" w:themeColor="accent3" w:themeTint="99"/>
        </w:tcBorders>
      </w:tcPr>
    </w:tblStylePr>
    <w:tblStylePr w:type="swCell">
      <w:tblPr/>
      <w:tcPr>
        <w:tcBorders>
          <w:top w:val="single" w:sz="4" w:space="0" w:color="CF6043" w:themeColor="accent3" w:themeTint="99"/>
        </w:tcBorders>
      </w:tcPr>
    </w:tblStylePr>
  </w:style>
  <w:style w:type="table" w:styleId="Rastertabel7kleurrijk-Accent4">
    <w:name w:val="Grid Table 7 Colorful Accent 4"/>
    <w:basedOn w:val="Standaardtabel"/>
    <w:uiPriority w:val="99"/>
    <w:semiHidden/>
    <w:rsid w:val="001D6A1E"/>
    <w:pPr>
      <w:spacing w:line="240" w:lineRule="auto"/>
    </w:pPr>
    <w:rPr>
      <w:color w:val="1B411E" w:themeColor="accent4" w:themeShade="BF"/>
    </w:rPr>
    <w:tblPr>
      <w:tblStyleRowBandSize w:val="1"/>
      <w:tblStyleColBandSize w:val="1"/>
      <w:tblBorders>
        <w:top w:val="single" w:sz="4" w:space="0" w:color="5CBA63" w:themeColor="accent4" w:themeTint="99"/>
        <w:left w:val="single" w:sz="4" w:space="0" w:color="5CBA63" w:themeColor="accent4" w:themeTint="99"/>
        <w:bottom w:val="single" w:sz="4" w:space="0" w:color="5CBA63" w:themeColor="accent4" w:themeTint="99"/>
        <w:right w:val="single" w:sz="4" w:space="0" w:color="5CBA63" w:themeColor="accent4" w:themeTint="99"/>
        <w:insideH w:val="single" w:sz="4" w:space="0" w:color="5CBA63" w:themeColor="accent4" w:themeTint="99"/>
        <w:insideV w:val="single" w:sz="4" w:space="0" w:color="5CBA6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8E8CB" w:themeFill="accent4" w:themeFillTint="33"/>
      </w:tcPr>
    </w:tblStylePr>
    <w:tblStylePr w:type="band1Horz">
      <w:tblPr/>
      <w:tcPr>
        <w:shd w:val="clear" w:color="auto" w:fill="C8E8CB" w:themeFill="accent4" w:themeFillTint="33"/>
      </w:tcPr>
    </w:tblStylePr>
    <w:tblStylePr w:type="neCell">
      <w:tblPr/>
      <w:tcPr>
        <w:tcBorders>
          <w:bottom w:val="single" w:sz="4" w:space="0" w:color="5CBA63" w:themeColor="accent4" w:themeTint="99"/>
        </w:tcBorders>
      </w:tcPr>
    </w:tblStylePr>
    <w:tblStylePr w:type="nwCell">
      <w:tblPr/>
      <w:tcPr>
        <w:tcBorders>
          <w:bottom w:val="single" w:sz="4" w:space="0" w:color="5CBA63" w:themeColor="accent4" w:themeTint="99"/>
        </w:tcBorders>
      </w:tcPr>
    </w:tblStylePr>
    <w:tblStylePr w:type="seCell">
      <w:tblPr/>
      <w:tcPr>
        <w:tcBorders>
          <w:top w:val="single" w:sz="4" w:space="0" w:color="5CBA63" w:themeColor="accent4" w:themeTint="99"/>
        </w:tcBorders>
      </w:tcPr>
    </w:tblStylePr>
    <w:tblStylePr w:type="swCell">
      <w:tblPr/>
      <w:tcPr>
        <w:tcBorders>
          <w:top w:val="single" w:sz="4" w:space="0" w:color="5CBA63" w:themeColor="accent4" w:themeTint="99"/>
        </w:tcBorders>
      </w:tcPr>
    </w:tblStylePr>
  </w:style>
  <w:style w:type="table" w:styleId="Rastertabel7kleurrijk-Accent5">
    <w:name w:val="Grid Table 7 Colorful Accent 5"/>
    <w:basedOn w:val="Standaardtabel"/>
    <w:uiPriority w:val="99"/>
    <w:semiHidden/>
    <w:rsid w:val="001D6A1E"/>
    <w:pPr>
      <w:spacing w:line="240" w:lineRule="auto"/>
    </w:pPr>
    <w:rPr>
      <w:color w:val="132B35" w:themeColor="accent5" w:themeShade="BF"/>
    </w:rPr>
    <w:tblPr>
      <w:tblStyleRowBandSize w:val="1"/>
      <w:tblStyleColBandSize w:val="1"/>
      <w:tblBorders>
        <w:top w:val="single" w:sz="4" w:space="0" w:color="4999BD" w:themeColor="accent5" w:themeTint="99"/>
        <w:left w:val="single" w:sz="4" w:space="0" w:color="4999BD" w:themeColor="accent5" w:themeTint="99"/>
        <w:bottom w:val="single" w:sz="4" w:space="0" w:color="4999BD" w:themeColor="accent5" w:themeTint="99"/>
        <w:right w:val="single" w:sz="4" w:space="0" w:color="4999BD" w:themeColor="accent5" w:themeTint="99"/>
        <w:insideH w:val="single" w:sz="4" w:space="0" w:color="4999BD" w:themeColor="accent5" w:themeTint="99"/>
        <w:insideV w:val="single" w:sz="4" w:space="0" w:color="4999B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2DDE9" w:themeFill="accent5" w:themeFillTint="33"/>
      </w:tcPr>
    </w:tblStylePr>
    <w:tblStylePr w:type="band1Horz">
      <w:tblPr/>
      <w:tcPr>
        <w:shd w:val="clear" w:color="auto" w:fill="C2DDE9" w:themeFill="accent5" w:themeFillTint="33"/>
      </w:tcPr>
    </w:tblStylePr>
    <w:tblStylePr w:type="neCell">
      <w:tblPr/>
      <w:tcPr>
        <w:tcBorders>
          <w:bottom w:val="single" w:sz="4" w:space="0" w:color="4999BD" w:themeColor="accent5" w:themeTint="99"/>
        </w:tcBorders>
      </w:tcPr>
    </w:tblStylePr>
    <w:tblStylePr w:type="nwCell">
      <w:tblPr/>
      <w:tcPr>
        <w:tcBorders>
          <w:bottom w:val="single" w:sz="4" w:space="0" w:color="4999BD" w:themeColor="accent5" w:themeTint="99"/>
        </w:tcBorders>
      </w:tcPr>
    </w:tblStylePr>
    <w:tblStylePr w:type="seCell">
      <w:tblPr/>
      <w:tcPr>
        <w:tcBorders>
          <w:top w:val="single" w:sz="4" w:space="0" w:color="4999BD" w:themeColor="accent5" w:themeTint="99"/>
        </w:tcBorders>
      </w:tcPr>
    </w:tblStylePr>
    <w:tblStylePr w:type="swCell">
      <w:tblPr/>
      <w:tcPr>
        <w:tcBorders>
          <w:top w:val="single" w:sz="4" w:space="0" w:color="4999BD" w:themeColor="accent5" w:themeTint="99"/>
        </w:tcBorders>
      </w:tcPr>
    </w:tblStylePr>
  </w:style>
  <w:style w:type="table" w:styleId="Rastertabel7kleurrijk-Accent6">
    <w:name w:val="Grid Table 7 Colorful Accent 6"/>
    <w:basedOn w:val="Standaardtabel"/>
    <w:uiPriority w:val="99"/>
    <w:semiHidden/>
    <w:rsid w:val="001D6A1E"/>
    <w:pPr>
      <w:spacing w:line="240" w:lineRule="auto"/>
    </w:pPr>
    <w:rPr>
      <w:color w:val="FF906F" w:themeColor="accent6" w:themeShade="BF"/>
    </w:rPr>
    <w:tblPr>
      <w:tblStyleRowBandSize w:val="1"/>
      <w:tblStyleColBandSize w:val="1"/>
      <w:tblBorders>
        <w:top w:val="single" w:sz="4" w:space="0" w:color="FFF5F2" w:themeColor="accent6" w:themeTint="99"/>
        <w:left w:val="single" w:sz="4" w:space="0" w:color="FFF5F2" w:themeColor="accent6" w:themeTint="99"/>
        <w:bottom w:val="single" w:sz="4" w:space="0" w:color="FFF5F2" w:themeColor="accent6" w:themeTint="99"/>
        <w:right w:val="single" w:sz="4" w:space="0" w:color="FFF5F2" w:themeColor="accent6" w:themeTint="99"/>
        <w:insideH w:val="single" w:sz="4" w:space="0" w:color="FFF5F2" w:themeColor="accent6" w:themeTint="99"/>
        <w:insideV w:val="single" w:sz="4" w:space="0" w:color="FFF5F2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BFA" w:themeFill="accent6" w:themeFillTint="33"/>
      </w:tcPr>
    </w:tblStylePr>
    <w:tblStylePr w:type="band1Horz">
      <w:tblPr/>
      <w:tcPr>
        <w:shd w:val="clear" w:color="auto" w:fill="FFFBFA" w:themeFill="accent6" w:themeFillTint="33"/>
      </w:tcPr>
    </w:tblStylePr>
    <w:tblStylePr w:type="neCell">
      <w:tblPr/>
      <w:tcPr>
        <w:tcBorders>
          <w:bottom w:val="single" w:sz="4" w:space="0" w:color="FFF5F2" w:themeColor="accent6" w:themeTint="99"/>
        </w:tcBorders>
      </w:tcPr>
    </w:tblStylePr>
    <w:tblStylePr w:type="nwCell">
      <w:tblPr/>
      <w:tcPr>
        <w:tcBorders>
          <w:bottom w:val="single" w:sz="4" w:space="0" w:color="FFF5F2" w:themeColor="accent6" w:themeTint="99"/>
        </w:tcBorders>
      </w:tcPr>
    </w:tblStylePr>
    <w:tblStylePr w:type="seCell">
      <w:tblPr/>
      <w:tcPr>
        <w:tcBorders>
          <w:top w:val="single" w:sz="4" w:space="0" w:color="FFF5F2" w:themeColor="accent6" w:themeTint="99"/>
        </w:tcBorders>
      </w:tcPr>
    </w:tblStylePr>
    <w:tblStylePr w:type="swCell">
      <w:tblPr/>
      <w:tcPr>
        <w:tcBorders>
          <w:top w:val="single" w:sz="4" w:space="0" w:color="FFF5F2" w:themeColor="accent6" w:themeTint="99"/>
        </w:tcBorders>
      </w:tcPr>
    </w:tblStylePr>
  </w:style>
  <w:style w:type="table" w:styleId="Tabelrasterlicht">
    <w:name w:val="Grid Table Light"/>
    <w:basedOn w:val="Standaardtabel"/>
    <w:uiPriority w:val="99"/>
    <w:semiHidden/>
    <w:rsid w:val="001D6A1E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thema">
    <w:name w:val="Table Theme"/>
    <w:basedOn w:val="Standaardtabel"/>
    <w:uiPriority w:val="99"/>
    <w:semiHidden/>
    <w:rsid w:val="001D6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gendapuntlijstHabeo">
    <w:name w:val="Agendapunt (lijst) Habeo+"/>
    <w:uiPriority w:val="99"/>
    <w:semiHidden/>
    <w:rsid w:val="002E0FAE"/>
    <w:pPr>
      <w:numPr>
        <w:numId w:val="21"/>
      </w:numPr>
    </w:pPr>
  </w:style>
  <w:style w:type="paragraph" w:customStyle="1" w:styleId="Kop1zondernummernietintocHabeo">
    <w:name w:val="Kop 1 zonder nummer (niet in toc) Habeo+"/>
    <w:basedOn w:val="ZsysbasisHabeo"/>
    <w:next w:val="BasistekstHabeo"/>
    <w:uiPriority w:val="40"/>
    <w:semiHidden/>
    <w:rsid w:val="000204AD"/>
    <w:pPr>
      <w:keepNext/>
      <w:keepLines/>
      <w:outlineLvl w:val="0"/>
    </w:pPr>
    <w:rPr>
      <w:b/>
      <w:sz w:val="24"/>
      <w:szCs w:val="32"/>
    </w:rPr>
  </w:style>
  <w:style w:type="character" w:customStyle="1" w:styleId="BasistekstcursiefHabeoChar">
    <w:name w:val="Basistekst cursief Habeo+ Char"/>
    <w:basedOn w:val="ZsysbasisHabeoChar"/>
    <w:link w:val="BasistekstcursiefHabeo"/>
    <w:uiPriority w:val="1"/>
    <w:rsid w:val="00C04A90"/>
    <w:rPr>
      <w:rFonts w:ascii="Arial" w:hAnsi="Arial" w:cs="Arial"/>
      <w:i/>
      <w:iCs/>
      <w:color w:val="230C1C"/>
    </w:rPr>
  </w:style>
  <w:style w:type="character" w:customStyle="1" w:styleId="BasistekstvetHabeoChar">
    <w:name w:val="Basistekst vet Habeo+ Char"/>
    <w:basedOn w:val="ZsysbasisHabeoChar"/>
    <w:link w:val="BasistekstvetHabeo"/>
    <w:uiPriority w:val="2"/>
    <w:rsid w:val="00FD1AD3"/>
    <w:rPr>
      <w:rFonts w:ascii="Arial" w:hAnsi="Arial" w:cs="Arial"/>
      <w:b/>
    </w:rPr>
  </w:style>
  <w:style w:type="paragraph" w:customStyle="1" w:styleId="Kop1zondernummernietinTOCHabeo0">
    <w:name w:val="Kop 1 zonder nummer niet in TOC Habeo+"/>
    <w:basedOn w:val="ZsysbasisHabeo"/>
    <w:next w:val="Standaard"/>
    <w:uiPriority w:val="6"/>
    <w:semiHidden/>
    <w:qFormat/>
    <w:rsid w:val="00F11075"/>
    <w:pPr>
      <w:keepNext/>
      <w:keepLines/>
      <w:pageBreakBefore/>
      <w:spacing w:after="620" w:line="440" w:lineRule="atLeast"/>
      <w:outlineLvl w:val="0"/>
    </w:pPr>
    <w:rPr>
      <w:bCs/>
      <w:color w:val="EE7656"/>
      <w:sz w:val="34"/>
      <w:szCs w:val="32"/>
    </w:rPr>
  </w:style>
  <w:style w:type="paragraph" w:customStyle="1" w:styleId="VoorbladnaamorganisatieHabeo">
    <w:name w:val="Voorblad naam organisatie Habeo+"/>
    <w:basedOn w:val="ZsysbasisHabeo"/>
    <w:next w:val="BasistekstHabeo"/>
    <w:uiPriority w:val="32"/>
    <w:rsid w:val="00FD1AD3"/>
    <w:pPr>
      <w:spacing w:line="440" w:lineRule="exact"/>
    </w:pPr>
    <w:rPr>
      <w:b/>
      <w:color w:val="EE7656"/>
      <w:sz w:val="34"/>
    </w:rPr>
  </w:style>
  <w:style w:type="table" w:customStyle="1" w:styleId="TabelmetopmaakbruinHabeo">
    <w:name w:val="Tabel met opmaak bruin Habeo+"/>
    <w:basedOn w:val="Standaardtabel"/>
    <w:uiPriority w:val="99"/>
    <w:rsid w:val="00025D93"/>
    <w:pPr>
      <w:spacing w:before="160"/>
    </w:pPr>
    <w:tblPr>
      <w:tblStyleRowBandSize w:val="1"/>
      <w:tblBorders>
        <w:top w:val="single" w:sz="2" w:space="0" w:color="F6B09A"/>
        <w:left w:val="single" w:sz="2" w:space="0" w:color="F6B09A"/>
        <w:bottom w:val="single" w:sz="2" w:space="0" w:color="F6B09A"/>
        <w:right w:val="single" w:sz="2" w:space="0" w:color="F6B09A"/>
        <w:insideH w:val="single" w:sz="2" w:space="0" w:color="F6B09A"/>
        <w:insideV w:val="single" w:sz="2" w:space="0" w:color="F6B09A"/>
      </w:tblBorders>
      <w:tblCellMar>
        <w:bottom w:w="160" w:type="dxa"/>
      </w:tblCellMar>
    </w:tblPr>
    <w:tblStylePr w:type="firstRow">
      <w:pPr>
        <w:wordWrap/>
        <w:spacing w:line="330" w:lineRule="atLeast"/>
      </w:pPr>
      <w:rPr>
        <w:rFonts w:ascii="Arial" w:hAnsi="Arial"/>
        <w:b/>
        <w:color w:val="FFFFFF" w:themeColor="background1"/>
        <w:sz w:val="22"/>
      </w:rPr>
      <w:tblPr/>
      <w:tcPr>
        <w:tcBorders>
          <w:top w:val="single" w:sz="2" w:space="0" w:color="F6B09A"/>
          <w:left w:val="single" w:sz="2" w:space="0" w:color="F6B09A"/>
          <w:bottom w:val="single" w:sz="2" w:space="0" w:color="F6B09A"/>
          <w:right w:val="single" w:sz="2" w:space="0" w:color="F6B09A"/>
          <w:insideH w:val="single" w:sz="2" w:space="0" w:color="F6B09A"/>
          <w:insideV w:val="single" w:sz="2" w:space="0" w:color="F6B09A"/>
          <w:tl2br w:val="nil"/>
          <w:tr2bl w:val="nil"/>
        </w:tcBorders>
        <w:shd w:val="clear" w:color="auto" w:fill="5F2718"/>
      </w:tcPr>
    </w:tblStylePr>
    <w:tblStylePr w:type="firstCol">
      <w:rPr>
        <w:rFonts w:ascii="Arial" w:hAnsi="Arial"/>
        <w:b/>
      </w:rPr>
    </w:tblStylePr>
    <w:tblStylePr w:type="band1Horz">
      <w:tblPr/>
      <w:tcPr>
        <w:tcBorders>
          <w:top w:val="single" w:sz="2" w:space="0" w:color="F6B09A"/>
          <w:left w:val="single" w:sz="2" w:space="0" w:color="F6B09A"/>
          <w:bottom w:val="single" w:sz="2" w:space="0" w:color="F6B09A"/>
          <w:right w:val="single" w:sz="2" w:space="0" w:color="F6B09A"/>
          <w:insideH w:val="single" w:sz="2" w:space="0" w:color="F6B09A"/>
          <w:insideV w:val="single" w:sz="2" w:space="0" w:color="F6B09A"/>
          <w:tl2br w:val="nil"/>
          <w:tr2bl w:val="nil"/>
        </w:tcBorders>
        <w:shd w:val="clear" w:color="auto" w:fill="FEEEE9"/>
      </w:tcPr>
    </w:tblStylePr>
    <w:tblStylePr w:type="band2Horz">
      <w:tblPr/>
      <w:tcPr>
        <w:tcBorders>
          <w:top w:val="single" w:sz="2" w:space="0" w:color="F6B09A"/>
          <w:left w:val="single" w:sz="2" w:space="0" w:color="F6B09A"/>
          <w:bottom w:val="single" w:sz="2" w:space="0" w:color="F6B09A"/>
          <w:right w:val="single" w:sz="2" w:space="0" w:color="F6B09A"/>
          <w:insideH w:val="single" w:sz="2" w:space="0" w:color="F6B09A"/>
          <w:insideV w:val="single" w:sz="2" w:space="0" w:color="F6B09A"/>
          <w:tl2br w:val="nil"/>
          <w:tr2bl w:val="nil"/>
        </w:tcBorders>
      </w:tcPr>
    </w:tblStylePr>
  </w:style>
  <w:style w:type="table" w:customStyle="1" w:styleId="TabelmetopmaakgroenHabeo">
    <w:name w:val="Tabel met opmaak groen Habeo+"/>
    <w:basedOn w:val="Standaardtabel"/>
    <w:uiPriority w:val="99"/>
    <w:rsid w:val="00025D93"/>
    <w:pPr>
      <w:spacing w:before="160"/>
    </w:pPr>
    <w:tblPr>
      <w:tblStyleRowBandSize w:val="1"/>
      <w:tblBorders>
        <w:top w:val="single" w:sz="2" w:space="0" w:color="BDDCB4"/>
        <w:left w:val="single" w:sz="2" w:space="0" w:color="BDDCB4"/>
        <w:bottom w:val="single" w:sz="2" w:space="0" w:color="BDDCB4"/>
        <w:right w:val="single" w:sz="2" w:space="0" w:color="BDDCB4"/>
        <w:insideH w:val="single" w:sz="2" w:space="0" w:color="BDDCB4"/>
        <w:insideV w:val="single" w:sz="2" w:space="0" w:color="BDDCB4"/>
      </w:tblBorders>
      <w:tblCellMar>
        <w:bottom w:w="160" w:type="dxa"/>
      </w:tblCellMar>
    </w:tblPr>
    <w:tblStylePr w:type="firstRow">
      <w:pPr>
        <w:wordWrap/>
        <w:spacing w:line="330" w:lineRule="atLeast"/>
      </w:pPr>
      <w:rPr>
        <w:rFonts w:ascii="Arial" w:hAnsi="Arial"/>
        <w:b/>
        <w:color w:val="FFFFFF" w:themeColor="background1"/>
        <w:sz w:val="22"/>
      </w:rPr>
      <w:tblPr/>
      <w:tcPr>
        <w:tcBorders>
          <w:top w:val="single" w:sz="2" w:space="0" w:color="BDDCB4"/>
          <w:left w:val="single" w:sz="2" w:space="0" w:color="BDDCB4"/>
          <w:bottom w:val="single" w:sz="2" w:space="0" w:color="BDDCB4"/>
          <w:right w:val="single" w:sz="2" w:space="0" w:color="BDDCB4"/>
          <w:insideH w:val="single" w:sz="2" w:space="0" w:color="BDDCB4"/>
          <w:insideV w:val="single" w:sz="2" w:space="0" w:color="BDDCB4"/>
          <w:tl2br w:val="nil"/>
          <w:tr2bl w:val="nil"/>
        </w:tcBorders>
        <w:shd w:val="clear" w:color="auto" w:fill="255829" w:themeFill="accent4"/>
      </w:tcPr>
    </w:tblStylePr>
    <w:tblStylePr w:type="firstCol">
      <w:rPr>
        <w:rFonts w:ascii="Arial" w:hAnsi="Arial"/>
        <w:b/>
      </w:rPr>
    </w:tblStylePr>
    <w:tblStylePr w:type="band1Horz">
      <w:tblPr/>
      <w:tcPr>
        <w:tcBorders>
          <w:top w:val="single" w:sz="2" w:space="0" w:color="BDDCB4"/>
          <w:left w:val="single" w:sz="2" w:space="0" w:color="BDDCB4"/>
          <w:bottom w:val="single" w:sz="2" w:space="0" w:color="BDDCB4"/>
          <w:right w:val="single" w:sz="2" w:space="0" w:color="BDDCB4"/>
          <w:insideH w:val="single" w:sz="2" w:space="0" w:color="BDDCB4"/>
          <w:insideV w:val="single" w:sz="2" w:space="0" w:color="BDDCB4"/>
          <w:tl2br w:val="nil"/>
          <w:tr2bl w:val="nil"/>
        </w:tcBorders>
        <w:shd w:val="clear" w:color="auto" w:fill="E5F1E3"/>
      </w:tcPr>
    </w:tblStylePr>
    <w:tblStylePr w:type="band2Horz">
      <w:tblPr/>
      <w:tcPr>
        <w:tcBorders>
          <w:top w:val="single" w:sz="2" w:space="0" w:color="BDDCB4"/>
          <w:left w:val="single" w:sz="2" w:space="0" w:color="BDDCB4"/>
          <w:bottom w:val="single" w:sz="2" w:space="0" w:color="BDDCB4"/>
          <w:right w:val="single" w:sz="2" w:space="0" w:color="BDDCB4"/>
          <w:insideH w:val="single" w:sz="2" w:space="0" w:color="BDDCB4"/>
          <w:insideV w:val="single" w:sz="2" w:space="0" w:color="BDDCB4"/>
          <w:tl2br w:val="nil"/>
          <w:tr2bl w:val="nil"/>
        </w:tcBorders>
      </w:tcPr>
    </w:tblStylePr>
  </w:style>
  <w:style w:type="table" w:customStyle="1" w:styleId="TabelmetopmaakblauwHabeo">
    <w:name w:val="Tabel met opmaak blauw Habeo+"/>
    <w:basedOn w:val="Standaardtabel"/>
    <w:uiPriority w:val="99"/>
    <w:rsid w:val="00025D93"/>
    <w:pPr>
      <w:spacing w:before="160"/>
    </w:pPr>
    <w:tblPr>
      <w:tblStyleRowBandSize w:val="1"/>
      <w:tblBorders>
        <w:top w:val="single" w:sz="2" w:space="0" w:color="BCE4FA"/>
        <w:left w:val="single" w:sz="2" w:space="0" w:color="BCE4FA"/>
        <w:bottom w:val="single" w:sz="2" w:space="0" w:color="BCE4FA"/>
        <w:right w:val="single" w:sz="2" w:space="0" w:color="BCE4FA"/>
        <w:insideH w:val="single" w:sz="2" w:space="0" w:color="BCE4FA"/>
        <w:insideV w:val="single" w:sz="2" w:space="0" w:color="BCE4FA"/>
      </w:tblBorders>
      <w:tblCellMar>
        <w:bottom w:w="160" w:type="dxa"/>
      </w:tblCellMar>
    </w:tblPr>
    <w:tblStylePr w:type="firstRow">
      <w:pPr>
        <w:wordWrap/>
        <w:spacing w:line="330" w:lineRule="atLeast"/>
      </w:pPr>
      <w:rPr>
        <w:rFonts w:ascii="Arial" w:hAnsi="Arial"/>
        <w:b/>
        <w:color w:val="FFFFFF" w:themeColor="background1"/>
        <w:sz w:val="22"/>
      </w:rPr>
      <w:tblPr/>
      <w:tcPr>
        <w:tcBorders>
          <w:top w:val="single" w:sz="2" w:space="0" w:color="BCE4FA"/>
          <w:left w:val="single" w:sz="2" w:space="0" w:color="BCE4FA"/>
          <w:bottom w:val="single" w:sz="2" w:space="0" w:color="BCE4FA"/>
          <w:right w:val="single" w:sz="2" w:space="0" w:color="BCE4FA"/>
          <w:insideH w:val="single" w:sz="2" w:space="0" w:color="BCE4FA"/>
          <w:insideV w:val="single" w:sz="2" w:space="0" w:color="BCE4FA"/>
          <w:tl2br w:val="nil"/>
          <w:tr2bl w:val="nil"/>
        </w:tcBorders>
        <w:shd w:val="clear" w:color="auto" w:fill="1A3A48"/>
      </w:tcPr>
    </w:tblStylePr>
    <w:tblStylePr w:type="firstCol">
      <w:rPr>
        <w:rFonts w:ascii="Arial" w:hAnsi="Arial"/>
        <w:b/>
      </w:rPr>
    </w:tblStylePr>
    <w:tblStylePr w:type="band1Horz">
      <w:tblPr/>
      <w:tcPr>
        <w:tcBorders>
          <w:top w:val="single" w:sz="2" w:space="0" w:color="BCE4FA"/>
          <w:left w:val="single" w:sz="2" w:space="0" w:color="BCE4FA"/>
          <w:bottom w:val="single" w:sz="2" w:space="0" w:color="BCE4FA"/>
          <w:right w:val="single" w:sz="2" w:space="0" w:color="BCE4FA"/>
          <w:insideH w:val="single" w:sz="2" w:space="0" w:color="BCE4FA"/>
          <w:insideV w:val="single" w:sz="2" w:space="0" w:color="BCE4FA"/>
          <w:tl2br w:val="nil"/>
          <w:tr2bl w:val="nil"/>
        </w:tcBorders>
        <w:shd w:val="clear" w:color="auto" w:fill="EAF6FD"/>
      </w:tcPr>
    </w:tblStylePr>
    <w:tblStylePr w:type="band2Horz">
      <w:tblPr/>
      <w:tcPr>
        <w:tcBorders>
          <w:top w:val="single" w:sz="2" w:space="0" w:color="BCE4FA"/>
          <w:left w:val="single" w:sz="2" w:space="0" w:color="BCE4FA"/>
          <w:bottom w:val="single" w:sz="2" w:space="0" w:color="BCE4FA"/>
          <w:right w:val="single" w:sz="2" w:space="0" w:color="BCE4FA"/>
          <w:insideH w:val="single" w:sz="2" w:space="0" w:color="BCE4FA"/>
          <w:insideV w:val="single" w:sz="2" w:space="0" w:color="BCE4FA"/>
          <w:tl2br w:val="nil"/>
          <w:tr2bl w:val="nil"/>
        </w:tcBorders>
      </w:tcPr>
    </w:tblStylePr>
  </w:style>
  <w:style w:type="table" w:customStyle="1" w:styleId="Habeobordeaux1">
    <w:name w:val="Habeo bordeaux 1"/>
    <w:basedOn w:val="TabelstijlblancoHabeo"/>
    <w:uiPriority w:val="99"/>
    <w:rsid w:val="00F900CF"/>
    <w:pPr>
      <w:spacing w:line="240" w:lineRule="auto"/>
    </w:pPr>
    <w:tblPr>
      <w:tblStyleRowBandSize w:val="1"/>
      <w:tblBorders>
        <w:top w:val="single" w:sz="4" w:space="0" w:color="D9D9D9" w:themeColor="background2" w:themeShade="D9"/>
        <w:left w:val="single" w:sz="4" w:space="0" w:color="D9D9D9" w:themeColor="background2" w:themeShade="D9"/>
        <w:bottom w:val="single" w:sz="4" w:space="0" w:color="D9D9D9" w:themeColor="background2" w:themeShade="D9"/>
        <w:right w:val="single" w:sz="4" w:space="0" w:color="D9D9D9" w:themeColor="background2" w:themeShade="D9"/>
        <w:insideH w:val="single" w:sz="4" w:space="0" w:color="D9D9D9" w:themeColor="background2" w:themeShade="D9"/>
        <w:insideV w:val="single" w:sz="4" w:space="0" w:color="D9D9D9" w:themeColor="background2" w:themeShade="D9"/>
      </w:tblBorders>
      <w:tblCellMar>
        <w:left w:w="108" w:type="dxa"/>
        <w:bottom w:w="159" w:type="dxa"/>
        <w:right w:w="108" w:type="dxa"/>
      </w:tblCellMar>
    </w:tblPr>
    <w:tblStylePr w:type="firstRow">
      <w:rPr>
        <w:b/>
        <w:color w:val="FFFFFF" w:themeColor="background1"/>
      </w:rPr>
      <w:tblPr/>
      <w:tcPr>
        <w:tcBorders>
          <w:top w:val="single" w:sz="4" w:space="0" w:color="D9D9D9" w:themeColor="background2" w:themeShade="D9"/>
          <w:left w:val="single" w:sz="4" w:space="0" w:color="D9D9D9" w:themeColor="background2" w:themeShade="D9"/>
          <w:bottom w:val="single" w:sz="4" w:space="0" w:color="D9D9D9" w:themeColor="background2" w:themeShade="D9"/>
          <w:right w:val="single" w:sz="4" w:space="0" w:color="D9D9D9" w:themeColor="background2" w:themeShade="D9"/>
          <w:insideH w:val="single" w:sz="4" w:space="0" w:color="D9D9D9" w:themeColor="background2" w:themeShade="D9"/>
          <w:insideV w:val="single" w:sz="4" w:space="0" w:color="D9D9D9" w:themeColor="background2" w:themeShade="D9"/>
        </w:tcBorders>
        <w:shd w:val="clear" w:color="auto" w:fill="4E0935"/>
      </w:tcPr>
    </w:tblStylePr>
    <w:tblStylePr w:type="firstCol">
      <w:rPr>
        <w:b/>
      </w:rPr>
    </w:tblStylePr>
    <w:tblStylePr w:type="band1Horz">
      <w:tblPr/>
      <w:tcPr>
        <w:shd w:val="clear" w:color="auto" w:fill="FFEFEA"/>
      </w:tcPr>
    </w:tblStylePr>
    <w:tblStylePr w:type="band2Horz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leuren Habeo+">
      <a:dk1>
        <a:srgbClr val="230C1C"/>
      </a:dk1>
      <a:lt1>
        <a:srgbClr val="FFFFFF"/>
      </a:lt1>
      <a:dk2>
        <a:srgbClr val="000000"/>
      </a:dk2>
      <a:lt2>
        <a:srgbClr val="FFFFFF"/>
      </a:lt2>
      <a:accent1>
        <a:srgbClr val="4E1037"/>
      </a:accent1>
      <a:accent2>
        <a:srgbClr val="EE7656"/>
      </a:accent2>
      <a:accent3>
        <a:srgbClr val="5F2718"/>
      </a:accent3>
      <a:accent4>
        <a:srgbClr val="255829"/>
      </a:accent4>
      <a:accent5>
        <a:srgbClr val="1A3A48"/>
      </a:accent5>
      <a:accent6>
        <a:srgbClr val="FFEFEA"/>
      </a:accent6>
      <a:hlink>
        <a:srgbClr val="000000"/>
      </a:hlink>
      <a:folHlink>
        <a:srgbClr val="000000"/>
      </a:folHlink>
    </a:clrScheme>
    <a:fontScheme name="Lettertypen Habeo+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0665BA18CCB4418126B21E514A47C9" ma:contentTypeVersion="11" ma:contentTypeDescription="Een nieuw document maken." ma:contentTypeScope="" ma:versionID="944f4ab20c6445c4145aad4d0926a45d">
  <xsd:schema xmlns:xsd="http://www.w3.org/2001/XMLSchema" xmlns:xs="http://www.w3.org/2001/XMLSchema" xmlns:p="http://schemas.microsoft.com/office/2006/metadata/properties" xmlns:ns2="f4b8af2d-a100-45f8-9e5f-5710af97d193" targetNamespace="http://schemas.microsoft.com/office/2006/metadata/properties" ma:root="true" ma:fieldsID="c41431cbad2f64283231e3c7ac8bc7ad" ns2:_="">
    <xsd:import namespace="f4b8af2d-a100-45f8-9e5f-5710af97d1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b8af2d-a100-45f8-9e5f-5710af97d1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a90fc962-b19a-4992-95f9-9563eefada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b8af2d-a100-45f8-9e5f-5710af97d193">
      <Terms xmlns="http://schemas.microsoft.com/office/infopath/2007/PartnerControls"/>
    </lcf76f155ced4ddcb4097134ff3c332f>
  </documentManagement>
</p:properties>
</file>

<file path=customXml/item5.xml><?xml version="1.0" encoding="utf-8"?>
<ju xmlns="http://www.joulesunlimited.com/ccmappings">
  <Voettest/>
</ju>
</file>

<file path=customXml/itemProps1.xml><?xml version="1.0" encoding="utf-8"?>
<ds:datastoreItem xmlns:ds="http://schemas.openxmlformats.org/officeDocument/2006/customXml" ds:itemID="{886DCE26-74BE-4DA2-A696-EE941A8F50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C26DEB-BB55-46C8-B4AD-0D3F96D76F91}"/>
</file>

<file path=customXml/itemProps3.xml><?xml version="1.0" encoding="utf-8"?>
<ds:datastoreItem xmlns:ds="http://schemas.openxmlformats.org/officeDocument/2006/customXml" ds:itemID="{2C0D605D-A154-4B23-B171-275C80F73A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27081B2-81F1-4570-B56F-8432A0AEF1F6}">
  <ds:schemaRefs>
    <ds:schemaRef ds:uri="http://schemas.microsoft.com/office/2006/metadata/properties"/>
    <ds:schemaRef ds:uri="http://schemas.microsoft.com/office/infopath/2007/PartnerControls"/>
    <ds:schemaRef ds:uri="f4b8af2d-a100-45f8-9e5f-5710af97d193"/>
  </ds:schemaRefs>
</ds:datastoreItem>
</file>

<file path=customXml/itemProps5.xml><?xml version="1.0" encoding="utf-8"?>
<ds:datastoreItem xmlns:ds="http://schemas.openxmlformats.org/officeDocument/2006/customXml" ds:itemID="{F973EBA9-FEE0-4052-8067-D8CB92BEFF56}">
  <ds:schemaRefs>
    <ds:schemaRef ds:uri="http://www.joulesunlimited.com/ccmapping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Habeo+ Word sjabloon</Template>
  <TotalTime>4</TotalTime>
  <Pages>3</Pages>
  <Words>121</Words>
  <Characters>1202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Habeo+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van Gastel</dc:creator>
  <cp:keywords/>
  <dc:description>Sjabloonversie 1.3 - 4 augustus 2025_x000d_
Ontwikkeling sjabloon en macro's:_x000d_
www.JoulesUnlimited.com_x000d_
Ontwerp lay out: ThinkYellow</dc:description>
  <cp:lastModifiedBy>Lisa van Gastel</cp:lastModifiedBy>
  <cp:revision>1</cp:revision>
  <cp:lastPrinted>2025-07-15T14:38:00Z</cp:lastPrinted>
  <dcterms:created xsi:type="dcterms:W3CDTF">2025-11-10T13:09:00Z</dcterms:created>
  <dcterms:modified xsi:type="dcterms:W3CDTF">2025-11-10T13:13:00Z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0x0101007E0665BA18CCB4418126B21E514A47C9</vt:lpwstr>
  </property>
  <property fmtid="{D5CDD505-2E9C-101B-9397-08002B2CF9AE}" pid="3" name="MediaServiceImageTags">
    <vt:lpwstr/>
  </property>
</Properties>
</file>